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1E0" w:firstRow="1" w:lastRow="1" w:firstColumn="1" w:lastColumn="1" w:noHBand="0" w:noVBand="0"/>
      </w:tblPr>
      <w:tblGrid>
        <w:gridCol w:w="8522"/>
      </w:tblGrid>
      <w:tr w:rsidR="00C438BF">
        <w:tc>
          <w:tcPr>
            <w:tcW w:w="8522" w:type="dxa"/>
          </w:tcPr>
          <w:p w:rsidR="00C438BF" w:rsidRPr="00C438BF" w:rsidRDefault="00F140F2" w:rsidP="00C438BF">
            <w:pPr>
              <w:jc w:val="center"/>
              <w:rPr>
                <w:rFonts w:ascii="Arial" w:hAnsi="Arial" w:cs="Arial"/>
                <w:b/>
                <w:sz w:val="48"/>
                <w:szCs w:val="48"/>
              </w:rPr>
            </w:pPr>
            <w:r>
              <w:rPr>
                <w:rFonts w:ascii="Arial" w:hAnsi="Arial" w:cs="Arial"/>
                <w:b/>
                <w:sz w:val="48"/>
                <w:szCs w:val="48"/>
              </w:rPr>
              <w:t xml:space="preserve">Contemporary Issues part </w:t>
            </w:r>
          </w:p>
          <w:p w:rsidR="00C438BF" w:rsidRPr="00C438BF" w:rsidRDefault="00C438BF" w:rsidP="00C438BF">
            <w:pPr>
              <w:jc w:val="center"/>
              <w:rPr>
                <w:rFonts w:ascii="Arial" w:hAnsi="Arial" w:cs="Arial"/>
                <w:b/>
                <w:sz w:val="48"/>
                <w:szCs w:val="48"/>
              </w:rPr>
            </w:pPr>
          </w:p>
          <w:p w:rsidR="00F140F2" w:rsidRPr="00C438BF" w:rsidRDefault="00C438BF" w:rsidP="00F140F2">
            <w:pPr>
              <w:jc w:val="center"/>
              <w:rPr>
                <w:rFonts w:ascii="Arial" w:hAnsi="Arial" w:cs="Arial"/>
                <w:b/>
                <w:sz w:val="48"/>
                <w:szCs w:val="48"/>
              </w:rPr>
            </w:pPr>
            <w:r w:rsidRPr="00C438BF">
              <w:rPr>
                <w:rFonts w:ascii="Arial" w:hAnsi="Arial" w:cs="Arial"/>
                <w:b/>
                <w:sz w:val="48"/>
                <w:szCs w:val="48"/>
              </w:rPr>
              <w:t xml:space="preserve">Drugs the Media, sponsorship </w:t>
            </w:r>
          </w:p>
          <w:p w:rsidR="00C438BF" w:rsidRDefault="00C438BF" w:rsidP="00F140F2">
            <w:pPr>
              <w:rPr>
                <w:sz w:val="44"/>
                <w:szCs w:val="44"/>
              </w:rPr>
            </w:pPr>
          </w:p>
          <w:p w:rsidR="00C438BF" w:rsidRDefault="00C438BF" w:rsidP="00C438BF">
            <w:pPr>
              <w:rPr>
                <w:sz w:val="44"/>
                <w:szCs w:val="44"/>
              </w:rPr>
            </w:pPr>
          </w:p>
          <w:p w:rsidR="00C438BF" w:rsidRPr="00C438BF" w:rsidRDefault="00C1414A" w:rsidP="00C438BF">
            <w:pPr>
              <w:jc w:val="center"/>
            </w:pPr>
            <w:r>
              <w:rPr>
                <w:noProof/>
              </w:rPr>
              <w:drawing>
                <wp:inline distT="0" distB="0" distL="0" distR="0">
                  <wp:extent cx="2232660" cy="1882140"/>
                  <wp:effectExtent l="0" t="0" r="0" b="0"/>
                  <wp:docPr id="1" name="Picture 1" descr="marionjones_wideweb__470x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njones_wideweb__470x3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1882140"/>
                          </a:xfrm>
                          <a:prstGeom prst="rect">
                            <a:avLst/>
                          </a:prstGeom>
                          <a:noFill/>
                          <a:ln>
                            <a:noFill/>
                          </a:ln>
                        </pic:spPr>
                      </pic:pic>
                    </a:graphicData>
                  </a:graphic>
                </wp:inline>
              </w:drawing>
            </w:r>
            <w:r w:rsidR="00C438BF">
              <w:t xml:space="preserve"> </w:t>
            </w:r>
            <w:r>
              <w:rPr>
                <w:noProof/>
              </w:rPr>
              <w:drawing>
                <wp:inline distT="0" distB="0" distL="0" distR="0">
                  <wp:extent cx="2094865" cy="1828800"/>
                  <wp:effectExtent l="0" t="0" r="0" b="0"/>
                  <wp:docPr id="2" name="Picture 2" descr="art_3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_393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4865" cy="1828800"/>
                          </a:xfrm>
                          <a:prstGeom prst="rect">
                            <a:avLst/>
                          </a:prstGeom>
                          <a:noFill/>
                          <a:ln>
                            <a:noFill/>
                          </a:ln>
                        </pic:spPr>
                      </pic:pic>
                    </a:graphicData>
                  </a:graphic>
                </wp:inline>
              </w:drawing>
            </w:r>
          </w:p>
          <w:p w:rsidR="00C438BF" w:rsidRDefault="00C1414A" w:rsidP="00C438BF">
            <w:pPr>
              <w:jc w:val="center"/>
            </w:pPr>
            <w:r>
              <w:rPr>
                <w:noProof/>
              </w:rPr>
              <w:drawing>
                <wp:inline distT="0" distB="0" distL="0" distR="0">
                  <wp:extent cx="1828800" cy="1360805"/>
                  <wp:effectExtent l="0" t="0" r="0" b="0"/>
                  <wp:docPr id="3" name="Picture 3" descr="sky-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spor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360805"/>
                          </a:xfrm>
                          <a:prstGeom prst="rect">
                            <a:avLst/>
                          </a:prstGeom>
                          <a:noFill/>
                          <a:ln>
                            <a:noFill/>
                          </a:ln>
                        </pic:spPr>
                      </pic:pic>
                    </a:graphicData>
                  </a:graphic>
                </wp:inline>
              </w:drawing>
            </w:r>
          </w:p>
          <w:p w:rsidR="00C438BF" w:rsidRDefault="00C438BF"/>
          <w:p w:rsidR="00C438BF" w:rsidRDefault="00C438BF"/>
          <w:p w:rsidR="00C438BF" w:rsidRDefault="00C438BF"/>
          <w:p w:rsidR="00C438BF" w:rsidRDefault="00C438BF"/>
          <w:p w:rsidR="00C438BF" w:rsidRDefault="00C438BF" w:rsidP="00C438BF">
            <w:pPr>
              <w:jc w:val="center"/>
              <w:rPr>
                <w:rFonts w:ascii="Arial" w:hAnsi="Arial" w:cs="Arial"/>
                <w:b/>
                <w:sz w:val="36"/>
                <w:szCs w:val="36"/>
              </w:rPr>
            </w:pPr>
            <w:r w:rsidRPr="00C438BF">
              <w:rPr>
                <w:rFonts w:ascii="Arial" w:hAnsi="Arial" w:cs="Arial"/>
                <w:b/>
                <w:sz w:val="36"/>
                <w:szCs w:val="36"/>
              </w:rPr>
              <w:t xml:space="preserve"> Social Cultural </w:t>
            </w:r>
            <w:r w:rsidR="00A04DFD">
              <w:rPr>
                <w:rFonts w:ascii="Arial" w:hAnsi="Arial" w:cs="Arial"/>
                <w:b/>
                <w:sz w:val="36"/>
                <w:szCs w:val="36"/>
              </w:rPr>
              <w:t xml:space="preserve">Studies </w:t>
            </w:r>
            <w:bookmarkStart w:id="0" w:name="_GoBack"/>
            <w:bookmarkEnd w:id="0"/>
          </w:p>
          <w:p w:rsidR="00C438BF" w:rsidRDefault="00C438BF" w:rsidP="00C438BF">
            <w:pPr>
              <w:rPr>
                <w:rFonts w:ascii="Arial" w:hAnsi="Arial" w:cs="Arial"/>
                <w:b/>
              </w:rPr>
            </w:pPr>
          </w:p>
          <w:p w:rsidR="00C438BF" w:rsidRDefault="00C438BF" w:rsidP="00C438BF">
            <w:pPr>
              <w:rPr>
                <w:rFonts w:ascii="Arial" w:hAnsi="Arial" w:cs="Arial"/>
                <w:b/>
              </w:rPr>
            </w:pPr>
          </w:p>
          <w:p w:rsidR="00C438BF" w:rsidRDefault="00C438BF" w:rsidP="00C438BF">
            <w:pPr>
              <w:rPr>
                <w:rFonts w:ascii="Arial" w:hAnsi="Arial" w:cs="Arial"/>
                <w:b/>
              </w:rPr>
            </w:pPr>
            <w:r>
              <w:rPr>
                <w:rFonts w:ascii="Arial" w:hAnsi="Arial" w:cs="Arial"/>
                <w:b/>
              </w:rPr>
              <w:t>Name ____________________________________________________</w:t>
            </w:r>
          </w:p>
          <w:p w:rsidR="00C438BF" w:rsidRDefault="00C438BF" w:rsidP="00C438BF">
            <w:pPr>
              <w:rPr>
                <w:rFonts w:ascii="Arial" w:hAnsi="Arial" w:cs="Arial"/>
                <w:b/>
              </w:rPr>
            </w:pPr>
          </w:p>
          <w:p w:rsidR="00C438BF" w:rsidRDefault="00C438BF" w:rsidP="00C438BF">
            <w:pPr>
              <w:rPr>
                <w:rFonts w:ascii="Arial" w:hAnsi="Arial" w:cs="Arial"/>
                <w:b/>
              </w:rPr>
            </w:pPr>
          </w:p>
          <w:p w:rsidR="00C438BF" w:rsidRPr="00C438BF" w:rsidRDefault="00C438BF" w:rsidP="00C438BF">
            <w:pPr>
              <w:rPr>
                <w:rFonts w:ascii="Arial" w:hAnsi="Arial" w:cs="Arial"/>
                <w:b/>
              </w:rPr>
            </w:pPr>
            <w:r>
              <w:rPr>
                <w:rFonts w:ascii="Arial" w:hAnsi="Arial" w:cs="Arial"/>
                <w:b/>
              </w:rPr>
              <w:t>Teacher __________________________________________________</w:t>
            </w:r>
          </w:p>
          <w:p w:rsidR="00C438BF" w:rsidRDefault="00C438BF"/>
          <w:p w:rsidR="00C438BF" w:rsidRDefault="00C438BF"/>
          <w:p w:rsidR="00C438BF" w:rsidRDefault="00C438BF"/>
          <w:p w:rsidR="00C438BF" w:rsidRDefault="00C438BF"/>
          <w:p w:rsidR="00C438BF" w:rsidRDefault="00C438BF"/>
          <w:p w:rsidR="00C438BF" w:rsidRDefault="00C438BF"/>
          <w:p w:rsidR="00C438BF" w:rsidRDefault="00C438BF"/>
        </w:tc>
      </w:tr>
    </w:tbl>
    <w:p w:rsidR="00FA5886" w:rsidRDefault="00FA5886" w:rsidP="00FA5886"/>
    <w:p w:rsidR="00FA5886" w:rsidRDefault="00FA5886" w:rsidP="00FA5886">
      <w:pPr>
        <w:sectPr w:rsidR="00FA5886" w:rsidSect="00154CCF">
          <w:headerReference w:type="default" r:id="rId11"/>
          <w:footerReference w:type="default" r:id="rId12"/>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A4399" w:rsidRPr="004A4399" w:rsidRDefault="004A4399" w:rsidP="004A4399">
      <w:pPr>
        <w:rPr>
          <w:rFonts w:ascii="Arial" w:hAnsi="Arial" w:cs="Arial"/>
          <w:sz w:val="28"/>
          <w:szCs w:val="28"/>
        </w:rPr>
      </w:pPr>
    </w:p>
    <w:p w:rsidR="002B2858" w:rsidRDefault="002B2858" w:rsidP="000511D1">
      <w:pPr>
        <w:jc w:val="center"/>
        <w:rPr>
          <w:rFonts w:ascii="Arial" w:hAnsi="Arial" w:cs="Arial"/>
          <w:b/>
          <w:sz w:val="28"/>
          <w:szCs w:val="28"/>
          <w:u w:val="single"/>
        </w:rPr>
      </w:pPr>
    </w:p>
    <w:p w:rsidR="004A4399" w:rsidRPr="000511D1" w:rsidRDefault="000511D1" w:rsidP="000511D1">
      <w:pPr>
        <w:jc w:val="center"/>
        <w:rPr>
          <w:rFonts w:ascii="Arial" w:hAnsi="Arial" w:cs="Arial"/>
          <w:b/>
          <w:sz w:val="28"/>
          <w:szCs w:val="28"/>
          <w:u w:val="single"/>
        </w:rPr>
      </w:pPr>
      <w:r w:rsidRPr="000511D1">
        <w:rPr>
          <w:rFonts w:ascii="Arial" w:hAnsi="Arial" w:cs="Arial"/>
          <w:b/>
          <w:sz w:val="28"/>
          <w:szCs w:val="28"/>
          <w:u w:val="single"/>
        </w:rPr>
        <w:lastRenderedPageBreak/>
        <w:t>The Use of Drugs and Sport</w:t>
      </w:r>
    </w:p>
    <w:p w:rsidR="004A4399" w:rsidRPr="004A4399"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7968" behindDoc="0" locked="0" layoutInCell="1" allowOverlap="1" wp14:anchorId="15183975" wp14:editId="5D60F446">
                <wp:simplePos x="0" y="0"/>
                <wp:positionH relativeFrom="column">
                  <wp:posOffset>-492125</wp:posOffset>
                </wp:positionH>
                <wp:positionV relativeFrom="paragraph">
                  <wp:posOffset>39370</wp:posOffset>
                </wp:positionV>
                <wp:extent cx="2221865" cy="1169035"/>
                <wp:effectExtent l="0" t="0" r="26035" b="12065"/>
                <wp:wrapNone/>
                <wp:docPr id="72" name="Rounded Rectangular Callout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1865" cy="1169035"/>
                        </a:xfrm>
                        <a:prstGeom prst="wedgeRoundRectCallout">
                          <a:avLst>
                            <a:gd name="adj1" fmla="val -15569"/>
                            <a:gd name="adj2" fmla="val 1562"/>
                            <a:gd name="adj3" fmla="val 16667"/>
                          </a:avLst>
                        </a:prstGeom>
                        <a:noFill/>
                        <a:ln w="25400" cap="flat" cmpd="sng" algn="ctr">
                          <a:solidFill>
                            <a:sysClr val="windowText" lastClr="000000"/>
                          </a:solidFill>
                          <a:prstDash val="solid"/>
                        </a:ln>
                        <a:effectLst/>
                      </wps:spPr>
                      <wps:txbx>
                        <w:txbxContent>
                          <w:p w:rsidR="00A04DFD" w:rsidRPr="00C1414A" w:rsidRDefault="00A04DFD" w:rsidP="00C14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9" o:spid="_x0000_s1026" type="#_x0000_t62" style="position:absolute;margin-left:-38.75pt;margin-top:3.1pt;width:174.95pt;height:9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" adj="7437,11137" filled="f" strokecolor="windowText" strokeweight="2pt">
                <v:path arrowok="t"/>
                <v:textbox>
                  <w:txbxContent>
                    <w:p w:rsidR="00A04DFD" w:rsidRPr="00C1414A" w:rsidRDefault="00A04DFD" w:rsidP="00C1414A">
                      <w:pPr>
                        <w:jc w:val="center"/>
                      </w:pP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65920" behindDoc="0" locked="0" layoutInCell="1" allowOverlap="1" wp14:anchorId="6B88192A" wp14:editId="5F3A4423">
                <wp:simplePos x="0" y="0"/>
                <wp:positionH relativeFrom="column">
                  <wp:posOffset>2428240</wp:posOffset>
                </wp:positionH>
                <wp:positionV relativeFrom="paragraph">
                  <wp:posOffset>15875</wp:posOffset>
                </wp:positionV>
                <wp:extent cx="2221865" cy="1169035"/>
                <wp:effectExtent l="0" t="0" r="26035" b="12065"/>
                <wp:wrapNone/>
                <wp:docPr id="71" name="Rounded Rectangular Callout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1865" cy="1169035"/>
                        </a:xfrm>
                        <a:prstGeom prst="wedgeRoundRectCallout">
                          <a:avLst>
                            <a:gd name="adj1" fmla="val -15569"/>
                            <a:gd name="adj2" fmla="val 156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4DFD" w:rsidRPr="00C1414A" w:rsidRDefault="00A04DFD" w:rsidP="00C14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38" o:spid="_x0000_s1027" type="#_x0000_t62" style="position:absolute;margin-left:191.2pt;margin-top:1.25pt;width:174.95pt;height:9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" adj="7437,11137" filled="f" strokecolor="black [3213]" strokeweight="2pt">
                <v:path arrowok="t"/>
                <v:textbox>
                  <w:txbxContent>
                    <w:p w:rsidR="00A04DFD" w:rsidRPr="00C1414A" w:rsidRDefault="00A04DFD" w:rsidP="00C1414A">
                      <w:pPr>
                        <w:jc w:val="center"/>
                      </w:pPr>
                    </w:p>
                  </w:txbxContent>
                </v:textbox>
              </v:shape>
            </w:pict>
          </mc:Fallback>
        </mc:AlternateContent>
      </w:r>
    </w:p>
    <w:p w:rsidR="004A4399" w:rsidRPr="004A4399" w:rsidRDefault="004A4399" w:rsidP="004A4399">
      <w:pPr>
        <w:rPr>
          <w:rFonts w:ascii="Arial" w:hAnsi="Arial" w:cs="Arial"/>
          <w:sz w:val="28"/>
          <w:szCs w:val="28"/>
        </w:rPr>
      </w:pPr>
    </w:p>
    <w:p w:rsidR="004A4399" w:rsidRPr="004A4399" w:rsidRDefault="004A4399" w:rsidP="004A4399">
      <w:pPr>
        <w:rPr>
          <w:rFonts w:ascii="Arial" w:hAnsi="Arial" w:cs="Arial"/>
          <w:sz w:val="28"/>
          <w:szCs w:val="28"/>
        </w:rPr>
      </w:pPr>
    </w:p>
    <w:p w:rsidR="004A4399" w:rsidRPr="004A4399" w:rsidRDefault="004A4399" w:rsidP="004A4399">
      <w:pPr>
        <w:rPr>
          <w:rFonts w:ascii="Arial" w:hAnsi="Arial" w:cs="Arial"/>
          <w:sz w:val="28"/>
          <w:szCs w:val="28"/>
        </w:rPr>
      </w:pPr>
    </w:p>
    <w:p w:rsidR="004A4399" w:rsidRPr="004A4399" w:rsidRDefault="004A4399" w:rsidP="004A4399">
      <w:pPr>
        <w:rPr>
          <w:rFonts w:ascii="Arial" w:hAnsi="Arial" w:cs="Arial"/>
          <w:sz w:val="28"/>
          <w:szCs w:val="28"/>
        </w:rPr>
      </w:pPr>
    </w:p>
    <w:p w:rsidR="004A4399" w:rsidRPr="004A4399" w:rsidRDefault="004A4399" w:rsidP="004A4399">
      <w:pPr>
        <w:rPr>
          <w:rFonts w:ascii="Arial" w:hAnsi="Arial" w:cs="Arial"/>
          <w:sz w:val="28"/>
          <w:szCs w:val="28"/>
        </w:rPr>
      </w:pPr>
    </w:p>
    <w:p w:rsidR="004A4399" w:rsidRPr="004A4399"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4112" behindDoc="0" locked="0" layoutInCell="1" allowOverlap="1" wp14:anchorId="5954D17F" wp14:editId="25F5ECB9">
                <wp:simplePos x="0" y="0"/>
                <wp:positionH relativeFrom="column">
                  <wp:posOffset>3910330</wp:posOffset>
                </wp:positionH>
                <wp:positionV relativeFrom="paragraph">
                  <wp:posOffset>25400</wp:posOffset>
                </wp:positionV>
                <wp:extent cx="2221865" cy="1169035"/>
                <wp:effectExtent l="0" t="0" r="26035" b="12065"/>
                <wp:wrapNone/>
                <wp:docPr id="70" name="Rounded Rectangular Callout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1865" cy="1169035"/>
                        </a:xfrm>
                        <a:prstGeom prst="wedgeRoundRectCallout">
                          <a:avLst>
                            <a:gd name="adj1" fmla="val -15569"/>
                            <a:gd name="adj2" fmla="val 1562"/>
                            <a:gd name="adj3" fmla="val 16667"/>
                          </a:avLst>
                        </a:prstGeom>
                        <a:noFill/>
                        <a:ln w="25400" cap="flat" cmpd="sng" algn="ctr">
                          <a:solidFill>
                            <a:sysClr val="windowText" lastClr="000000"/>
                          </a:solidFill>
                          <a:prstDash val="solid"/>
                        </a:ln>
                        <a:effectLst/>
                      </wps:spPr>
                      <wps:txbx>
                        <w:txbxContent>
                          <w:p w:rsidR="00A04DFD" w:rsidRPr="00C1414A" w:rsidRDefault="00A04DFD" w:rsidP="00C14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42" o:spid="_x0000_s1028" type="#_x0000_t62" style="position:absolute;margin-left:307.9pt;margin-top:2pt;width:174.95pt;height:92.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" adj="7437,11137" filled="f" strokecolor="windowText" strokeweight="2pt">
                <v:path arrowok="t"/>
                <v:textbox>
                  <w:txbxContent>
                    <w:p w:rsidR="00A04DFD" w:rsidRPr="00C1414A" w:rsidRDefault="00A04DFD" w:rsidP="00C1414A">
                      <w:pPr>
                        <w:jc w:val="center"/>
                      </w:pPr>
                    </w:p>
                  </w:txbxContent>
                </v:textbox>
              </v:shape>
            </w:pict>
          </mc:Fallback>
        </mc:AlternateContent>
      </w:r>
    </w:p>
    <w:p w:rsidR="004A4399" w:rsidRPr="004A4399"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7184" behindDoc="0" locked="0" layoutInCell="1" allowOverlap="1" wp14:anchorId="66874B26" wp14:editId="6F5AD7C1">
                <wp:simplePos x="0" y="0"/>
                <wp:positionH relativeFrom="column">
                  <wp:posOffset>142875</wp:posOffset>
                </wp:positionH>
                <wp:positionV relativeFrom="paragraph">
                  <wp:posOffset>53975</wp:posOffset>
                </wp:positionV>
                <wp:extent cx="807720" cy="201930"/>
                <wp:effectExtent l="17145" t="20955" r="28575" b="28575"/>
                <wp:wrapNone/>
                <wp:docPr id="69"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458269">
                          <a:off x="0" y="0"/>
                          <a:ext cx="807720" cy="2019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11.25pt;margin-top:4.25pt;width:63.6pt;height:15.9pt;rotation:-561614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" adj="18900" fillcolor="#4f81bd [3204]" strokecolor="#243f60 [1604]" strokeweight="2pt">
                <v:path arrowok="t"/>
              </v:shape>
            </w:pict>
          </mc:Fallback>
        </mc:AlternateContent>
      </w:r>
    </w:p>
    <w:p w:rsidR="004A4399" w:rsidRPr="004A4399"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9232" behindDoc="0" locked="0" layoutInCell="1" allowOverlap="1" wp14:anchorId="0B13F6FC" wp14:editId="17F6DC5E">
                <wp:simplePos x="0" y="0"/>
                <wp:positionH relativeFrom="column">
                  <wp:posOffset>930910</wp:posOffset>
                </wp:positionH>
                <wp:positionV relativeFrom="paragraph">
                  <wp:posOffset>8890</wp:posOffset>
                </wp:positionV>
                <wp:extent cx="1395095" cy="229870"/>
                <wp:effectExtent l="0" t="361950" r="0" b="398780"/>
                <wp:wrapNone/>
                <wp:docPr id="60"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48888">
                          <a:off x="0" y="0"/>
                          <a:ext cx="1395095" cy="2298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5" o:spid="_x0000_s1026" type="#_x0000_t13" style="position:absolute;margin-left:73.3pt;margin-top:.7pt;width:109.85pt;height:18.1pt;rotation:-2568041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" adj="19820" fillcolor="#4f81bd" strokecolor="#385d8a" strokeweight="2pt">
                <v:path arrowok="t"/>
              </v:shape>
            </w:pict>
          </mc:Fallback>
        </mc:AlternateContent>
      </w:r>
    </w:p>
    <w:p w:rsidR="004A4399" w:rsidRPr="004A4399"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1280" behindDoc="0" locked="0" layoutInCell="1" allowOverlap="1" wp14:anchorId="7470CC2D" wp14:editId="2655C5DF">
                <wp:simplePos x="0" y="0"/>
                <wp:positionH relativeFrom="column">
                  <wp:posOffset>1265555</wp:posOffset>
                </wp:positionH>
                <wp:positionV relativeFrom="paragraph">
                  <wp:posOffset>123190</wp:posOffset>
                </wp:positionV>
                <wp:extent cx="2167890" cy="240665"/>
                <wp:effectExtent l="0" t="323850" r="0" b="292735"/>
                <wp:wrapNone/>
                <wp:docPr id="53"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26940">
                          <a:off x="0" y="0"/>
                          <a:ext cx="2167890" cy="24066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6" o:spid="_x0000_s1026" type="#_x0000_t13" style="position:absolute;margin-left:99.65pt;margin-top:9.7pt;width:170.7pt;height:18.95pt;rotation:-1172068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" adj="20401" fillcolor="#4f81bd" strokecolor="#385d8a" strokeweight="2pt">
                <v:path arrowok="t"/>
              </v:shape>
            </w:pict>
          </mc:Fallback>
        </mc:AlternateContent>
      </w:r>
    </w:p>
    <w:p w:rsidR="004A4399" w:rsidRPr="004A4399"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0016" behindDoc="0" locked="0" layoutInCell="1" allowOverlap="1" wp14:anchorId="4394C8AA" wp14:editId="3DE2F4A1">
                <wp:simplePos x="0" y="0"/>
                <wp:positionH relativeFrom="column">
                  <wp:posOffset>-494665</wp:posOffset>
                </wp:positionH>
                <wp:positionV relativeFrom="paragraph">
                  <wp:posOffset>66040</wp:posOffset>
                </wp:positionV>
                <wp:extent cx="1509395" cy="615950"/>
                <wp:effectExtent l="0" t="0" r="14605" b="12700"/>
                <wp:wrapNone/>
                <wp:docPr id="48" name="Rounded Rectangular Callou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615950"/>
                        </a:xfrm>
                        <a:prstGeom prst="wedgeRoundRectCallout">
                          <a:avLst>
                            <a:gd name="adj1" fmla="val -15569"/>
                            <a:gd name="adj2" fmla="val 1562"/>
                            <a:gd name="adj3" fmla="val 16667"/>
                          </a:avLst>
                        </a:prstGeom>
                        <a:noFill/>
                        <a:ln w="25400" cap="flat" cmpd="sng" algn="ctr">
                          <a:solidFill>
                            <a:sysClr val="windowText" lastClr="000000"/>
                          </a:solidFill>
                          <a:prstDash val="solid"/>
                        </a:ln>
                        <a:effectLst/>
                      </wps:spPr>
                      <wps:txbx>
                        <w:txbxContent>
                          <w:p w:rsidR="00A04DFD" w:rsidRPr="00C1414A" w:rsidRDefault="00A04DFD" w:rsidP="00C1414A">
                            <w:pPr>
                              <w:jc w:val="center"/>
                              <w:rPr>
                                <w:rFonts w:asciiTheme="minorHAnsi" w:hAnsiTheme="minorHAnsi" w:cstheme="minorHAnsi"/>
                                <w:b/>
                                <w:sz w:val="28"/>
                                <w:szCs w:val="28"/>
                              </w:rPr>
                            </w:pPr>
                            <w:r>
                              <w:rPr>
                                <w:rFonts w:asciiTheme="minorHAnsi" w:hAnsiTheme="minorHAnsi" w:cstheme="minorHAnsi"/>
                                <w:b/>
                                <w:sz w:val="28"/>
                                <w:szCs w:val="28"/>
                              </w:rPr>
                              <w:t>Reason for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0" o:spid="_x0000_s1029" type="#_x0000_t62" style="position:absolute;margin-left:-38.95pt;margin-top:5.2pt;width:118.85pt;height:4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" adj="7437,11137" filled="f" strokecolor="windowText" strokeweight="2pt">
                <v:path arrowok="t"/>
                <v:textbox>
                  <w:txbxContent>
                    <w:p w:rsidR="00A04DFD" w:rsidRPr="00C1414A" w:rsidRDefault="00A04DFD" w:rsidP="00C1414A">
                      <w:pPr>
                        <w:jc w:val="center"/>
                        <w:rPr>
                          <w:rFonts w:asciiTheme="minorHAnsi" w:hAnsiTheme="minorHAnsi" w:cstheme="minorHAnsi"/>
                          <w:b/>
                          <w:sz w:val="28"/>
                          <w:szCs w:val="28"/>
                        </w:rPr>
                      </w:pPr>
                      <w:r>
                        <w:rPr>
                          <w:rFonts w:asciiTheme="minorHAnsi" w:hAnsiTheme="minorHAnsi" w:cstheme="minorHAnsi"/>
                          <w:b/>
                          <w:sz w:val="28"/>
                          <w:szCs w:val="28"/>
                        </w:rPr>
                        <w:t>Reason for use</w:t>
                      </w:r>
                    </w:p>
                  </w:txbxContent>
                </v:textbox>
              </v:shape>
            </w:pict>
          </mc:Fallback>
        </mc:AlternateContent>
      </w:r>
    </w:p>
    <w:p w:rsidR="004A4399" w:rsidRPr="004A4399" w:rsidRDefault="004A4399" w:rsidP="004A4399">
      <w:pPr>
        <w:rPr>
          <w:rFonts w:ascii="Arial" w:hAnsi="Arial" w:cs="Arial"/>
          <w:sz w:val="28"/>
          <w:szCs w:val="28"/>
        </w:rPr>
      </w:pPr>
    </w:p>
    <w:p w:rsidR="004A4399" w:rsidRPr="004A4399"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6160" behindDoc="0" locked="0" layoutInCell="1" allowOverlap="1" wp14:anchorId="46CF9A48" wp14:editId="255E952C">
                <wp:simplePos x="0" y="0"/>
                <wp:positionH relativeFrom="column">
                  <wp:posOffset>3907155</wp:posOffset>
                </wp:positionH>
                <wp:positionV relativeFrom="paragraph">
                  <wp:posOffset>189230</wp:posOffset>
                </wp:positionV>
                <wp:extent cx="2221865" cy="1605280"/>
                <wp:effectExtent l="0" t="0" r="26035" b="13970"/>
                <wp:wrapNone/>
                <wp:docPr id="46" name="Rounded Rectangular Callou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1865" cy="1605280"/>
                        </a:xfrm>
                        <a:prstGeom prst="wedgeRoundRectCallout">
                          <a:avLst>
                            <a:gd name="adj1" fmla="val -15569"/>
                            <a:gd name="adj2" fmla="val 1562"/>
                            <a:gd name="adj3" fmla="val 16667"/>
                          </a:avLst>
                        </a:prstGeom>
                        <a:noFill/>
                        <a:ln w="25400" cap="flat" cmpd="sng" algn="ctr">
                          <a:solidFill>
                            <a:sysClr val="windowText" lastClr="000000"/>
                          </a:solidFill>
                          <a:prstDash val="solid"/>
                        </a:ln>
                        <a:effectLst/>
                      </wps:spPr>
                      <wps:txbx>
                        <w:txbxContent>
                          <w:p w:rsidR="00A04DFD" w:rsidRPr="00C1414A" w:rsidRDefault="00A04DFD" w:rsidP="00C14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43" o:spid="_x0000_s1030" type="#_x0000_t62" style="position:absolute;margin-left:307.65pt;margin-top:14.9pt;width:174.95pt;height:126.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" adj="7437,11137" filled="f" strokecolor="windowText" strokeweight="2pt">
                <v:path arrowok="t"/>
                <v:textbox>
                  <w:txbxContent>
                    <w:p w:rsidR="00A04DFD" w:rsidRPr="00C1414A" w:rsidRDefault="00A04DFD" w:rsidP="00C1414A">
                      <w:pPr>
                        <w:jc w:val="center"/>
                      </w:pPr>
                    </w:p>
                  </w:txbxContent>
                </v:textbox>
              </v:shape>
            </w:pict>
          </mc:Fallback>
        </mc:AlternateContent>
      </w:r>
    </w:p>
    <w:p w:rsidR="004A4399" w:rsidRPr="004A4399"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3328" behindDoc="0" locked="0" layoutInCell="1" allowOverlap="1" wp14:anchorId="388D8ABB" wp14:editId="2910084B">
                <wp:simplePos x="0" y="0"/>
                <wp:positionH relativeFrom="column">
                  <wp:posOffset>1461770</wp:posOffset>
                </wp:positionH>
                <wp:positionV relativeFrom="paragraph">
                  <wp:posOffset>71120</wp:posOffset>
                </wp:positionV>
                <wp:extent cx="1685290" cy="166370"/>
                <wp:effectExtent l="19050" t="152400" r="10160" b="176530"/>
                <wp:wrapNone/>
                <wp:docPr id="47" name="Righ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80983">
                          <a:off x="0" y="0"/>
                          <a:ext cx="1685290" cy="1663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7" o:spid="_x0000_s1026" type="#_x0000_t13" style="position:absolute;margin-left:115.1pt;margin-top:5.6pt;width:132.7pt;height:13.1pt;rotation:743815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" adj="20534" fillcolor="#4f81bd" strokecolor="#385d8a" strokeweight="2pt">
                <v:path arrowok="t"/>
              </v:shape>
            </w:pict>
          </mc:Fallback>
        </mc:AlternateContent>
      </w:r>
    </w:p>
    <w:p w:rsidR="004A4399" w:rsidRPr="004A4399" w:rsidRDefault="004A4399" w:rsidP="004A4399">
      <w:pPr>
        <w:rPr>
          <w:rFonts w:ascii="Arial" w:hAnsi="Arial" w:cs="Arial"/>
          <w:sz w:val="28"/>
          <w:szCs w:val="28"/>
        </w:rPr>
      </w:pPr>
    </w:p>
    <w:p w:rsidR="004A4399" w:rsidRPr="004A4399" w:rsidRDefault="004A4399" w:rsidP="004A4399">
      <w:pPr>
        <w:rPr>
          <w:rFonts w:ascii="Arial" w:hAnsi="Arial" w:cs="Arial"/>
          <w:sz w:val="28"/>
          <w:szCs w:val="28"/>
        </w:rPr>
      </w:pPr>
    </w:p>
    <w:p w:rsidR="004A4399" w:rsidRDefault="004A4399" w:rsidP="004A4399">
      <w:pPr>
        <w:rPr>
          <w:rFonts w:ascii="Arial" w:hAnsi="Arial" w:cs="Arial"/>
          <w:sz w:val="28"/>
          <w:szCs w:val="28"/>
        </w:rPr>
      </w:pPr>
    </w:p>
    <w:p w:rsidR="004A4399"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2064" behindDoc="0" locked="0" layoutInCell="1" allowOverlap="1" wp14:anchorId="671AEF59" wp14:editId="0F5D1BD3">
                <wp:simplePos x="0" y="0"/>
                <wp:positionH relativeFrom="column">
                  <wp:posOffset>114935</wp:posOffset>
                </wp:positionH>
                <wp:positionV relativeFrom="paragraph">
                  <wp:posOffset>83185</wp:posOffset>
                </wp:positionV>
                <wp:extent cx="2221865" cy="1169035"/>
                <wp:effectExtent l="0" t="0" r="26035" b="12065"/>
                <wp:wrapNone/>
                <wp:docPr id="45" name="Rounded Rectangular Callout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1865" cy="1169035"/>
                        </a:xfrm>
                        <a:prstGeom prst="wedgeRoundRectCallout">
                          <a:avLst>
                            <a:gd name="adj1" fmla="val -15569"/>
                            <a:gd name="adj2" fmla="val 1562"/>
                            <a:gd name="adj3" fmla="val 16667"/>
                          </a:avLst>
                        </a:prstGeom>
                        <a:noFill/>
                        <a:ln w="25400" cap="flat" cmpd="sng" algn="ctr">
                          <a:solidFill>
                            <a:sysClr val="windowText" lastClr="000000"/>
                          </a:solidFill>
                          <a:prstDash val="solid"/>
                        </a:ln>
                        <a:effectLst/>
                      </wps:spPr>
                      <wps:txbx>
                        <w:txbxContent>
                          <w:p w:rsidR="00A04DFD" w:rsidRPr="00C1414A" w:rsidRDefault="00A04DFD" w:rsidP="00C14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41" o:spid="_x0000_s1031" type="#_x0000_t62" style="position:absolute;margin-left:9.05pt;margin-top:6.55pt;width:174.95pt;height:92.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" adj="7437,11137" filled="f" strokecolor="windowText" strokeweight="2pt">
                <v:path arrowok="t"/>
                <v:textbox>
                  <w:txbxContent>
                    <w:p w:rsidR="00A04DFD" w:rsidRPr="00C1414A" w:rsidRDefault="00A04DFD" w:rsidP="00C1414A">
                      <w:pPr>
                        <w:jc w:val="center"/>
                      </w:pPr>
                    </w:p>
                  </w:txbxContent>
                </v:textbox>
              </v:shape>
            </w:pict>
          </mc:Fallback>
        </mc:AlternateContent>
      </w:r>
    </w:p>
    <w:p w:rsidR="00FE7B61" w:rsidRDefault="00FE7B61" w:rsidP="004A4399">
      <w:pPr>
        <w:rPr>
          <w:rFonts w:ascii="Arial" w:hAnsi="Arial" w:cs="Arial"/>
          <w:sz w:val="28"/>
          <w:szCs w:val="28"/>
        </w:rPr>
      </w:pPr>
    </w:p>
    <w:p w:rsidR="00FE7B61" w:rsidRDefault="00FE7B61" w:rsidP="004A4399">
      <w:pPr>
        <w:rPr>
          <w:rFonts w:ascii="Arial" w:hAnsi="Arial" w:cs="Arial"/>
          <w:sz w:val="28"/>
          <w:szCs w:val="28"/>
        </w:rPr>
      </w:pPr>
    </w:p>
    <w:p w:rsidR="00FE7B61" w:rsidRDefault="00FE7B61" w:rsidP="004A4399">
      <w:pPr>
        <w:rPr>
          <w:rFonts w:ascii="Arial" w:hAnsi="Arial" w:cs="Arial"/>
          <w:sz w:val="28"/>
          <w:szCs w:val="28"/>
        </w:rPr>
      </w:pPr>
    </w:p>
    <w:p w:rsidR="00FE7B61" w:rsidRDefault="00FE7B61" w:rsidP="004A4399">
      <w:pPr>
        <w:rPr>
          <w:rFonts w:ascii="Arial" w:hAnsi="Arial" w:cs="Arial"/>
          <w:sz w:val="28"/>
          <w:szCs w:val="28"/>
        </w:rPr>
      </w:pPr>
    </w:p>
    <w:p w:rsidR="00FE7B61" w:rsidRDefault="00FE7B61" w:rsidP="004A4399">
      <w:pPr>
        <w:rPr>
          <w:rFonts w:ascii="Arial" w:hAnsi="Arial" w:cs="Arial"/>
          <w:sz w:val="28"/>
          <w:szCs w:val="28"/>
        </w:rPr>
      </w:pPr>
    </w:p>
    <w:p w:rsidR="00FE7B61"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9472" behindDoc="0" locked="0" layoutInCell="1" allowOverlap="1" wp14:anchorId="0201361D" wp14:editId="03859C74">
                <wp:simplePos x="0" y="0"/>
                <wp:positionH relativeFrom="column">
                  <wp:posOffset>-498475</wp:posOffset>
                </wp:positionH>
                <wp:positionV relativeFrom="paragraph">
                  <wp:posOffset>105410</wp:posOffset>
                </wp:positionV>
                <wp:extent cx="3475990" cy="1169035"/>
                <wp:effectExtent l="0" t="0" r="10160" b="12065"/>
                <wp:wrapNone/>
                <wp:docPr id="50" name="Rounded Rectangular Callout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5990" cy="1169035"/>
                        </a:xfrm>
                        <a:prstGeom prst="wedgeRoundRectCallout">
                          <a:avLst>
                            <a:gd name="adj1" fmla="val -15569"/>
                            <a:gd name="adj2" fmla="val 1562"/>
                            <a:gd name="adj3" fmla="val 16667"/>
                          </a:avLst>
                        </a:prstGeom>
                        <a:noFill/>
                        <a:ln w="25400" cap="flat" cmpd="sng" algn="ctr">
                          <a:solidFill>
                            <a:sysClr val="windowText" lastClr="000000"/>
                          </a:solidFill>
                          <a:prstDash val="solid"/>
                        </a:ln>
                        <a:effectLst/>
                      </wps:spPr>
                      <wps:txbx>
                        <w:txbxContent>
                          <w:p w:rsidR="00A04DFD" w:rsidRPr="00C1414A" w:rsidRDefault="00A04DFD" w:rsidP="000416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ed Rectangular Callout 50" o:spid="_x0000_s1032" type="#_x0000_t62" style="position:absolute;margin-left:-39.25pt;margin-top:8.3pt;width:273.7pt;height:92.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" adj="7437,11137" filled="f" strokecolor="windowText" strokeweight="2pt">
                <v:path arrowok="t"/>
                <v:textbox>
                  <w:txbxContent>
                    <w:p w:rsidR="00A04DFD" w:rsidRPr="00C1414A" w:rsidRDefault="00A04DFD" w:rsidP="0004165A">
                      <w:pPr>
                        <w:jc w:val="center"/>
                      </w:pPr>
                    </w:p>
                  </w:txbxContent>
                </v:textbox>
              </v:shape>
            </w:pict>
          </mc:Fallback>
        </mc:AlternateContent>
      </w:r>
    </w:p>
    <w:p w:rsidR="00FE7B61" w:rsidRDefault="00FE7B61" w:rsidP="004A4399">
      <w:pPr>
        <w:rPr>
          <w:rFonts w:ascii="Arial" w:hAnsi="Arial" w:cs="Arial"/>
          <w:sz w:val="28"/>
          <w:szCs w:val="28"/>
        </w:rPr>
      </w:pPr>
    </w:p>
    <w:p w:rsidR="00FE7B61" w:rsidRDefault="00FE7B61" w:rsidP="004A4399">
      <w:pPr>
        <w:rPr>
          <w:rFonts w:ascii="Arial" w:hAnsi="Arial" w:cs="Arial"/>
          <w:sz w:val="28"/>
          <w:szCs w:val="28"/>
        </w:rPr>
      </w:pPr>
    </w:p>
    <w:p w:rsidR="00FE7B61"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7424" behindDoc="0" locked="0" layoutInCell="1" allowOverlap="1" wp14:anchorId="37CFBE2C" wp14:editId="37BF7905">
                <wp:simplePos x="0" y="0"/>
                <wp:positionH relativeFrom="column">
                  <wp:posOffset>2991485</wp:posOffset>
                </wp:positionH>
                <wp:positionV relativeFrom="paragraph">
                  <wp:posOffset>70485</wp:posOffset>
                </wp:positionV>
                <wp:extent cx="807720" cy="201930"/>
                <wp:effectExtent l="19050" t="114300" r="30480" b="64770"/>
                <wp:wrapNone/>
                <wp:docPr id="49" name="Righ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648565">
                          <a:off x="0" y="0"/>
                          <a:ext cx="807720" cy="2019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49" o:spid="_x0000_s1026" type="#_x0000_t13" style="position:absolute;margin-left:235.55pt;margin-top:5.55pt;width:63.6pt;height:15.9pt;rotation:-10869621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" adj="18900" fillcolor="#4f81bd" strokecolor="#385d8a" strokeweight="2pt">
                <v:path arrowok="t"/>
              </v:shape>
            </w:pict>
          </mc:Fallback>
        </mc:AlternateContent>
      </w:r>
    </w:p>
    <w:p w:rsidR="00FE7B61" w:rsidRDefault="00FE7B61" w:rsidP="004A4399">
      <w:pPr>
        <w:rPr>
          <w:rFonts w:ascii="Arial" w:hAnsi="Arial" w:cs="Arial"/>
          <w:sz w:val="28"/>
          <w:szCs w:val="28"/>
        </w:rPr>
      </w:pPr>
    </w:p>
    <w:p w:rsidR="00FE7B61"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1760" behindDoc="0" locked="0" layoutInCell="1" allowOverlap="1" wp14:anchorId="47927B40" wp14:editId="598F1632">
                <wp:simplePos x="0" y="0"/>
                <wp:positionH relativeFrom="column">
                  <wp:posOffset>4101465</wp:posOffset>
                </wp:positionH>
                <wp:positionV relativeFrom="paragraph">
                  <wp:posOffset>99060</wp:posOffset>
                </wp:positionV>
                <wp:extent cx="1509395" cy="615950"/>
                <wp:effectExtent l="0" t="0" r="14605" b="12700"/>
                <wp:wrapNone/>
                <wp:docPr id="56" name="Rounded Rectangular Callout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615950"/>
                        </a:xfrm>
                        <a:prstGeom prst="wedgeRoundRectCallout">
                          <a:avLst>
                            <a:gd name="adj1" fmla="val -15569"/>
                            <a:gd name="adj2" fmla="val 1562"/>
                            <a:gd name="adj3" fmla="val 16667"/>
                          </a:avLst>
                        </a:prstGeom>
                        <a:noFill/>
                        <a:ln w="25400" cap="flat" cmpd="sng" algn="ctr">
                          <a:solidFill>
                            <a:sysClr val="windowText" lastClr="000000"/>
                          </a:solidFill>
                          <a:prstDash val="solid"/>
                        </a:ln>
                        <a:effectLst/>
                      </wps:spPr>
                      <wps:txbx>
                        <w:txbxContent>
                          <w:p w:rsidR="00A04DFD" w:rsidRPr="00C1414A" w:rsidRDefault="00A04DFD" w:rsidP="0004165A">
                            <w:pPr>
                              <w:jc w:val="center"/>
                              <w:rPr>
                                <w:rFonts w:asciiTheme="minorHAnsi" w:hAnsiTheme="minorHAnsi" w:cstheme="minorHAnsi"/>
                                <w:b/>
                                <w:sz w:val="28"/>
                                <w:szCs w:val="28"/>
                              </w:rPr>
                            </w:pPr>
                            <w:r w:rsidRPr="00C1414A">
                              <w:rPr>
                                <w:rFonts w:asciiTheme="minorHAnsi" w:hAnsiTheme="minorHAnsi" w:cstheme="minorHAnsi"/>
                                <w:b/>
                                <w:sz w:val="28"/>
                                <w:szCs w:val="28"/>
                              </w:rPr>
                              <w:t>Consequence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6" o:spid="_x0000_s1033" type="#_x0000_t62" style="position:absolute;margin-left:322.95pt;margin-top:7.8pt;width:118.85pt;height:4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" adj="7437,11137" filled="f" strokecolor="windowText" strokeweight="2pt">
                <v:path arrowok="t"/>
                <v:textbox>
                  <w:txbxContent>
                    <w:p w:rsidR="00A04DFD" w:rsidRPr="00C1414A" w:rsidRDefault="00A04DFD" w:rsidP="0004165A">
                      <w:pPr>
                        <w:jc w:val="center"/>
                        <w:rPr>
                          <w:rFonts w:asciiTheme="minorHAnsi" w:hAnsiTheme="minorHAnsi" w:cstheme="minorHAnsi"/>
                          <w:b/>
                          <w:sz w:val="28"/>
                          <w:szCs w:val="28"/>
                        </w:rPr>
                      </w:pPr>
                      <w:r w:rsidRPr="00C1414A">
                        <w:rPr>
                          <w:rFonts w:asciiTheme="minorHAnsi" w:hAnsiTheme="minorHAnsi" w:cstheme="minorHAnsi"/>
                          <w:b/>
                          <w:sz w:val="28"/>
                          <w:szCs w:val="28"/>
                        </w:rPr>
                        <w:t>Consequence</w:t>
                      </w:r>
                    </w:p>
                  </w:txbxContent>
                </v:textbox>
              </v:shape>
            </w:pict>
          </mc:Fallback>
        </mc:AlternateContent>
      </w:r>
    </w:p>
    <w:p w:rsidR="00FE7B61"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520" behindDoc="0" locked="0" layoutInCell="1" allowOverlap="1" wp14:anchorId="61537519" wp14:editId="59C0205D">
                <wp:simplePos x="0" y="0"/>
                <wp:positionH relativeFrom="column">
                  <wp:posOffset>-603250</wp:posOffset>
                </wp:positionH>
                <wp:positionV relativeFrom="paragraph">
                  <wp:posOffset>175260</wp:posOffset>
                </wp:positionV>
                <wp:extent cx="3040380" cy="1169035"/>
                <wp:effectExtent l="0" t="0" r="26670" b="12065"/>
                <wp:wrapNone/>
                <wp:docPr id="51" name="Rounded Rectangular Callout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0380" cy="1169035"/>
                        </a:xfrm>
                        <a:prstGeom prst="wedgeRoundRectCallout">
                          <a:avLst>
                            <a:gd name="adj1" fmla="val -15569"/>
                            <a:gd name="adj2" fmla="val 1562"/>
                            <a:gd name="adj3" fmla="val 16667"/>
                          </a:avLst>
                        </a:prstGeom>
                        <a:noFill/>
                        <a:ln w="25400" cap="flat" cmpd="sng" algn="ctr">
                          <a:solidFill>
                            <a:sysClr val="windowText" lastClr="000000"/>
                          </a:solidFill>
                          <a:prstDash val="solid"/>
                        </a:ln>
                        <a:effectLst/>
                      </wps:spPr>
                      <wps:txbx>
                        <w:txbxContent>
                          <w:p w:rsidR="00A04DFD" w:rsidRPr="00C1414A" w:rsidRDefault="00A04DFD" w:rsidP="000416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ed Rectangular Callout 51" o:spid="_x0000_s1034" type="#_x0000_t62" style="position:absolute;margin-left:-47.5pt;margin-top:13.8pt;width:239.4pt;height:92.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" adj="7437,11137" filled="f" strokecolor="windowText" strokeweight="2pt">
                <v:path arrowok="t"/>
                <v:textbox>
                  <w:txbxContent>
                    <w:p w:rsidR="00A04DFD" w:rsidRPr="00C1414A" w:rsidRDefault="00A04DFD" w:rsidP="0004165A">
                      <w:pPr>
                        <w:jc w:val="center"/>
                      </w:pPr>
                    </w:p>
                  </w:txbxContent>
                </v:textbox>
              </v:shape>
            </w:pict>
          </mc:Fallback>
        </mc:AlternateContent>
      </w:r>
    </w:p>
    <w:p w:rsidR="00FE7B61"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7664" behindDoc="0" locked="0" layoutInCell="1" allowOverlap="1" wp14:anchorId="3AA67949" wp14:editId="1F87B5C5">
                <wp:simplePos x="0" y="0"/>
                <wp:positionH relativeFrom="column">
                  <wp:posOffset>2493645</wp:posOffset>
                </wp:positionH>
                <wp:positionV relativeFrom="paragraph">
                  <wp:posOffset>102870</wp:posOffset>
                </wp:positionV>
                <wp:extent cx="1371600" cy="201930"/>
                <wp:effectExtent l="19050" t="19050" r="19050" b="45720"/>
                <wp:wrapNone/>
                <wp:docPr id="54" name="Right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371600" cy="2019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54" o:spid="_x0000_s1026" type="#_x0000_t13" style="position:absolute;margin-left:196.35pt;margin-top:8.1pt;width:108pt;height:15.9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" adj="20010" fillcolor="#4f81bd" strokecolor="#385d8a" strokeweight="2pt">
                <v:path arrowok="t"/>
              </v:shape>
            </w:pict>
          </mc:Fallback>
        </mc:AlternateContent>
      </w:r>
    </w:p>
    <w:p w:rsidR="00FE7B61" w:rsidRDefault="00FE7B61" w:rsidP="004A4399">
      <w:pPr>
        <w:rPr>
          <w:rFonts w:ascii="Arial" w:hAnsi="Arial" w:cs="Arial"/>
          <w:sz w:val="28"/>
          <w:szCs w:val="28"/>
        </w:rPr>
      </w:pPr>
    </w:p>
    <w:p w:rsidR="00FE7B61" w:rsidRDefault="00FE7B61" w:rsidP="004A4399">
      <w:pPr>
        <w:rPr>
          <w:rFonts w:ascii="Arial" w:hAnsi="Arial" w:cs="Arial"/>
          <w:sz w:val="28"/>
          <w:szCs w:val="28"/>
        </w:rPr>
      </w:pPr>
    </w:p>
    <w:p w:rsidR="00FE7B61" w:rsidRDefault="00626840" w:rsidP="004A4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9712" behindDoc="0" locked="0" layoutInCell="1" allowOverlap="1" wp14:anchorId="34550EA6" wp14:editId="3E1FC61B">
                <wp:simplePos x="0" y="0"/>
                <wp:positionH relativeFrom="column">
                  <wp:posOffset>2404745</wp:posOffset>
                </wp:positionH>
                <wp:positionV relativeFrom="paragraph">
                  <wp:posOffset>188595</wp:posOffset>
                </wp:positionV>
                <wp:extent cx="1647825" cy="201930"/>
                <wp:effectExtent l="0" t="304800" r="0" b="312420"/>
                <wp:wrapNone/>
                <wp:docPr id="55"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64253">
                          <a:off x="0" y="0"/>
                          <a:ext cx="1647825" cy="2019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55" o:spid="_x0000_s1026" type="#_x0000_t13" style="position:absolute;margin-left:189.35pt;margin-top:14.85pt;width:129.75pt;height:15.9pt;rotation:10228261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" adj="20277" fillcolor="#4f81bd" strokecolor="#385d8a" strokeweight="2pt">
                <v:path arrowok="t"/>
              </v:shape>
            </w:pict>
          </mc:Fallback>
        </mc:AlternateContent>
      </w:r>
    </w:p>
    <w:p w:rsidR="004A4399" w:rsidRDefault="004A4399" w:rsidP="004A4399">
      <w:pPr>
        <w:tabs>
          <w:tab w:val="left" w:pos="4739"/>
        </w:tabs>
        <w:rPr>
          <w:rFonts w:ascii="Arial" w:hAnsi="Arial" w:cs="Arial"/>
          <w:sz w:val="28"/>
          <w:szCs w:val="28"/>
        </w:rPr>
      </w:pPr>
      <w:r>
        <w:rPr>
          <w:rFonts w:ascii="Arial" w:hAnsi="Arial" w:cs="Arial"/>
          <w:sz w:val="28"/>
          <w:szCs w:val="28"/>
        </w:rPr>
        <w:tab/>
      </w:r>
    </w:p>
    <w:p w:rsidR="00A96F33" w:rsidRDefault="00A96F33" w:rsidP="004A4399">
      <w:pPr>
        <w:tabs>
          <w:tab w:val="left" w:pos="4739"/>
        </w:tabs>
        <w:rPr>
          <w:rFonts w:ascii="Arial" w:hAnsi="Arial" w:cs="Arial"/>
          <w:sz w:val="28"/>
          <w:szCs w:val="28"/>
        </w:rPr>
      </w:pPr>
    </w:p>
    <w:p w:rsidR="00A96F33" w:rsidRDefault="00626840" w:rsidP="004A4399">
      <w:pPr>
        <w:tabs>
          <w:tab w:val="left" w:pos="4739"/>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3568" behindDoc="0" locked="0" layoutInCell="1" allowOverlap="1" wp14:anchorId="63FFBE71" wp14:editId="6539DD93">
                <wp:simplePos x="0" y="0"/>
                <wp:positionH relativeFrom="column">
                  <wp:posOffset>-79375</wp:posOffset>
                </wp:positionH>
                <wp:positionV relativeFrom="paragraph">
                  <wp:posOffset>111760</wp:posOffset>
                </wp:positionV>
                <wp:extent cx="2955290" cy="1169035"/>
                <wp:effectExtent l="0" t="0" r="16510" b="12065"/>
                <wp:wrapNone/>
                <wp:docPr id="52" name="Rounded Rectangular Callou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5290" cy="1169035"/>
                        </a:xfrm>
                        <a:prstGeom prst="wedgeRoundRectCallout">
                          <a:avLst>
                            <a:gd name="adj1" fmla="val -15569"/>
                            <a:gd name="adj2" fmla="val 1562"/>
                            <a:gd name="adj3" fmla="val 16667"/>
                          </a:avLst>
                        </a:prstGeom>
                        <a:noFill/>
                        <a:ln w="25400" cap="flat" cmpd="sng" algn="ctr">
                          <a:solidFill>
                            <a:sysClr val="windowText" lastClr="000000"/>
                          </a:solidFill>
                          <a:prstDash val="solid"/>
                        </a:ln>
                        <a:effectLst/>
                      </wps:spPr>
                      <wps:txbx>
                        <w:txbxContent>
                          <w:p w:rsidR="00A04DFD" w:rsidRPr="00C1414A" w:rsidRDefault="00A04DFD" w:rsidP="000416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ed Rectangular Callout 52" o:spid="_x0000_s1035" type="#_x0000_t62" style="position:absolute;margin-left:-6.25pt;margin-top:8.8pt;width:232.7pt;height:92.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" adj="7437,11137" filled="f" strokecolor="windowText" strokeweight="2pt">
                <v:path arrowok="t"/>
                <v:textbox>
                  <w:txbxContent>
                    <w:p w:rsidR="00A04DFD" w:rsidRPr="00C1414A" w:rsidRDefault="00A04DFD" w:rsidP="0004165A">
                      <w:pPr>
                        <w:jc w:val="center"/>
                      </w:pPr>
                    </w:p>
                  </w:txbxContent>
                </v:textbox>
              </v:shape>
            </w:pict>
          </mc:Fallback>
        </mc:AlternateContent>
      </w:r>
    </w:p>
    <w:p w:rsidR="00E647C3" w:rsidRDefault="00E647C3" w:rsidP="004A4399">
      <w:pPr>
        <w:tabs>
          <w:tab w:val="left" w:pos="4739"/>
        </w:tabs>
        <w:rPr>
          <w:rFonts w:ascii="Arial" w:hAnsi="Arial" w:cs="Arial"/>
          <w:sz w:val="28"/>
          <w:szCs w:val="28"/>
        </w:rPr>
      </w:pPr>
    </w:p>
    <w:p w:rsidR="00E647C3" w:rsidRDefault="00E647C3" w:rsidP="004A4399">
      <w:pPr>
        <w:tabs>
          <w:tab w:val="left" w:pos="4739"/>
        </w:tabs>
        <w:rPr>
          <w:rFonts w:ascii="Arial" w:hAnsi="Arial" w:cs="Arial"/>
          <w:sz w:val="28"/>
          <w:szCs w:val="28"/>
        </w:rPr>
      </w:pPr>
    </w:p>
    <w:p w:rsidR="00E647C3" w:rsidRDefault="00E647C3" w:rsidP="004A4399">
      <w:pPr>
        <w:tabs>
          <w:tab w:val="left" w:pos="4739"/>
        </w:tabs>
        <w:rPr>
          <w:rFonts w:ascii="Arial" w:hAnsi="Arial" w:cs="Arial"/>
          <w:sz w:val="28"/>
          <w:szCs w:val="28"/>
        </w:rPr>
      </w:pPr>
    </w:p>
    <w:p w:rsidR="004A4399" w:rsidRDefault="004A4399"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r>
        <w:rPr>
          <w:rFonts w:ascii="Arial" w:hAnsi="Arial" w:cs="Arial"/>
          <w:noProof/>
          <w:sz w:val="28"/>
          <w:szCs w:val="28"/>
        </w:rPr>
        <w:lastRenderedPageBreak/>
        <w:drawing>
          <wp:inline distT="0" distB="0" distL="0" distR="0" wp14:anchorId="77F63926" wp14:editId="3BFB6476">
            <wp:extent cx="937106" cy="17969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7703" cy="1798047"/>
                    </a:xfrm>
                    <a:prstGeom prst="rect">
                      <a:avLst/>
                    </a:prstGeom>
                    <a:noFill/>
                  </pic:spPr>
                </pic:pic>
              </a:graphicData>
            </a:graphic>
          </wp:inline>
        </w:drawing>
      </w:r>
      <w:r w:rsidRPr="00D1184F">
        <w:rPr>
          <w:rFonts w:ascii="Arial" w:hAnsi="Arial" w:cs="Arial"/>
          <w:sz w:val="20"/>
          <w:szCs w:val="20"/>
        </w:rPr>
        <w:t xml:space="preserve"> </w:t>
      </w:r>
      <w:r>
        <w:rPr>
          <w:rFonts w:ascii="Arial" w:hAnsi="Arial" w:cs="Arial"/>
          <w:sz w:val="28"/>
          <w:szCs w:val="28"/>
        </w:rPr>
        <w:t xml:space="preserve">                   </w:t>
      </w:r>
      <w:r w:rsidRPr="00D1184F">
        <w:rPr>
          <w:rFonts w:ascii="Arial" w:hAnsi="Arial" w:cs="Arial"/>
          <w:noProof/>
          <w:sz w:val="28"/>
          <w:szCs w:val="28"/>
        </w:rPr>
        <w:drawing>
          <wp:inline distT="0" distB="0" distL="0" distR="0" wp14:anchorId="3649CDDF" wp14:editId="486BB708">
            <wp:extent cx="1233170" cy="893445"/>
            <wp:effectExtent l="0" t="0" r="5080" b="1905"/>
            <wp:docPr id="59" name="Picture 59" descr="http://t0.gstatic.com/images?q=tbn:ANd9GcRIMc4PJ0Shp1bmg7E8HLlmnRfyEidV-rHgZVXRLFjXeSE_e5SxFSgj2fE:renewedfitness.org/wp-content/uploads/2010/11/MarionJonesMedal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0.gstatic.com/images?q=tbn:ANd9GcRIMc4PJ0Shp1bmg7E8HLlmnRfyEidV-rHgZVXRLFjXeSE_e5SxFSgj2fE:renewedfitness.org/wp-content/uploads/2010/11/MarionJonesMedals.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3170" cy="893445"/>
                    </a:xfrm>
                    <a:prstGeom prst="rect">
                      <a:avLst/>
                    </a:prstGeom>
                    <a:noFill/>
                    <a:ln>
                      <a:noFill/>
                    </a:ln>
                  </pic:spPr>
                </pic:pic>
              </a:graphicData>
            </a:graphic>
          </wp:inline>
        </w:drawing>
      </w:r>
      <w:r>
        <w:rPr>
          <w:rFonts w:ascii="Arial" w:hAnsi="Arial" w:cs="Arial"/>
          <w:sz w:val="28"/>
          <w:szCs w:val="28"/>
        </w:rPr>
        <w:t xml:space="preserve">                               </w:t>
      </w:r>
      <w:r w:rsidRPr="00D1184F">
        <w:rPr>
          <w:rFonts w:ascii="Arial" w:hAnsi="Arial" w:cs="Arial"/>
          <w:noProof/>
          <w:sz w:val="28"/>
          <w:szCs w:val="28"/>
        </w:rPr>
        <w:drawing>
          <wp:inline distT="0" distB="0" distL="0" distR="0" wp14:anchorId="675991A2" wp14:editId="7234EAFC">
            <wp:extent cx="882650" cy="1180465"/>
            <wp:effectExtent l="0" t="0" r="0" b="635"/>
            <wp:docPr id="58" name="Picture 58" descr="http://t2.gstatic.com/images?q=tbn:ANd9GcSH9dFLzgejSrDfylOA_0pd5XHRdF7wTGRaO78549R1d6YvqTdoy7VSvCk:www.ianabolicsteroids.com/blog/wp-content/uploads/2009/05/olympian-talks-on-her-steroid-scanda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2.gstatic.com/images?q=tbn:ANd9GcSH9dFLzgejSrDfylOA_0pd5XHRdF7wTGRaO78549R1d6YvqTdoy7VSvCk:www.ianabolicsteroids.com/blog/wp-content/uploads/2009/05/olympian-talks-on-her-steroid-scandal.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650" cy="1180465"/>
                    </a:xfrm>
                    <a:prstGeom prst="rect">
                      <a:avLst/>
                    </a:prstGeom>
                    <a:noFill/>
                    <a:ln>
                      <a:noFill/>
                    </a:ln>
                  </pic:spPr>
                </pic:pic>
              </a:graphicData>
            </a:graphic>
          </wp:inline>
        </w:drawing>
      </w:r>
    </w:p>
    <w:p w:rsidR="00D1184F" w:rsidRDefault="00D1184F" w:rsidP="004A4399">
      <w:pPr>
        <w:tabs>
          <w:tab w:val="left" w:pos="4739"/>
        </w:tabs>
        <w:rPr>
          <w:rFonts w:ascii="Arial" w:hAnsi="Arial" w:cs="Arial"/>
          <w:sz w:val="28"/>
          <w:szCs w:val="28"/>
        </w:rPr>
      </w:pPr>
    </w:p>
    <w:p w:rsidR="00D1184F" w:rsidRPr="00D1184F" w:rsidRDefault="00D1184F" w:rsidP="004A4399">
      <w:pPr>
        <w:tabs>
          <w:tab w:val="left" w:pos="4739"/>
        </w:tabs>
        <w:rPr>
          <w:rFonts w:ascii="Arial" w:hAnsi="Arial" w:cs="Arial"/>
          <w:sz w:val="28"/>
          <w:szCs w:val="28"/>
        </w:rPr>
      </w:pPr>
      <w:r>
        <w:rPr>
          <w:rFonts w:ascii="Arial" w:hAnsi="Arial" w:cs="Arial"/>
          <w:sz w:val="28"/>
          <w:szCs w:val="28"/>
        </w:rPr>
        <w:t>Using an example explain the reasons for someone taking drugs and explain the consequences of the actions.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w:t>
      </w:r>
    </w:p>
    <w:p w:rsidR="00D1184F" w:rsidRDefault="00D1184F" w:rsidP="004A4399">
      <w:pPr>
        <w:tabs>
          <w:tab w:val="left" w:pos="4739"/>
        </w:tabs>
        <w:rPr>
          <w:rFonts w:ascii="Arial" w:hAnsi="Arial" w:cs="Arial"/>
          <w:sz w:val="28"/>
          <w:szCs w:val="28"/>
          <w:u w:val="single"/>
        </w:rPr>
      </w:pPr>
    </w:p>
    <w:p w:rsidR="00D1184F" w:rsidRDefault="00D1184F" w:rsidP="004A4399">
      <w:pPr>
        <w:tabs>
          <w:tab w:val="left" w:pos="4739"/>
        </w:tabs>
        <w:rPr>
          <w:rFonts w:ascii="Arial" w:hAnsi="Arial" w:cs="Arial"/>
          <w:sz w:val="28"/>
          <w:szCs w:val="28"/>
          <w:u w:val="single"/>
        </w:rPr>
      </w:pPr>
      <w:r>
        <w:rPr>
          <w:rFonts w:ascii="Arial" w:hAnsi="Arial" w:cs="Arial"/>
          <w:sz w:val="28"/>
          <w:szCs w:val="28"/>
          <w:u w:val="single"/>
        </w:rPr>
        <w:t xml:space="preserve">Black = point    </w:t>
      </w:r>
      <w:r w:rsidRPr="006F4C20">
        <w:rPr>
          <w:rFonts w:ascii="Arial" w:hAnsi="Arial" w:cs="Arial"/>
          <w:color w:val="00B050"/>
          <w:sz w:val="28"/>
          <w:szCs w:val="28"/>
          <w:u w:val="single"/>
        </w:rPr>
        <w:t xml:space="preserve">Green = example    </w:t>
      </w:r>
      <w:r w:rsidRPr="006F4C20">
        <w:rPr>
          <w:rFonts w:ascii="Arial" w:hAnsi="Arial" w:cs="Arial"/>
          <w:color w:val="FF0000"/>
          <w:sz w:val="28"/>
          <w:szCs w:val="28"/>
          <w:u w:val="single"/>
        </w:rPr>
        <w:t xml:space="preserve">red = develop   </w:t>
      </w:r>
      <w:r w:rsidRPr="006F4C20">
        <w:rPr>
          <w:rFonts w:ascii="Arial" w:hAnsi="Arial" w:cs="Arial"/>
          <w:color w:val="17365D" w:themeColor="text2" w:themeShade="BF"/>
          <w:sz w:val="28"/>
          <w:szCs w:val="28"/>
          <w:u w:val="single"/>
        </w:rPr>
        <w:t xml:space="preserve">blue </w:t>
      </w:r>
      <w:proofErr w:type="gramStart"/>
      <w:r w:rsidRPr="006F4C20">
        <w:rPr>
          <w:rFonts w:ascii="Arial" w:hAnsi="Arial" w:cs="Arial"/>
          <w:color w:val="17365D" w:themeColor="text2" w:themeShade="BF"/>
          <w:sz w:val="28"/>
          <w:szCs w:val="28"/>
          <w:u w:val="single"/>
        </w:rPr>
        <w:t>=  explain</w:t>
      </w:r>
      <w:proofErr w:type="gramEnd"/>
      <w:r w:rsidRPr="006F4C20">
        <w:rPr>
          <w:rFonts w:ascii="Arial" w:hAnsi="Arial" w:cs="Arial"/>
          <w:color w:val="17365D" w:themeColor="text2" w:themeShade="BF"/>
          <w:sz w:val="28"/>
          <w:szCs w:val="28"/>
          <w:u w:val="single"/>
        </w:rPr>
        <w:t>.</w:t>
      </w:r>
    </w:p>
    <w:p w:rsidR="00D1184F" w:rsidRDefault="00D1184F" w:rsidP="004A4399">
      <w:pPr>
        <w:tabs>
          <w:tab w:val="left" w:pos="4739"/>
        </w:tabs>
        <w:rPr>
          <w:rFonts w:ascii="Arial" w:hAnsi="Arial" w:cs="Arial"/>
          <w:sz w:val="28"/>
          <w:szCs w:val="28"/>
          <w:u w:val="single"/>
        </w:rPr>
      </w:pPr>
    </w:p>
    <w:p w:rsidR="00D1184F" w:rsidRDefault="00D1184F" w:rsidP="004A4399">
      <w:pPr>
        <w:tabs>
          <w:tab w:val="left" w:pos="4739"/>
        </w:tabs>
        <w:rPr>
          <w:rFonts w:ascii="Arial" w:hAnsi="Arial" w:cs="Arial"/>
          <w:sz w:val="28"/>
          <w:szCs w:val="28"/>
        </w:rPr>
      </w:pPr>
      <w:r>
        <w:rPr>
          <w:rFonts w:ascii="Arial" w:hAnsi="Arial" w:cs="Arial"/>
          <w:sz w:val="28"/>
          <w:szCs w:val="28"/>
        </w:rPr>
        <w:t>So with this question ensure that you identify the subject qualifier, and the subject matter.  Use examples and expand on the question.</w:t>
      </w:r>
    </w:p>
    <w:p w:rsidR="00D1184F" w:rsidRDefault="00D1184F" w:rsidP="004A4399">
      <w:pPr>
        <w:tabs>
          <w:tab w:val="left" w:pos="4739"/>
        </w:tabs>
        <w:rPr>
          <w:rFonts w:ascii="Arial" w:hAnsi="Arial" w:cs="Arial"/>
          <w:sz w:val="28"/>
          <w:szCs w:val="28"/>
        </w:rPr>
      </w:pPr>
    </w:p>
    <w:p w:rsidR="00D1184F" w:rsidRPr="00D1184F" w:rsidRDefault="00D1184F" w:rsidP="004A4399">
      <w:pPr>
        <w:tabs>
          <w:tab w:val="left" w:pos="4739"/>
        </w:tabs>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F4C20">
        <w:rPr>
          <w:rFonts w:ascii="Arial" w:hAnsi="Arial" w:cs="Arial"/>
          <w:sz w:val="28"/>
          <w:szCs w:val="28"/>
        </w:rPr>
        <w:t>__________________________________________________________________________________________________________________________________________________________________________________________</w:t>
      </w:r>
    </w:p>
    <w:p w:rsidR="00D1184F" w:rsidRDefault="00D1184F" w:rsidP="004A4399">
      <w:pPr>
        <w:tabs>
          <w:tab w:val="left" w:pos="4739"/>
        </w:tabs>
        <w:rPr>
          <w:rFonts w:ascii="Arial" w:hAnsi="Arial" w:cs="Arial"/>
          <w:sz w:val="28"/>
          <w:szCs w:val="28"/>
          <w:u w:val="single"/>
        </w:rPr>
      </w:pPr>
    </w:p>
    <w:p w:rsidR="00D1184F" w:rsidRDefault="00D1184F" w:rsidP="004A4399">
      <w:pPr>
        <w:tabs>
          <w:tab w:val="left" w:pos="4739"/>
        </w:tabs>
        <w:rPr>
          <w:rFonts w:ascii="Arial" w:hAnsi="Arial" w:cs="Arial"/>
          <w:sz w:val="28"/>
          <w:szCs w:val="28"/>
          <w:u w:val="single"/>
        </w:rPr>
      </w:pPr>
    </w:p>
    <w:p w:rsidR="00D1184F" w:rsidRDefault="00D1184F" w:rsidP="004A4399">
      <w:pPr>
        <w:tabs>
          <w:tab w:val="left" w:pos="4739"/>
        </w:tabs>
        <w:rPr>
          <w:rFonts w:ascii="Arial" w:hAnsi="Arial" w:cs="Arial"/>
          <w:sz w:val="28"/>
          <w:szCs w:val="28"/>
        </w:rPr>
      </w:pPr>
    </w:p>
    <w:p w:rsidR="006F4C20" w:rsidRDefault="006F4C20" w:rsidP="004A4399">
      <w:pPr>
        <w:tabs>
          <w:tab w:val="left" w:pos="4739"/>
        </w:tabs>
        <w:rPr>
          <w:rFonts w:ascii="Arial" w:hAnsi="Arial" w:cs="Arial"/>
          <w:sz w:val="28"/>
          <w:szCs w:val="28"/>
        </w:rPr>
      </w:pPr>
    </w:p>
    <w:p w:rsidR="006F4C20" w:rsidRDefault="006F4C20" w:rsidP="004A4399">
      <w:pPr>
        <w:tabs>
          <w:tab w:val="left" w:pos="4739"/>
        </w:tabs>
        <w:rPr>
          <w:rFonts w:ascii="Arial" w:hAnsi="Arial" w:cs="Arial"/>
          <w:sz w:val="28"/>
          <w:szCs w:val="28"/>
        </w:rPr>
      </w:pPr>
    </w:p>
    <w:p w:rsidR="006F4C20" w:rsidRDefault="006F4C20" w:rsidP="004A4399">
      <w:pPr>
        <w:tabs>
          <w:tab w:val="left" w:pos="4739"/>
        </w:tabs>
        <w:rPr>
          <w:rFonts w:ascii="Arial" w:hAnsi="Arial" w:cs="Arial"/>
          <w:sz w:val="28"/>
          <w:szCs w:val="28"/>
        </w:rPr>
      </w:pPr>
    </w:p>
    <w:p w:rsidR="00F140F2" w:rsidRDefault="00F140F2" w:rsidP="004A4399">
      <w:pPr>
        <w:tabs>
          <w:tab w:val="left" w:pos="4739"/>
        </w:tabs>
        <w:rPr>
          <w:rFonts w:ascii="Arial" w:hAnsi="Arial" w:cs="Arial"/>
          <w:sz w:val="28"/>
          <w:szCs w:val="28"/>
        </w:rPr>
      </w:pPr>
    </w:p>
    <w:p w:rsidR="006F4C20" w:rsidRDefault="006F4C20" w:rsidP="004A4399">
      <w:pPr>
        <w:tabs>
          <w:tab w:val="left" w:pos="4739"/>
        </w:tabs>
        <w:rPr>
          <w:rFonts w:ascii="Arial" w:hAnsi="Arial" w:cs="Arial"/>
          <w:sz w:val="28"/>
          <w:szCs w:val="28"/>
        </w:rPr>
      </w:pPr>
    </w:p>
    <w:p w:rsidR="006F4C20" w:rsidRDefault="006F4C20" w:rsidP="004A4399">
      <w:pPr>
        <w:tabs>
          <w:tab w:val="left" w:pos="4739"/>
        </w:tabs>
        <w:rPr>
          <w:rFonts w:ascii="Arial" w:hAnsi="Arial" w:cs="Arial"/>
          <w:sz w:val="28"/>
          <w:szCs w:val="28"/>
        </w:rPr>
      </w:pPr>
    </w:p>
    <w:p w:rsidR="006F4C20" w:rsidRDefault="006F4C20"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tbl>
      <w:tblPr>
        <w:tblStyle w:val="TableGrid"/>
        <w:tblW w:w="0" w:type="auto"/>
        <w:tblLook w:val="04A0" w:firstRow="1" w:lastRow="0" w:firstColumn="1" w:lastColumn="0" w:noHBand="0" w:noVBand="1"/>
      </w:tblPr>
      <w:tblGrid>
        <w:gridCol w:w="4981"/>
        <w:gridCol w:w="4981"/>
      </w:tblGrid>
      <w:tr w:rsidR="00D1184F" w:rsidTr="006F4C20">
        <w:tc>
          <w:tcPr>
            <w:tcW w:w="4981" w:type="dxa"/>
            <w:shd w:val="clear" w:color="auto" w:fill="BFBFBF" w:themeFill="background1" w:themeFillShade="BF"/>
          </w:tcPr>
          <w:p w:rsidR="00D1184F" w:rsidRDefault="00D1184F" w:rsidP="004A4399">
            <w:pPr>
              <w:tabs>
                <w:tab w:val="left" w:pos="4739"/>
              </w:tabs>
              <w:rPr>
                <w:rFonts w:ascii="Arial" w:hAnsi="Arial" w:cs="Arial"/>
                <w:sz w:val="28"/>
                <w:szCs w:val="28"/>
              </w:rPr>
            </w:pPr>
            <w:r>
              <w:rPr>
                <w:rFonts w:ascii="Arial" w:hAnsi="Arial" w:cs="Arial"/>
                <w:sz w:val="28"/>
                <w:szCs w:val="28"/>
              </w:rPr>
              <w:lastRenderedPageBreak/>
              <w:t>Possible arguments allowing drugs</w:t>
            </w:r>
          </w:p>
        </w:tc>
        <w:tc>
          <w:tcPr>
            <w:tcW w:w="4981" w:type="dxa"/>
            <w:shd w:val="clear" w:color="auto" w:fill="BFBFBF" w:themeFill="background1" w:themeFillShade="BF"/>
          </w:tcPr>
          <w:p w:rsidR="00D1184F" w:rsidRDefault="00D1184F" w:rsidP="004A4399">
            <w:pPr>
              <w:tabs>
                <w:tab w:val="left" w:pos="4739"/>
              </w:tabs>
              <w:rPr>
                <w:rFonts w:ascii="Arial" w:hAnsi="Arial" w:cs="Arial"/>
                <w:sz w:val="28"/>
                <w:szCs w:val="28"/>
              </w:rPr>
            </w:pPr>
            <w:r>
              <w:rPr>
                <w:rFonts w:ascii="Arial" w:hAnsi="Arial" w:cs="Arial"/>
                <w:sz w:val="28"/>
                <w:szCs w:val="28"/>
              </w:rPr>
              <w:t>Arguments against drugs in sport</w:t>
            </w:r>
          </w:p>
          <w:p w:rsidR="006F4C20" w:rsidRDefault="006F4C20" w:rsidP="004A4399">
            <w:pPr>
              <w:tabs>
                <w:tab w:val="left" w:pos="4739"/>
              </w:tabs>
              <w:rPr>
                <w:rFonts w:ascii="Arial" w:hAnsi="Arial" w:cs="Arial"/>
                <w:sz w:val="28"/>
                <w:szCs w:val="28"/>
              </w:rPr>
            </w:pPr>
          </w:p>
        </w:tc>
      </w:tr>
      <w:tr w:rsidR="00D1184F" w:rsidTr="00D1184F">
        <w:tc>
          <w:tcPr>
            <w:tcW w:w="4981" w:type="dxa"/>
          </w:tcPr>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tc>
        <w:tc>
          <w:tcPr>
            <w:tcW w:w="4981" w:type="dxa"/>
          </w:tcPr>
          <w:p w:rsidR="00D1184F" w:rsidRDefault="00D1184F" w:rsidP="004A4399">
            <w:pPr>
              <w:tabs>
                <w:tab w:val="left" w:pos="4739"/>
              </w:tabs>
              <w:rPr>
                <w:rFonts w:ascii="Arial" w:hAnsi="Arial" w:cs="Arial"/>
                <w:sz w:val="28"/>
                <w:szCs w:val="28"/>
              </w:rPr>
            </w:pPr>
          </w:p>
        </w:tc>
      </w:tr>
      <w:tr w:rsidR="00D1184F" w:rsidTr="00D1184F">
        <w:tc>
          <w:tcPr>
            <w:tcW w:w="4981" w:type="dxa"/>
          </w:tcPr>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tc>
        <w:tc>
          <w:tcPr>
            <w:tcW w:w="4981" w:type="dxa"/>
          </w:tcPr>
          <w:p w:rsidR="00D1184F" w:rsidRDefault="00D1184F" w:rsidP="004A4399">
            <w:pPr>
              <w:tabs>
                <w:tab w:val="left" w:pos="4739"/>
              </w:tabs>
              <w:rPr>
                <w:rFonts w:ascii="Arial" w:hAnsi="Arial" w:cs="Arial"/>
                <w:sz w:val="28"/>
                <w:szCs w:val="28"/>
              </w:rPr>
            </w:pPr>
          </w:p>
        </w:tc>
      </w:tr>
      <w:tr w:rsidR="00D1184F" w:rsidTr="00D1184F">
        <w:tc>
          <w:tcPr>
            <w:tcW w:w="4981" w:type="dxa"/>
          </w:tcPr>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6F4C20" w:rsidRDefault="006F4C20" w:rsidP="004A4399">
            <w:pPr>
              <w:tabs>
                <w:tab w:val="left" w:pos="4739"/>
              </w:tabs>
              <w:rPr>
                <w:rFonts w:ascii="Arial" w:hAnsi="Arial" w:cs="Arial"/>
                <w:sz w:val="28"/>
                <w:szCs w:val="28"/>
              </w:rPr>
            </w:pPr>
          </w:p>
          <w:p w:rsidR="006F4C20" w:rsidRDefault="006F4C20"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tc>
        <w:tc>
          <w:tcPr>
            <w:tcW w:w="4981" w:type="dxa"/>
          </w:tcPr>
          <w:p w:rsidR="00D1184F" w:rsidRDefault="00D1184F" w:rsidP="004A4399">
            <w:pPr>
              <w:tabs>
                <w:tab w:val="left" w:pos="4739"/>
              </w:tabs>
              <w:rPr>
                <w:rFonts w:ascii="Arial" w:hAnsi="Arial" w:cs="Arial"/>
                <w:sz w:val="28"/>
                <w:szCs w:val="28"/>
              </w:rPr>
            </w:pPr>
          </w:p>
        </w:tc>
      </w:tr>
      <w:tr w:rsidR="00D1184F" w:rsidTr="00D1184F">
        <w:tc>
          <w:tcPr>
            <w:tcW w:w="4981" w:type="dxa"/>
          </w:tcPr>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tc>
        <w:tc>
          <w:tcPr>
            <w:tcW w:w="4981" w:type="dxa"/>
          </w:tcPr>
          <w:p w:rsidR="00D1184F" w:rsidRDefault="00D1184F" w:rsidP="004A4399">
            <w:pPr>
              <w:tabs>
                <w:tab w:val="left" w:pos="4739"/>
              </w:tabs>
              <w:rPr>
                <w:rFonts w:ascii="Arial" w:hAnsi="Arial" w:cs="Arial"/>
                <w:sz w:val="28"/>
                <w:szCs w:val="28"/>
              </w:rPr>
            </w:pPr>
          </w:p>
        </w:tc>
      </w:tr>
      <w:tr w:rsidR="00D1184F" w:rsidTr="00D1184F">
        <w:tc>
          <w:tcPr>
            <w:tcW w:w="4981" w:type="dxa"/>
          </w:tcPr>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tc>
        <w:tc>
          <w:tcPr>
            <w:tcW w:w="4981" w:type="dxa"/>
          </w:tcPr>
          <w:p w:rsidR="00D1184F" w:rsidRDefault="00D1184F" w:rsidP="004A4399">
            <w:pPr>
              <w:tabs>
                <w:tab w:val="left" w:pos="4739"/>
              </w:tabs>
              <w:rPr>
                <w:rFonts w:ascii="Arial" w:hAnsi="Arial" w:cs="Arial"/>
                <w:sz w:val="28"/>
                <w:szCs w:val="28"/>
              </w:rPr>
            </w:pPr>
          </w:p>
        </w:tc>
      </w:tr>
      <w:tr w:rsidR="00D1184F" w:rsidTr="00D1184F">
        <w:tc>
          <w:tcPr>
            <w:tcW w:w="4981" w:type="dxa"/>
          </w:tcPr>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p w:rsidR="00D1184F" w:rsidRDefault="00D1184F" w:rsidP="004A4399">
            <w:pPr>
              <w:tabs>
                <w:tab w:val="left" w:pos="4739"/>
              </w:tabs>
              <w:rPr>
                <w:rFonts w:ascii="Arial" w:hAnsi="Arial" w:cs="Arial"/>
                <w:sz w:val="28"/>
                <w:szCs w:val="28"/>
              </w:rPr>
            </w:pPr>
          </w:p>
        </w:tc>
        <w:tc>
          <w:tcPr>
            <w:tcW w:w="4981" w:type="dxa"/>
          </w:tcPr>
          <w:p w:rsidR="00D1184F" w:rsidRDefault="00D1184F" w:rsidP="004A4399">
            <w:pPr>
              <w:tabs>
                <w:tab w:val="left" w:pos="4739"/>
              </w:tabs>
              <w:rPr>
                <w:rFonts w:ascii="Arial" w:hAnsi="Arial" w:cs="Arial"/>
                <w:sz w:val="28"/>
                <w:szCs w:val="28"/>
              </w:rPr>
            </w:pPr>
          </w:p>
        </w:tc>
      </w:tr>
    </w:tbl>
    <w:p w:rsidR="00D1184F" w:rsidRPr="000511D1" w:rsidRDefault="00D1184F" w:rsidP="004A4399">
      <w:pPr>
        <w:tabs>
          <w:tab w:val="left" w:pos="4739"/>
        </w:tabs>
        <w:rPr>
          <w:rFonts w:ascii="Arial" w:hAnsi="Arial" w:cs="Arial"/>
          <w:sz w:val="28"/>
          <w:szCs w:val="28"/>
        </w:rPr>
      </w:pPr>
    </w:p>
    <w:p w:rsidR="002B4E87" w:rsidRPr="002B4E87" w:rsidRDefault="002B4E87" w:rsidP="002B4E87">
      <w:pPr>
        <w:rPr>
          <w:rFonts w:ascii="Arial" w:hAnsi="Arial" w:cs="Arial"/>
          <w:sz w:val="28"/>
          <w:szCs w:val="28"/>
        </w:rPr>
      </w:pPr>
    </w:p>
    <w:p w:rsidR="002B4E87" w:rsidRPr="002B4E87" w:rsidRDefault="002B4E87" w:rsidP="002B4E87">
      <w:pPr>
        <w:rPr>
          <w:rFonts w:ascii="Arial" w:hAnsi="Arial" w:cs="Arial"/>
          <w:sz w:val="28"/>
          <w:szCs w:val="28"/>
        </w:rPr>
      </w:pPr>
    </w:p>
    <w:p w:rsidR="002B4E87" w:rsidRPr="002B4E87" w:rsidRDefault="002B4E87" w:rsidP="002B4E87">
      <w:pPr>
        <w:rPr>
          <w:rFonts w:ascii="Arial" w:hAnsi="Arial" w:cs="Arial"/>
          <w:sz w:val="28"/>
          <w:szCs w:val="28"/>
        </w:rPr>
      </w:pPr>
    </w:p>
    <w:tbl>
      <w:tblPr>
        <w:tblStyle w:val="TableGrid"/>
        <w:tblW w:w="0" w:type="auto"/>
        <w:tblLook w:val="04A0" w:firstRow="1" w:lastRow="0" w:firstColumn="1" w:lastColumn="0" w:noHBand="0" w:noVBand="1"/>
      </w:tblPr>
      <w:tblGrid>
        <w:gridCol w:w="9962"/>
      </w:tblGrid>
      <w:tr w:rsidR="006F4C20" w:rsidTr="006F4C20">
        <w:tc>
          <w:tcPr>
            <w:tcW w:w="9962" w:type="dxa"/>
            <w:shd w:val="clear" w:color="auto" w:fill="BFBFBF" w:themeFill="background1" w:themeFillShade="BF"/>
          </w:tcPr>
          <w:p w:rsidR="006F4C20" w:rsidRDefault="006F4C20" w:rsidP="002B4E87">
            <w:pPr>
              <w:rPr>
                <w:rFonts w:asciiTheme="minorHAnsi" w:hAnsiTheme="minorHAnsi" w:cstheme="minorHAnsi"/>
                <w:sz w:val="28"/>
                <w:szCs w:val="28"/>
              </w:rPr>
            </w:pPr>
            <w:r w:rsidRPr="006F4C20">
              <w:rPr>
                <w:rFonts w:asciiTheme="minorHAnsi" w:hAnsiTheme="minorHAnsi" w:cstheme="minorHAnsi"/>
                <w:sz w:val="28"/>
                <w:szCs w:val="28"/>
              </w:rPr>
              <w:t>Debate tip: Ensure that your point is clear and has an example.</w:t>
            </w:r>
          </w:p>
          <w:p w:rsidR="006F4C20" w:rsidRDefault="006F4C20" w:rsidP="002B4E87">
            <w:pPr>
              <w:rPr>
                <w:rFonts w:asciiTheme="minorHAnsi" w:hAnsiTheme="minorHAnsi" w:cstheme="minorHAnsi"/>
                <w:sz w:val="28"/>
                <w:szCs w:val="28"/>
              </w:rPr>
            </w:pPr>
            <w:r w:rsidRPr="006F4C20">
              <w:rPr>
                <w:rFonts w:asciiTheme="minorHAnsi" w:hAnsiTheme="minorHAnsi" w:cstheme="minorHAnsi"/>
                <w:sz w:val="28"/>
                <w:szCs w:val="28"/>
              </w:rPr>
              <w:t xml:space="preserve">  Know both sides of the argument. </w:t>
            </w:r>
          </w:p>
          <w:p w:rsidR="006F4C20" w:rsidRPr="006F4C20" w:rsidRDefault="006F4C20" w:rsidP="002B4E87">
            <w:pPr>
              <w:rPr>
                <w:rFonts w:asciiTheme="minorHAnsi" w:hAnsiTheme="minorHAnsi" w:cstheme="minorHAnsi"/>
                <w:sz w:val="28"/>
                <w:szCs w:val="28"/>
              </w:rPr>
            </w:pPr>
            <w:r>
              <w:rPr>
                <w:rFonts w:asciiTheme="minorHAnsi" w:hAnsiTheme="minorHAnsi" w:cstheme="minorHAnsi"/>
                <w:sz w:val="28"/>
                <w:szCs w:val="28"/>
              </w:rPr>
              <w:t>Don’t just waffle.</w:t>
            </w:r>
          </w:p>
        </w:tc>
      </w:tr>
    </w:tbl>
    <w:p w:rsidR="002B4E87" w:rsidRPr="002B4E87" w:rsidRDefault="002B4E87" w:rsidP="002B4E87">
      <w:pPr>
        <w:rPr>
          <w:rFonts w:ascii="Arial" w:hAnsi="Arial" w:cs="Arial"/>
          <w:sz w:val="28"/>
          <w:szCs w:val="28"/>
        </w:rPr>
      </w:pPr>
    </w:p>
    <w:p w:rsidR="000F0374" w:rsidRPr="006F4C20" w:rsidRDefault="000F0374" w:rsidP="006F4C20">
      <w:pPr>
        <w:tabs>
          <w:tab w:val="left" w:pos="5626"/>
        </w:tabs>
        <w:rPr>
          <w:rFonts w:ascii="Arial" w:hAnsi="Arial" w:cs="Arial"/>
          <w:sz w:val="28"/>
          <w:szCs w:val="28"/>
        </w:rPr>
      </w:pPr>
    </w:p>
    <w:p w:rsidR="000F0374" w:rsidRDefault="000F0374" w:rsidP="00F92865">
      <w:pPr>
        <w:autoSpaceDE w:val="0"/>
        <w:autoSpaceDN w:val="0"/>
        <w:adjustRightInd w:val="0"/>
        <w:rPr>
          <w:rFonts w:ascii="Trebuchet MS" w:hAnsi="Trebuchet MS"/>
        </w:rPr>
      </w:pPr>
    </w:p>
    <w:p w:rsidR="006F4C20" w:rsidRDefault="006F4C20" w:rsidP="006F4C20">
      <w:pPr>
        <w:tabs>
          <w:tab w:val="left" w:pos="4739"/>
        </w:tabs>
        <w:rPr>
          <w:rFonts w:ascii="Arial" w:hAnsi="Arial" w:cs="Arial"/>
          <w:sz w:val="28"/>
          <w:szCs w:val="28"/>
        </w:rPr>
      </w:pPr>
      <w:r w:rsidRPr="000511D1">
        <w:rPr>
          <w:rFonts w:ascii="Arial" w:hAnsi="Arial" w:cs="Arial"/>
          <w:sz w:val="28"/>
          <w:szCs w:val="28"/>
          <w:u w:val="single"/>
        </w:rPr>
        <w:t>Solutions</w:t>
      </w:r>
    </w:p>
    <w:p w:rsidR="006F4C20" w:rsidRDefault="006F4C20" w:rsidP="006F4C20">
      <w:pPr>
        <w:tabs>
          <w:tab w:val="left" w:pos="4739"/>
        </w:tabs>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4C20" w:rsidRDefault="006F4C20" w:rsidP="00F92865">
      <w:pPr>
        <w:autoSpaceDE w:val="0"/>
        <w:autoSpaceDN w:val="0"/>
        <w:adjustRightInd w:val="0"/>
        <w:rPr>
          <w:rFonts w:ascii="Trebuchet MS" w:hAnsi="Trebuchet MS"/>
          <w:b/>
        </w:rPr>
      </w:pPr>
    </w:p>
    <w:p w:rsidR="006F4C20" w:rsidRDefault="006F4C20" w:rsidP="00F92865">
      <w:pPr>
        <w:autoSpaceDE w:val="0"/>
        <w:autoSpaceDN w:val="0"/>
        <w:adjustRightInd w:val="0"/>
        <w:rPr>
          <w:rFonts w:ascii="Trebuchet MS" w:hAnsi="Trebuchet MS"/>
          <w:b/>
        </w:rPr>
      </w:pPr>
    </w:p>
    <w:p w:rsidR="006F4C20" w:rsidRDefault="006F4C20" w:rsidP="00F92865">
      <w:pPr>
        <w:autoSpaceDE w:val="0"/>
        <w:autoSpaceDN w:val="0"/>
        <w:adjustRightInd w:val="0"/>
        <w:rPr>
          <w:rFonts w:ascii="Trebuchet MS" w:hAnsi="Trebuchet MS"/>
          <w:b/>
        </w:rPr>
      </w:pPr>
    </w:p>
    <w:p w:rsidR="000F0374" w:rsidRDefault="000F0374" w:rsidP="00F92865">
      <w:pPr>
        <w:autoSpaceDE w:val="0"/>
        <w:autoSpaceDN w:val="0"/>
        <w:adjustRightInd w:val="0"/>
        <w:rPr>
          <w:rFonts w:ascii="Trebuchet MS" w:hAnsi="Trebuchet MS"/>
          <w:b/>
        </w:rPr>
      </w:pPr>
      <w:r>
        <w:rPr>
          <w:rFonts w:ascii="Trebuchet MS" w:hAnsi="Trebuchet MS"/>
          <w:b/>
        </w:rPr>
        <w:t xml:space="preserve">What is happening to prevent drugs in sports?  </w:t>
      </w:r>
    </w:p>
    <w:p w:rsidR="000F0374" w:rsidRDefault="000F0374" w:rsidP="00F92865">
      <w:pPr>
        <w:autoSpaceDE w:val="0"/>
        <w:autoSpaceDN w:val="0"/>
        <w:adjustRightInd w:val="0"/>
        <w:rPr>
          <w:rFonts w:ascii="Trebuchet MS" w:hAnsi="Trebuchet MS"/>
          <w:b/>
        </w:rPr>
      </w:pPr>
    </w:p>
    <w:p w:rsidR="000F0374" w:rsidRDefault="000F0374" w:rsidP="00F92865">
      <w:pPr>
        <w:autoSpaceDE w:val="0"/>
        <w:autoSpaceDN w:val="0"/>
        <w:adjustRightInd w:val="0"/>
        <w:rPr>
          <w:rFonts w:ascii="Trebuchet MS" w:hAnsi="Trebuchet MS"/>
          <w:b/>
        </w:rPr>
      </w:pPr>
    </w:p>
    <w:p w:rsidR="00F92865" w:rsidRDefault="00F92865" w:rsidP="00F92865">
      <w:pPr>
        <w:autoSpaceDE w:val="0"/>
        <w:autoSpaceDN w:val="0"/>
        <w:adjustRightInd w:val="0"/>
        <w:rPr>
          <w:rFonts w:ascii="Trebuchet MS" w:hAnsi="Trebuchet MS"/>
        </w:rPr>
      </w:pPr>
      <w:r w:rsidRPr="00EC6209">
        <w:rPr>
          <w:rFonts w:ascii="Trebuchet MS" w:hAnsi="Trebuchet MS"/>
          <w:b/>
        </w:rPr>
        <w:t>100%ME</w:t>
      </w:r>
      <w:r>
        <w:rPr>
          <w:rFonts w:ascii="Trebuchet MS" w:hAnsi="Trebuchet MS"/>
        </w:rPr>
        <w:t xml:space="preserve"> – programme promoting drug free competitive sport in </w:t>
      </w:r>
      <w:smartTag w:uri="urn:schemas-microsoft-com:office:smarttags" w:element="place">
        <w:smartTag w:uri="urn:schemas-microsoft-com:office:smarttags" w:element="country-region">
          <w:r>
            <w:rPr>
              <w:rFonts w:ascii="Trebuchet MS" w:hAnsi="Trebuchet MS"/>
            </w:rPr>
            <w:t>UK</w:t>
          </w:r>
        </w:smartTag>
      </w:smartTag>
      <w:r>
        <w:rPr>
          <w:rFonts w:ascii="Trebuchet MS" w:hAnsi="Trebuchet MS"/>
        </w:rPr>
        <w:t xml:space="preserve"> – by info on anti-doping and by promoting </w:t>
      </w:r>
      <w:proofErr w:type="spellStart"/>
      <w:r>
        <w:rPr>
          <w:rFonts w:ascii="Trebuchet MS" w:hAnsi="Trebuchet MS"/>
        </w:rPr>
        <w:t>pos</w:t>
      </w:r>
      <w:proofErr w:type="spellEnd"/>
      <w:r>
        <w:rPr>
          <w:rFonts w:ascii="Trebuchet MS" w:hAnsi="Trebuchet MS"/>
        </w:rPr>
        <w:t xml:space="preserve"> attitudes and values in sport</w:t>
      </w:r>
    </w:p>
    <w:p w:rsidR="00F92865" w:rsidRDefault="006F4C20" w:rsidP="00F92865">
      <w:pPr>
        <w:autoSpaceDE w:val="0"/>
        <w:autoSpaceDN w:val="0"/>
        <w:adjustRightInd w:val="0"/>
        <w:rPr>
          <w:rFonts w:ascii="Trebuchet MS" w:hAnsi="Trebuchet MS"/>
        </w:rPr>
      </w:pPr>
      <w:r>
        <w:rPr>
          <w:rFonts w:ascii="Arial" w:hAnsi="Arial" w:cs="Arial"/>
          <w:noProof/>
          <w:color w:val="0000FF"/>
          <w:sz w:val="20"/>
          <w:szCs w:val="20"/>
        </w:rPr>
        <w:drawing>
          <wp:inline distT="0" distB="0" distL="0" distR="0" wp14:anchorId="7327BE67" wp14:editId="56C0752B">
            <wp:extent cx="1062990" cy="542290"/>
            <wp:effectExtent l="0" t="0" r="3810" b="0"/>
            <wp:docPr id="61" name="Picture 61" descr="http://t1.gstatic.com/images?q=tbn:ANd9GcT6IML_NQAPumlJC2R9Ew9EXa30k9KsFknf7Yk10zID-v_hpoLofYaeOw:www.kellyswimming.com/img/news/100ME_28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T6IML_NQAPumlJC2R9Ew9EXa30k9KsFknf7Yk10zID-v_hpoLofYaeOw:www.kellyswimming.com/img/news/100ME_288.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2990" cy="542290"/>
                    </a:xfrm>
                    <a:prstGeom prst="rect">
                      <a:avLst/>
                    </a:prstGeom>
                    <a:noFill/>
                    <a:ln>
                      <a:noFill/>
                    </a:ln>
                  </pic:spPr>
                </pic:pic>
              </a:graphicData>
            </a:graphic>
          </wp:inline>
        </w:drawing>
      </w:r>
    </w:p>
    <w:p w:rsidR="000F0374" w:rsidRDefault="000F0374" w:rsidP="00F92865">
      <w:pPr>
        <w:autoSpaceDE w:val="0"/>
        <w:autoSpaceDN w:val="0"/>
        <w:adjustRightInd w:val="0"/>
        <w:rPr>
          <w:rFonts w:ascii="Trebuchet MS" w:hAnsi="Trebuchet MS"/>
        </w:rPr>
      </w:pPr>
    </w:p>
    <w:p w:rsidR="00D83A5F" w:rsidRPr="00C060CB" w:rsidRDefault="00F92865" w:rsidP="00C060CB">
      <w:pPr>
        <w:autoSpaceDE w:val="0"/>
        <w:autoSpaceDN w:val="0"/>
        <w:adjustRightInd w:val="0"/>
        <w:rPr>
          <w:rFonts w:ascii="Trebuchet MS" w:hAnsi="Trebuchet MS"/>
        </w:rPr>
      </w:pPr>
      <w:r w:rsidRPr="00EC6209">
        <w:rPr>
          <w:rFonts w:ascii="Trebuchet MS" w:hAnsi="Trebuchet MS"/>
          <w:b/>
        </w:rPr>
        <w:t>WADA – World Anti-Doping Agency</w:t>
      </w:r>
      <w:r>
        <w:rPr>
          <w:rFonts w:ascii="Trebuchet MS" w:hAnsi="Trebuchet MS"/>
        </w:rPr>
        <w:t xml:space="preserve"> – promotes, coordinates and monitors fight against doping i</w:t>
      </w:r>
      <w:r w:rsidR="00D83A5F">
        <w:rPr>
          <w:rFonts w:ascii="Trebuchet MS" w:hAnsi="Trebuchet MS"/>
        </w:rPr>
        <w:t>n sport at international level with the support of technology.</w:t>
      </w:r>
      <w:r w:rsidR="00C060CB">
        <w:rPr>
          <w:rFonts w:ascii="Trebuchet MS" w:hAnsi="Trebuchet MS"/>
        </w:rPr>
        <w:t xml:space="preserve">                                    </w:t>
      </w:r>
      <w:r w:rsidR="00C060CB">
        <w:rPr>
          <w:rFonts w:ascii="Arial" w:hAnsi="Arial" w:cs="Arial"/>
          <w:noProof/>
          <w:color w:val="0000FF"/>
          <w:sz w:val="20"/>
          <w:szCs w:val="20"/>
        </w:rPr>
        <w:drawing>
          <wp:inline distT="0" distB="0" distL="0" distR="0" wp14:anchorId="305BE749" wp14:editId="50C4AE3D">
            <wp:extent cx="1862163" cy="1414131"/>
            <wp:effectExtent l="0" t="0" r="5080" b="0"/>
            <wp:docPr id="62" name="Picture 62" descr="http://t1.gstatic.com/images?q=tbn:ANd9GcTnY0ZXqiVfx8a2kFms8e29_4-lD3ZrtgufR2E0jrrlqGFRoE_28ko2ZQ:www.sailing.org/images/news/WADA_logo_36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TnY0ZXqiVfx8a2kFms8e29_4-lD3ZrtgufR2E0jrrlqGFRoE_28ko2ZQ:www.sailing.org/images/news/WADA_logo_360.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2131" cy="1414107"/>
                    </a:xfrm>
                    <a:prstGeom prst="rect">
                      <a:avLst/>
                    </a:prstGeom>
                    <a:noFill/>
                    <a:ln>
                      <a:noFill/>
                    </a:ln>
                  </pic:spPr>
                </pic:pic>
              </a:graphicData>
            </a:graphic>
          </wp:inline>
        </w:drawing>
      </w:r>
    </w:p>
    <w:p w:rsidR="00D83A5F" w:rsidRDefault="00C060CB" w:rsidP="00C060CB">
      <w:pPr>
        <w:tabs>
          <w:tab w:val="left" w:pos="5626"/>
        </w:tabs>
        <w:rPr>
          <w:rFonts w:ascii="Arial" w:hAnsi="Arial" w:cs="Arial"/>
          <w:sz w:val="28"/>
          <w:szCs w:val="28"/>
          <w:u w:val="single"/>
        </w:rPr>
      </w:pPr>
      <w:r w:rsidRPr="00C060CB">
        <w:rPr>
          <w:rFonts w:ascii="Arial" w:hAnsi="Arial" w:cs="Arial"/>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60CB" w:rsidRPr="00C060CB" w:rsidRDefault="00C060CB" w:rsidP="00C060CB">
      <w:pPr>
        <w:tabs>
          <w:tab w:val="left" w:pos="5626"/>
        </w:tabs>
        <w:rPr>
          <w:rFonts w:ascii="Arial" w:hAnsi="Arial" w:cs="Arial"/>
          <w:sz w:val="28"/>
          <w:szCs w:val="28"/>
          <w:u w:val="single"/>
        </w:rPr>
      </w:pPr>
      <w:r>
        <w:rPr>
          <w:rFonts w:ascii="Arial" w:hAnsi="Arial" w:cs="Arial"/>
          <w:sz w:val="28"/>
          <w:szCs w:val="28"/>
          <w:u w:val="single"/>
        </w:rPr>
        <w:t>__________________________________________________________________________________________________________________________________________________________________________________________</w:t>
      </w:r>
    </w:p>
    <w:p w:rsidR="00D83A5F" w:rsidRDefault="00D83A5F" w:rsidP="00D83A5F">
      <w:pPr>
        <w:tabs>
          <w:tab w:val="left" w:pos="5626"/>
        </w:tabs>
        <w:jc w:val="center"/>
        <w:rPr>
          <w:rFonts w:ascii="Arial" w:hAnsi="Arial" w:cs="Arial"/>
          <w:b/>
          <w:sz w:val="28"/>
          <w:szCs w:val="28"/>
          <w:u w:val="single"/>
        </w:rPr>
      </w:pPr>
    </w:p>
    <w:p w:rsidR="00D83A5F" w:rsidRDefault="00D83A5F" w:rsidP="00D83A5F">
      <w:pPr>
        <w:tabs>
          <w:tab w:val="left" w:pos="5626"/>
        </w:tabs>
        <w:jc w:val="center"/>
        <w:rPr>
          <w:rFonts w:ascii="Arial" w:hAnsi="Arial" w:cs="Arial"/>
          <w:b/>
          <w:sz w:val="28"/>
          <w:szCs w:val="28"/>
          <w:u w:val="single"/>
        </w:rPr>
      </w:pPr>
    </w:p>
    <w:p w:rsidR="00D83A5F" w:rsidRDefault="00D83A5F" w:rsidP="00D83A5F">
      <w:pPr>
        <w:tabs>
          <w:tab w:val="left" w:pos="5626"/>
        </w:tabs>
        <w:jc w:val="center"/>
        <w:rPr>
          <w:rFonts w:ascii="Arial" w:hAnsi="Arial" w:cs="Arial"/>
          <w:b/>
          <w:sz w:val="28"/>
          <w:szCs w:val="28"/>
          <w:u w:val="single"/>
        </w:rPr>
      </w:pPr>
    </w:p>
    <w:p w:rsidR="00D83A5F" w:rsidRDefault="00D83A5F" w:rsidP="00D83A5F">
      <w:pPr>
        <w:rPr>
          <w:rFonts w:ascii="Arial" w:hAnsi="Arial" w:cs="Arial"/>
          <w:b/>
          <w:sz w:val="28"/>
          <w:szCs w:val="28"/>
          <w:u w:val="single"/>
        </w:rPr>
      </w:pPr>
    </w:p>
    <w:p w:rsidR="00C060CB" w:rsidRDefault="00626840" w:rsidP="00FE3BF5">
      <w:pPr>
        <w:jc w:val="center"/>
        <w:rPr>
          <w:rFonts w:ascii="Arial" w:hAnsi="Arial" w:cs="Arial"/>
          <w:b/>
          <w:sz w:val="28"/>
          <w:szCs w:val="28"/>
          <w:u w:val="single"/>
        </w:rPr>
      </w:pPr>
      <w:r>
        <w:rPr>
          <w:rFonts w:ascii="Arial" w:hAnsi="Arial" w:cs="Arial"/>
          <w:b/>
          <w:noProof/>
          <w:sz w:val="28"/>
          <w:szCs w:val="28"/>
          <w:u w:val="single"/>
        </w:rPr>
        <w:lastRenderedPageBreak/>
        <mc:AlternateContent>
          <mc:Choice Requires="wps">
            <w:drawing>
              <wp:anchor distT="0" distB="0" distL="114300" distR="114300" simplePos="0" relativeHeight="251729408" behindDoc="0" locked="0" layoutInCell="1" allowOverlap="1" wp14:anchorId="245D4862" wp14:editId="29AE927F">
                <wp:simplePos x="0" y="0"/>
                <wp:positionH relativeFrom="column">
                  <wp:posOffset>5554980</wp:posOffset>
                </wp:positionH>
                <wp:positionV relativeFrom="paragraph">
                  <wp:posOffset>-765175</wp:posOffset>
                </wp:positionV>
                <wp:extent cx="1127125" cy="1062990"/>
                <wp:effectExtent l="0" t="0" r="15875" b="22860"/>
                <wp:wrapNone/>
                <wp:docPr id="84" name="Rounded Rectangular Callout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125" cy="1062990"/>
                        </a:xfrm>
                        <a:prstGeom prst="wedgeRoundRectCallout">
                          <a:avLst>
                            <a:gd name="adj1" fmla="val -20153"/>
                            <a:gd name="adj2" fmla="val 1813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4DFD" w:rsidRPr="00FE3BF5" w:rsidRDefault="00A04DFD" w:rsidP="00FE3BF5">
                            <w:pPr>
                              <w:jc w:val="center"/>
                              <w:rPr>
                                <w:color w:val="000000" w:themeColor="text1"/>
                              </w:rPr>
                            </w:pPr>
                            <w:r>
                              <w:rPr>
                                <w:noProof/>
                              </w:rPr>
                              <w:drawing>
                                <wp:inline distT="0" distB="0" distL="0" distR="0" wp14:anchorId="306BCC4C" wp14:editId="3289564D">
                                  <wp:extent cx="1105535" cy="1158875"/>
                                  <wp:effectExtent l="0" t="0" r="0" b="0"/>
                                  <wp:docPr id="86" name="Picture 8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p-wat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5535" cy="1158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84" o:spid="_x0000_s1036" type="#_x0000_t62" style="position:absolute;left:0;text-align:left;margin-left:437.4pt;margin-top:-60.25pt;width:88.75pt;height:83.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" adj="6447,14718" filled="f" strokecolor="black [3213]" strokeweight="2pt">
                <v:path arrowok="t"/>
                <v:textbox>
                  <w:txbxContent>
                    <w:p w:rsidR="00A04DFD" w:rsidRPr="00FE3BF5" w:rsidRDefault="00A04DFD" w:rsidP="00FE3BF5">
                      <w:pPr>
                        <w:jc w:val="center"/>
                        <w:rPr>
                          <w:color w:val="000000" w:themeColor="text1"/>
                        </w:rPr>
                      </w:pPr>
                      <w:r>
                        <w:rPr>
                          <w:noProof/>
                        </w:rPr>
                        <w:drawing>
                          <wp:inline distT="0" distB="0" distL="0" distR="0" wp14:anchorId="306BCC4C" wp14:editId="3289564D">
                            <wp:extent cx="1105535" cy="1158875"/>
                            <wp:effectExtent l="0" t="0" r="0" b="0"/>
                            <wp:docPr id="86" name="Picture 86"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p-wat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5535" cy="1158875"/>
                                    </a:xfrm>
                                    <a:prstGeom prst="rect">
                                      <a:avLst/>
                                    </a:prstGeom>
                                    <a:noFill/>
                                    <a:ln>
                                      <a:noFill/>
                                    </a:ln>
                                  </pic:spPr>
                                </pic:pic>
                              </a:graphicData>
                            </a:graphic>
                          </wp:inline>
                        </w:drawing>
                      </w:r>
                    </w:p>
                  </w:txbxContent>
                </v:textbox>
              </v:shape>
            </w:pict>
          </mc:Fallback>
        </mc:AlternateContent>
      </w:r>
      <w:r w:rsidR="00C060CB">
        <w:rPr>
          <w:rFonts w:ascii="Arial" w:hAnsi="Arial" w:cs="Arial"/>
          <w:b/>
          <w:sz w:val="28"/>
          <w:szCs w:val="28"/>
          <w:u w:val="single"/>
        </w:rPr>
        <w:t xml:space="preserve">Impact of Modern Technology </w:t>
      </w:r>
    </w:p>
    <w:p w:rsidR="00C060CB" w:rsidRDefault="00C060CB" w:rsidP="00C060CB">
      <w:pPr>
        <w:rPr>
          <w:rFonts w:ascii="Arial" w:hAnsi="Arial" w:cs="Arial"/>
          <w:b/>
          <w:sz w:val="28"/>
          <w:szCs w:val="28"/>
          <w:u w:val="single"/>
        </w:rPr>
      </w:pPr>
    </w:p>
    <w:p w:rsidR="00C060CB" w:rsidRPr="00C060CB" w:rsidRDefault="00626840" w:rsidP="00C060CB">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4832" behindDoc="0" locked="0" layoutInCell="1" allowOverlap="1" wp14:anchorId="2936E323" wp14:editId="39B476C1">
                <wp:simplePos x="0" y="0"/>
                <wp:positionH relativeFrom="column">
                  <wp:posOffset>3215640</wp:posOffset>
                </wp:positionH>
                <wp:positionV relativeFrom="paragraph">
                  <wp:posOffset>2540</wp:posOffset>
                </wp:positionV>
                <wp:extent cx="2455545" cy="307975"/>
                <wp:effectExtent l="0" t="0" r="20955" b="15875"/>
                <wp:wrapNone/>
                <wp:docPr id="64" name="Rounded Rectangular Callout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5545" cy="307975"/>
                        </a:xfrm>
                        <a:prstGeom prst="wedgeRoundRectCallout">
                          <a:avLst>
                            <a:gd name="adj1" fmla="val -20400"/>
                            <a:gd name="adj2" fmla="val 14166"/>
                            <a:gd name="adj3" fmla="val 16667"/>
                          </a:avLst>
                        </a:prstGeom>
                        <a:noFill/>
                        <a:ln w="25400" cap="flat" cmpd="sng" algn="ctr">
                          <a:solidFill>
                            <a:sysClr val="windowText" lastClr="000000"/>
                          </a:solidFill>
                          <a:prstDash val="solid"/>
                        </a:ln>
                        <a:effectLst/>
                      </wps:spPr>
                      <wps:txbx>
                        <w:txbxContent>
                          <w:p w:rsidR="00A04DFD" w:rsidRPr="00C060CB"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Hockey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64" o:spid="_x0000_s1037" type="#_x0000_t62" style="position:absolute;margin-left:253.2pt;margin-top:.2pt;width:193.35pt;height:2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" adj="6394,13860" filled="f" strokecolor="windowText" strokeweight="2pt">
                <v:path arrowok="t"/>
                <v:textbox>
                  <w:txbxContent>
                    <w:p w:rsidR="00A04DFD" w:rsidRPr="00C060CB"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Hockey</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02784" behindDoc="0" locked="0" layoutInCell="1" allowOverlap="1" wp14:anchorId="5B3C9710" wp14:editId="3E7C2F8F">
                <wp:simplePos x="0" y="0"/>
                <wp:positionH relativeFrom="column">
                  <wp:posOffset>175260</wp:posOffset>
                </wp:positionH>
                <wp:positionV relativeFrom="paragraph">
                  <wp:posOffset>3175</wp:posOffset>
                </wp:positionV>
                <wp:extent cx="2456180" cy="308610"/>
                <wp:effectExtent l="0" t="0" r="20320" b="53340"/>
                <wp:wrapNone/>
                <wp:docPr id="63" name="Rounded Rectangular Callout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308610"/>
                        </a:xfrm>
                        <a:prstGeom prst="wedgeRoundRect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4DFD" w:rsidRPr="00C060CB"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Football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63" o:spid="_x0000_s1038" type="#_x0000_t62" style="position:absolute;margin-left:13.8pt;margin-top:.25pt;width:193.4pt;height:24.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" adj="6300,24300" filled="f" strokecolor="black [3213]" strokeweight="2pt">
                <v:path arrowok="t"/>
                <v:textbox>
                  <w:txbxContent>
                    <w:p w:rsidR="00A04DFD" w:rsidRPr="00C060CB"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Football</w:t>
                      </w:r>
                    </w:p>
                  </w:txbxContent>
                </v:textbox>
              </v:shape>
            </w:pict>
          </mc:Fallback>
        </mc:AlternateContent>
      </w:r>
    </w:p>
    <w:p w:rsidR="00C060CB" w:rsidRDefault="00C060CB" w:rsidP="00C060CB">
      <w:pPr>
        <w:jc w:val="center"/>
        <w:rPr>
          <w:rFonts w:ascii="Arial" w:hAnsi="Arial" w:cs="Arial"/>
          <w:b/>
          <w:sz w:val="28"/>
          <w:szCs w:val="28"/>
          <w:u w:val="single"/>
        </w:rPr>
      </w:pPr>
    </w:p>
    <w:p w:rsidR="00C060CB" w:rsidRDefault="00626840" w:rsidP="00C060CB">
      <w:pPr>
        <w:jc w:val="center"/>
        <w:rPr>
          <w:rFonts w:ascii="Trebuchet MS" w:hAnsi="Trebuchet MS"/>
        </w:rPr>
      </w:pPr>
      <w:r>
        <w:rPr>
          <w:rFonts w:ascii="Arial" w:hAnsi="Arial" w:cs="Arial"/>
          <w:noProof/>
          <w:sz w:val="28"/>
          <w:szCs w:val="28"/>
        </w:rPr>
        <mc:AlternateContent>
          <mc:Choice Requires="wps">
            <w:drawing>
              <wp:anchor distT="0" distB="0" distL="114300" distR="114300" simplePos="0" relativeHeight="251708928" behindDoc="0" locked="0" layoutInCell="1" allowOverlap="1" wp14:anchorId="3D394642" wp14:editId="59492C7D">
                <wp:simplePos x="0" y="0"/>
                <wp:positionH relativeFrom="column">
                  <wp:posOffset>3588385</wp:posOffset>
                </wp:positionH>
                <wp:positionV relativeFrom="paragraph">
                  <wp:posOffset>157480</wp:posOffset>
                </wp:positionV>
                <wp:extent cx="2752725" cy="488950"/>
                <wp:effectExtent l="0" t="0" r="28575" b="25400"/>
                <wp:wrapNone/>
                <wp:docPr id="66" name="Rounded Rectangular Callou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488950"/>
                        </a:xfrm>
                        <a:prstGeom prst="wedgeRoundRectCallout">
                          <a:avLst>
                            <a:gd name="adj1" fmla="val -21699"/>
                            <a:gd name="adj2" fmla="val -16905"/>
                            <a:gd name="adj3" fmla="val 16667"/>
                          </a:avLst>
                        </a:prstGeom>
                        <a:noFill/>
                        <a:ln w="25400" cap="flat" cmpd="sng" algn="ctr">
                          <a:solidFill>
                            <a:sysClr val="windowText" lastClr="000000"/>
                          </a:solidFill>
                          <a:prstDash val="solid"/>
                        </a:ln>
                        <a:effectLst/>
                      </wps:spPr>
                      <wps:txbx>
                        <w:txbxContent>
                          <w:p w:rsidR="00A04DFD" w:rsidRPr="00C060CB"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100m Sprint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6" o:spid="_x0000_s1039" type="#_x0000_t62" style="position:absolute;left:0;text-align:left;margin-left:282.55pt;margin-top:12.4pt;width:216.75pt;height:3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" adj="6113,7149" filled="f" strokecolor="windowText" strokeweight="2pt">
                <v:path arrowok="t"/>
                <v:textbox>
                  <w:txbxContent>
                    <w:p w:rsidR="00A04DFD" w:rsidRPr="00C060CB"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100m Sprint</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06880" behindDoc="0" locked="0" layoutInCell="1" allowOverlap="1" wp14:anchorId="673CA16E" wp14:editId="1C09F9FD">
                <wp:simplePos x="0" y="0"/>
                <wp:positionH relativeFrom="column">
                  <wp:posOffset>175260</wp:posOffset>
                </wp:positionH>
                <wp:positionV relativeFrom="paragraph">
                  <wp:posOffset>158115</wp:posOffset>
                </wp:positionV>
                <wp:extent cx="2455545" cy="488950"/>
                <wp:effectExtent l="0" t="0" r="20955" b="25400"/>
                <wp:wrapNone/>
                <wp:docPr id="65" name="Rounded Rectangular Callout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5545" cy="488950"/>
                        </a:xfrm>
                        <a:prstGeom prst="wedgeRoundRectCallout">
                          <a:avLst>
                            <a:gd name="adj1" fmla="val -20400"/>
                            <a:gd name="adj2" fmla="val 3809"/>
                            <a:gd name="adj3" fmla="val 16667"/>
                          </a:avLst>
                        </a:prstGeom>
                        <a:noFill/>
                        <a:ln w="25400" cap="flat" cmpd="sng" algn="ctr">
                          <a:solidFill>
                            <a:sysClr val="windowText" lastClr="000000"/>
                          </a:solidFill>
                          <a:prstDash val="solid"/>
                        </a:ln>
                        <a:effectLst/>
                      </wps:spPr>
                      <wps:txbx>
                        <w:txbxContent>
                          <w:p w:rsidR="00A04DFD"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Swimming</w:t>
                            </w:r>
                          </w:p>
                          <w:p w:rsidR="00A04DFD" w:rsidRDefault="00A04DFD" w:rsidP="00C060CB">
                            <w:pPr>
                              <w:jc w:val="center"/>
                              <w:rPr>
                                <w:rFonts w:asciiTheme="minorHAnsi" w:hAnsiTheme="minorHAnsi" w:cstheme="minorHAnsi"/>
                                <w:color w:val="000000" w:themeColor="text1"/>
                              </w:rPr>
                            </w:pPr>
                          </w:p>
                          <w:p w:rsidR="00A04DFD" w:rsidRDefault="00A04DFD" w:rsidP="00C060CB">
                            <w:pPr>
                              <w:jc w:val="center"/>
                              <w:rPr>
                                <w:rFonts w:asciiTheme="minorHAnsi" w:hAnsiTheme="minorHAnsi" w:cstheme="minorHAnsi"/>
                                <w:color w:val="000000" w:themeColor="text1"/>
                              </w:rPr>
                            </w:pPr>
                          </w:p>
                          <w:p w:rsidR="00A04DFD" w:rsidRPr="00C060CB" w:rsidRDefault="00A04DFD" w:rsidP="00C060CB">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65" o:spid="_x0000_s1040" type="#_x0000_t62" style="position:absolute;left:0;text-align:left;margin-left:13.8pt;margin-top:12.45pt;width:193.35pt;height:3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" adj="6394,11623" filled="f" strokecolor="windowText" strokeweight="2pt">
                <v:path arrowok="t"/>
                <v:textbox>
                  <w:txbxContent>
                    <w:p w:rsidR="00A04DFD"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Swimming</w:t>
                      </w:r>
                    </w:p>
                    <w:p w:rsidR="00A04DFD" w:rsidRDefault="00A04DFD" w:rsidP="00C060CB">
                      <w:pPr>
                        <w:jc w:val="center"/>
                        <w:rPr>
                          <w:rFonts w:asciiTheme="minorHAnsi" w:hAnsiTheme="minorHAnsi" w:cstheme="minorHAnsi"/>
                          <w:color w:val="000000" w:themeColor="text1"/>
                        </w:rPr>
                      </w:pPr>
                    </w:p>
                    <w:p w:rsidR="00A04DFD" w:rsidRDefault="00A04DFD" w:rsidP="00C060CB">
                      <w:pPr>
                        <w:jc w:val="center"/>
                        <w:rPr>
                          <w:rFonts w:asciiTheme="minorHAnsi" w:hAnsiTheme="minorHAnsi" w:cstheme="minorHAnsi"/>
                          <w:color w:val="000000" w:themeColor="text1"/>
                        </w:rPr>
                      </w:pPr>
                    </w:p>
                    <w:p w:rsidR="00A04DFD" w:rsidRPr="00C060CB" w:rsidRDefault="00A04DFD" w:rsidP="00C060CB">
                      <w:pPr>
                        <w:jc w:val="center"/>
                        <w:rPr>
                          <w:rFonts w:asciiTheme="minorHAnsi" w:hAnsiTheme="minorHAnsi" w:cstheme="minorHAnsi"/>
                          <w:color w:val="000000" w:themeColor="text1"/>
                        </w:rPr>
                      </w:pPr>
                    </w:p>
                  </w:txbxContent>
                </v:textbox>
              </v:shape>
            </w:pict>
          </mc:Fallback>
        </mc:AlternateContent>
      </w:r>
    </w:p>
    <w:p w:rsidR="00C060CB" w:rsidRDefault="00C060CB" w:rsidP="00C060CB">
      <w:pPr>
        <w:jc w:val="center"/>
        <w:rPr>
          <w:rFonts w:ascii="Trebuchet MS" w:hAnsi="Trebuchet MS"/>
        </w:rPr>
      </w:pPr>
    </w:p>
    <w:p w:rsidR="00C060CB" w:rsidRDefault="00C060CB" w:rsidP="00C060CB">
      <w:pPr>
        <w:jc w:val="center"/>
        <w:rPr>
          <w:rFonts w:ascii="Trebuchet MS" w:hAnsi="Trebuchet MS"/>
        </w:rPr>
      </w:pPr>
    </w:p>
    <w:p w:rsidR="00C060CB" w:rsidRDefault="00C060CB" w:rsidP="00C060CB">
      <w:pPr>
        <w:jc w:val="center"/>
        <w:rPr>
          <w:rFonts w:ascii="Trebuchet MS" w:hAnsi="Trebuchet MS"/>
        </w:rPr>
      </w:pPr>
    </w:p>
    <w:p w:rsidR="00C060CB" w:rsidRDefault="00626840" w:rsidP="00C060CB">
      <w:pPr>
        <w:jc w:val="center"/>
        <w:rPr>
          <w:rFonts w:ascii="Trebuchet MS" w:hAnsi="Trebuchet MS"/>
        </w:rPr>
      </w:pPr>
      <w:r>
        <w:rPr>
          <w:rFonts w:ascii="Arial" w:hAnsi="Arial" w:cs="Arial"/>
          <w:noProof/>
          <w:sz w:val="28"/>
          <w:szCs w:val="28"/>
        </w:rPr>
        <mc:AlternateContent>
          <mc:Choice Requires="wps">
            <w:drawing>
              <wp:anchor distT="0" distB="0" distL="114300" distR="114300" simplePos="0" relativeHeight="251710976" behindDoc="0" locked="0" layoutInCell="1" allowOverlap="1" wp14:anchorId="45C83082" wp14:editId="2BF9BDA6">
                <wp:simplePos x="0" y="0"/>
                <wp:positionH relativeFrom="column">
                  <wp:posOffset>387985</wp:posOffset>
                </wp:positionH>
                <wp:positionV relativeFrom="paragraph">
                  <wp:posOffset>130175</wp:posOffset>
                </wp:positionV>
                <wp:extent cx="2722245" cy="542290"/>
                <wp:effectExtent l="0" t="0" r="20955" b="10160"/>
                <wp:wrapNone/>
                <wp:docPr id="67" name="Rounded Rectangular Callout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2245" cy="542290"/>
                        </a:xfrm>
                        <a:prstGeom prst="wedgeRoundRectCallout">
                          <a:avLst>
                            <a:gd name="adj1" fmla="val -17802"/>
                            <a:gd name="adj2" fmla="val 3809"/>
                            <a:gd name="adj3" fmla="val 16667"/>
                          </a:avLst>
                        </a:prstGeom>
                        <a:noFill/>
                        <a:ln w="25400" cap="flat" cmpd="sng" algn="ctr">
                          <a:solidFill>
                            <a:sysClr val="windowText" lastClr="000000"/>
                          </a:solidFill>
                          <a:prstDash val="solid"/>
                        </a:ln>
                        <a:effectLst/>
                      </wps:spPr>
                      <wps:txbx>
                        <w:txbxContent>
                          <w:p w:rsidR="00A04DFD" w:rsidRDefault="00A04DFD" w:rsidP="00C060CB">
                            <w:pPr>
                              <w:jc w:val="center"/>
                              <w:rPr>
                                <w:rFonts w:asciiTheme="minorHAnsi" w:hAnsiTheme="minorHAnsi" w:cstheme="minorHAnsi"/>
                                <w:color w:val="000000" w:themeColor="text1"/>
                              </w:rPr>
                            </w:pPr>
                          </w:p>
                          <w:p w:rsidR="00A04DFD"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Marathon</w:t>
                            </w:r>
                          </w:p>
                          <w:p w:rsidR="00A04DFD" w:rsidRDefault="00A04DFD" w:rsidP="00C060CB">
                            <w:pPr>
                              <w:jc w:val="center"/>
                              <w:rPr>
                                <w:rFonts w:asciiTheme="minorHAnsi" w:hAnsiTheme="minorHAnsi" w:cstheme="minorHAnsi"/>
                                <w:color w:val="000000" w:themeColor="text1"/>
                              </w:rPr>
                            </w:pPr>
                          </w:p>
                          <w:p w:rsidR="00A04DFD" w:rsidRDefault="00A04DFD" w:rsidP="00C060CB">
                            <w:pPr>
                              <w:jc w:val="center"/>
                              <w:rPr>
                                <w:rFonts w:asciiTheme="minorHAnsi" w:hAnsiTheme="minorHAnsi" w:cstheme="minorHAnsi"/>
                                <w:color w:val="000000" w:themeColor="text1"/>
                              </w:rPr>
                            </w:pPr>
                          </w:p>
                          <w:p w:rsidR="00A04DFD" w:rsidRPr="00C060CB" w:rsidRDefault="00A04DFD" w:rsidP="00C060CB">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7" o:spid="_x0000_s1041" type="#_x0000_t62" style="position:absolute;left:0;text-align:left;margin-left:30.55pt;margin-top:10.25pt;width:214.35pt;height:4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" adj="6955,11623" filled="f" strokecolor="windowText" strokeweight="2pt">
                <v:path arrowok="t"/>
                <v:textbox>
                  <w:txbxContent>
                    <w:p w:rsidR="00A04DFD" w:rsidRDefault="00A04DFD" w:rsidP="00C060CB">
                      <w:pPr>
                        <w:jc w:val="center"/>
                        <w:rPr>
                          <w:rFonts w:asciiTheme="minorHAnsi" w:hAnsiTheme="minorHAnsi" w:cstheme="minorHAnsi"/>
                          <w:color w:val="000000" w:themeColor="text1"/>
                        </w:rPr>
                      </w:pPr>
                    </w:p>
                    <w:p w:rsidR="00A04DFD"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Marathon</w:t>
                      </w:r>
                    </w:p>
                    <w:p w:rsidR="00A04DFD" w:rsidRDefault="00A04DFD" w:rsidP="00C060CB">
                      <w:pPr>
                        <w:jc w:val="center"/>
                        <w:rPr>
                          <w:rFonts w:asciiTheme="minorHAnsi" w:hAnsiTheme="minorHAnsi" w:cstheme="minorHAnsi"/>
                          <w:color w:val="000000" w:themeColor="text1"/>
                        </w:rPr>
                      </w:pPr>
                    </w:p>
                    <w:p w:rsidR="00A04DFD" w:rsidRDefault="00A04DFD" w:rsidP="00C060CB">
                      <w:pPr>
                        <w:jc w:val="center"/>
                        <w:rPr>
                          <w:rFonts w:asciiTheme="minorHAnsi" w:hAnsiTheme="minorHAnsi" w:cstheme="minorHAnsi"/>
                          <w:color w:val="000000" w:themeColor="text1"/>
                        </w:rPr>
                      </w:pPr>
                    </w:p>
                    <w:p w:rsidR="00A04DFD" w:rsidRPr="00C060CB" w:rsidRDefault="00A04DFD" w:rsidP="00C060CB">
                      <w:pPr>
                        <w:jc w:val="center"/>
                        <w:rPr>
                          <w:rFonts w:asciiTheme="minorHAnsi" w:hAnsiTheme="minorHAnsi" w:cstheme="minorHAnsi"/>
                          <w:color w:val="000000" w:themeColor="text1"/>
                        </w:rPr>
                      </w:pPr>
                    </w:p>
                  </w:txbxContent>
                </v:textbox>
              </v:shape>
            </w:pict>
          </mc:Fallback>
        </mc:AlternateContent>
      </w:r>
    </w:p>
    <w:p w:rsidR="00C060CB" w:rsidRDefault="00626840" w:rsidP="00C060CB">
      <w:pPr>
        <w:jc w:val="center"/>
        <w:rPr>
          <w:rFonts w:ascii="Trebuchet MS" w:hAnsi="Trebuchet MS"/>
        </w:rPr>
      </w:pPr>
      <w:r>
        <w:rPr>
          <w:rFonts w:ascii="Arial" w:hAnsi="Arial" w:cs="Arial"/>
          <w:noProof/>
          <w:sz w:val="28"/>
          <w:szCs w:val="28"/>
        </w:rPr>
        <mc:AlternateContent>
          <mc:Choice Requires="wps">
            <w:drawing>
              <wp:anchor distT="0" distB="0" distL="114300" distR="114300" simplePos="0" relativeHeight="251713024" behindDoc="0" locked="0" layoutInCell="1" allowOverlap="1" wp14:anchorId="26ED5BA7" wp14:editId="7AE1E10B">
                <wp:simplePos x="0" y="0"/>
                <wp:positionH relativeFrom="column">
                  <wp:posOffset>3492500</wp:posOffset>
                </wp:positionH>
                <wp:positionV relativeFrom="paragraph">
                  <wp:posOffset>59690</wp:posOffset>
                </wp:positionV>
                <wp:extent cx="2455545" cy="307975"/>
                <wp:effectExtent l="0" t="0" r="20955" b="15875"/>
                <wp:wrapNone/>
                <wp:docPr id="68" name="Rounded Rectangular Callout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5545" cy="307975"/>
                        </a:xfrm>
                        <a:prstGeom prst="wedgeRoundRectCallout">
                          <a:avLst>
                            <a:gd name="adj1" fmla="val -18235"/>
                            <a:gd name="adj2" fmla="val 357"/>
                            <a:gd name="adj3" fmla="val 16667"/>
                          </a:avLst>
                        </a:prstGeom>
                        <a:noFill/>
                        <a:ln w="25400" cap="flat" cmpd="sng" algn="ctr">
                          <a:solidFill>
                            <a:sysClr val="windowText" lastClr="000000"/>
                          </a:solidFill>
                          <a:prstDash val="solid"/>
                        </a:ln>
                        <a:effectLst/>
                      </wps:spPr>
                      <wps:txbx>
                        <w:txbxContent>
                          <w:p w:rsidR="00A04DFD" w:rsidRPr="00C060CB"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Badminton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68" o:spid="_x0000_s1042" type="#_x0000_t62" style="position:absolute;left:0;text-align:left;margin-left:275pt;margin-top:4.7pt;width:193.35pt;height:2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" adj="6861,10877" filled="f" strokecolor="windowText" strokeweight="2pt">
                <v:path arrowok="t"/>
                <v:textbox>
                  <w:txbxContent>
                    <w:p w:rsidR="00A04DFD" w:rsidRPr="00C060CB" w:rsidRDefault="00A04DFD" w:rsidP="00C060CB">
                      <w:pPr>
                        <w:jc w:val="center"/>
                        <w:rPr>
                          <w:rFonts w:asciiTheme="minorHAnsi" w:hAnsiTheme="minorHAnsi" w:cstheme="minorHAnsi"/>
                          <w:color w:val="000000" w:themeColor="text1"/>
                        </w:rPr>
                      </w:pPr>
                      <w:r>
                        <w:rPr>
                          <w:rFonts w:asciiTheme="minorHAnsi" w:hAnsiTheme="minorHAnsi" w:cstheme="minorHAnsi"/>
                          <w:color w:val="000000" w:themeColor="text1"/>
                        </w:rPr>
                        <w:t>Badminton</w:t>
                      </w:r>
                    </w:p>
                  </w:txbxContent>
                </v:textbox>
              </v:shape>
            </w:pict>
          </mc:Fallback>
        </mc:AlternateContent>
      </w:r>
    </w:p>
    <w:p w:rsidR="00C060CB" w:rsidRDefault="00C060CB" w:rsidP="00C060CB">
      <w:pPr>
        <w:jc w:val="center"/>
        <w:rPr>
          <w:rFonts w:ascii="Trebuchet MS" w:hAnsi="Trebuchet MS"/>
        </w:rPr>
      </w:pPr>
    </w:p>
    <w:p w:rsidR="00C060CB" w:rsidRDefault="00C060CB" w:rsidP="00C060CB">
      <w:pPr>
        <w:jc w:val="center"/>
        <w:rPr>
          <w:rFonts w:ascii="Trebuchet MS" w:hAnsi="Trebuchet MS"/>
        </w:rPr>
      </w:pPr>
    </w:p>
    <w:p w:rsidR="00C060CB" w:rsidRDefault="00B23384" w:rsidP="00C060CB">
      <w:pPr>
        <w:jc w:val="center"/>
        <w:rPr>
          <w:rFonts w:ascii="Trebuchet MS" w:hAnsi="Trebuchet MS"/>
        </w:rPr>
      </w:pPr>
      <w:r>
        <w:rPr>
          <w:rFonts w:ascii="Trebuchet MS" w:hAnsi="Trebuchet MS"/>
        </w:rPr>
        <w:t>Can you note down the technology that is used in these sports?</w:t>
      </w:r>
    </w:p>
    <w:p w:rsidR="00C060CB" w:rsidRDefault="00C060CB" w:rsidP="00C060CB">
      <w:pPr>
        <w:rPr>
          <w:rFonts w:ascii="Trebuchet MS" w:hAnsi="Trebuchet MS"/>
        </w:rPr>
      </w:pPr>
    </w:p>
    <w:p w:rsidR="00C060CB" w:rsidRDefault="00C060CB" w:rsidP="00C060CB">
      <w:pPr>
        <w:pStyle w:val="ListParagraph"/>
        <w:numPr>
          <w:ilvl w:val="0"/>
          <w:numId w:val="1"/>
        </w:numPr>
        <w:rPr>
          <w:rFonts w:ascii="Trebuchet MS" w:hAnsi="Trebuchet MS"/>
        </w:rPr>
      </w:pPr>
      <w:r>
        <w:rPr>
          <w:rFonts w:ascii="Trebuchet MS" w:hAnsi="Trebuchet MS"/>
        </w:rPr>
        <w:t>_______________________________________________________________</w:t>
      </w:r>
    </w:p>
    <w:p w:rsidR="00C060CB" w:rsidRDefault="00C060CB" w:rsidP="00C060CB">
      <w:pPr>
        <w:pStyle w:val="ListParagraph"/>
        <w:rPr>
          <w:rFonts w:ascii="Trebuchet MS" w:hAnsi="Trebuchet MS"/>
        </w:rPr>
      </w:pPr>
    </w:p>
    <w:p w:rsidR="00C060CB" w:rsidRDefault="00C060CB" w:rsidP="00C060CB">
      <w:pPr>
        <w:pStyle w:val="ListParagraph"/>
        <w:numPr>
          <w:ilvl w:val="0"/>
          <w:numId w:val="1"/>
        </w:numPr>
        <w:rPr>
          <w:rFonts w:ascii="Trebuchet MS" w:hAnsi="Trebuchet MS"/>
        </w:rPr>
      </w:pPr>
      <w:r>
        <w:rPr>
          <w:rFonts w:ascii="Trebuchet MS" w:hAnsi="Trebuchet MS"/>
        </w:rPr>
        <w:t>________________________________________________________________</w:t>
      </w:r>
    </w:p>
    <w:p w:rsidR="00C060CB" w:rsidRPr="00C060CB" w:rsidRDefault="00C060CB" w:rsidP="00C060CB">
      <w:pPr>
        <w:pStyle w:val="ListParagraph"/>
        <w:rPr>
          <w:rFonts w:ascii="Trebuchet MS" w:hAnsi="Trebuchet MS"/>
        </w:rPr>
      </w:pPr>
    </w:p>
    <w:p w:rsidR="00C060CB" w:rsidRDefault="00C060CB" w:rsidP="00C060CB">
      <w:pPr>
        <w:pStyle w:val="ListParagraph"/>
        <w:numPr>
          <w:ilvl w:val="0"/>
          <w:numId w:val="1"/>
        </w:numPr>
        <w:rPr>
          <w:rFonts w:ascii="Trebuchet MS" w:hAnsi="Trebuchet MS"/>
        </w:rPr>
      </w:pPr>
      <w:r>
        <w:rPr>
          <w:rFonts w:ascii="Trebuchet MS" w:hAnsi="Trebuchet MS"/>
        </w:rPr>
        <w:t>________________________________________________________________</w:t>
      </w:r>
    </w:p>
    <w:p w:rsidR="00C060CB" w:rsidRPr="00C060CB" w:rsidRDefault="00C060CB" w:rsidP="00C060CB">
      <w:pPr>
        <w:pStyle w:val="ListParagraph"/>
        <w:rPr>
          <w:rFonts w:ascii="Trebuchet MS" w:hAnsi="Trebuchet MS"/>
        </w:rPr>
      </w:pPr>
    </w:p>
    <w:p w:rsidR="00C060CB" w:rsidRDefault="00C060CB" w:rsidP="00C060CB">
      <w:pPr>
        <w:pStyle w:val="ListParagraph"/>
        <w:numPr>
          <w:ilvl w:val="0"/>
          <w:numId w:val="1"/>
        </w:numPr>
        <w:rPr>
          <w:rFonts w:ascii="Trebuchet MS" w:hAnsi="Trebuchet MS"/>
        </w:rPr>
      </w:pPr>
      <w:r>
        <w:rPr>
          <w:rFonts w:ascii="Trebuchet MS" w:hAnsi="Trebuchet MS"/>
        </w:rPr>
        <w:t>________________________________________________________________</w:t>
      </w:r>
    </w:p>
    <w:p w:rsidR="00C060CB" w:rsidRPr="00C060CB" w:rsidRDefault="00C060CB" w:rsidP="00C060CB">
      <w:pPr>
        <w:pStyle w:val="ListParagraph"/>
        <w:rPr>
          <w:rFonts w:ascii="Trebuchet MS" w:hAnsi="Trebuchet MS"/>
        </w:rPr>
      </w:pPr>
    </w:p>
    <w:p w:rsidR="00C060CB" w:rsidRDefault="00C060CB" w:rsidP="00C060CB">
      <w:pPr>
        <w:pStyle w:val="ListParagraph"/>
        <w:numPr>
          <w:ilvl w:val="0"/>
          <w:numId w:val="1"/>
        </w:numPr>
        <w:rPr>
          <w:rFonts w:ascii="Trebuchet MS" w:hAnsi="Trebuchet MS"/>
        </w:rPr>
      </w:pPr>
      <w:r>
        <w:rPr>
          <w:rFonts w:ascii="Trebuchet MS" w:hAnsi="Trebuchet MS"/>
        </w:rPr>
        <w:t>________________________________________________________________</w:t>
      </w:r>
    </w:p>
    <w:p w:rsidR="00C060CB" w:rsidRPr="00C060CB" w:rsidRDefault="00C060CB" w:rsidP="00C060CB">
      <w:pPr>
        <w:pStyle w:val="ListParagraph"/>
        <w:rPr>
          <w:rFonts w:ascii="Trebuchet MS" w:hAnsi="Trebuchet MS"/>
        </w:rPr>
      </w:pPr>
    </w:p>
    <w:p w:rsidR="00C060CB" w:rsidRDefault="00C060CB" w:rsidP="00C060CB">
      <w:pPr>
        <w:pStyle w:val="ListParagraph"/>
        <w:numPr>
          <w:ilvl w:val="0"/>
          <w:numId w:val="1"/>
        </w:numPr>
        <w:rPr>
          <w:rFonts w:ascii="Trebuchet MS" w:hAnsi="Trebuchet MS"/>
        </w:rPr>
      </w:pPr>
      <w:r>
        <w:rPr>
          <w:rFonts w:ascii="Trebuchet MS" w:hAnsi="Trebuchet MS"/>
        </w:rPr>
        <w:t>__________________________________________________________________</w:t>
      </w:r>
    </w:p>
    <w:p w:rsidR="00C060CB" w:rsidRDefault="00C060CB" w:rsidP="00C060CB">
      <w:pPr>
        <w:ind w:left="360"/>
        <w:rPr>
          <w:rFonts w:ascii="Trebuchet MS" w:hAnsi="Trebuchet MS"/>
        </w:rPr>
      </w:pPr>
    </w:p>
    <w:p w:rsidR="00C060CB" w:rsidRDefault="00C060CB" w:rsidP="00C060CB">
      <w:pPr>
        <w:ind w:left="360"/>
        <w:rPr>
          <w:rFonts w:ascii="Trebuchet MS" w:hAnsi="Trebuchet MS"/>
        </w:rPr>
      </w:pPr>
    </w:p>
    <w:p w:rsidR="00C060CB" w:rsidRDefault="00C060CB" w:rsidP="00C060CB">
      <w:pPr>
        <w:ind w:left="360"/>
        <w:rPr>
          <w:rFonts w:ascii="Trebuchet MS" w:hAnsi="Trebuchet MS"/>
        </w:rPr>
      </w:pPr>
      <w:r>
        <w:rPr>
          <w:rFonts w:ascii="Trebuchet MS" w:hAnsi="Trebuchet MS"/>
        </w:rPr>
        <w:t>Could you put these into categories?</w:t>
      </w:r>
    </w:p>
    <w:p w:rsidR="00C060CB" w:rsidRPr="00C060CB" w:rsidRDefault="00C060CB" w:rsidP="00C060CB">
      <w:pPr>
        <w:ind w:left="360"/>
        <w:rPr>
          <w:rFonts w:ascii="Trebuchet MS" w:hAnsi="Trebuchet MS"/>
        </w:rPr>
      </w:pPr>
    </w:p>
    <w:p w:rsidR="00C060CB" w:rsidRDefault="00C060CB" w:rsidP="00C060CB">
      <w:pPr>
        <w:pStyle w:val="ListParagraph"/>
        <w:numPr>
          <w:ilvl w:val="0"/>
          <w:numId w:val="1"/>
        </w:numPr>
        <w:rPr>
          <w:rFonts w:ascii="Trebuchet MS" w:hAnsi="Trebuchet MS"/>
        </w:rPr>
      </w:pPr>
      <w:r>
        <w:rPr>
          <w:rFonts w:ascii="Trebuchet MS" w:hAnsi="Trebuchet MS"/>
        </w:rPr>
        <w:t>________________________________________________________________</w:t>
      </w:r>
    </w:p>
    <w:p w:rsidR="00C060CB" w:rsidRPr="00C060CB" w:rsidRDefault="00C060CB" w:rsidP="00C060CB">
      <w:pPr>
        <w:pStyle w:val="ListParagraph"/>
        <w:rPr>
          <w:rFonts w:ascii="Trebuchet MS" w:hAnsi="Trebuchet MS"/>
        </w:rPr>
      </w:pPr>
    </w:p>
    <w:p w:rsidR="00C060CB" w:rsidRDefault="00C060CB" w:rsidP="00C060CB">
      <w:pPr>
        <w:pStyle w:val="ListParagraph"/>
        <w:numPr>
          <w:ilvl w:val="0"/>
          <w:numId w:val="1"/>
        </w:numPr>
        <w:rPr>
          <w:rFonts w:ascii="Trebuchet MS" w:hAnsi="Trebuchet MS"/>
        </w:rPr>
      </w:pPr>
      <w:r>
        <w:rPr>
          <w:rFonts w:ascii="Trebuchet MS" w:hAnsi="Trebuchet MS"/>
        </w:rPr>
        <w:t>________________________________________________________________</w:t>
      </w:r>
    </w:p>
    <w:p w:rsidR="00C060CB" w:rsidRPr="00C060CB" w:rsidRDefault="00C060CB" w:rsidP="00C060CB">
      <w:pPr>
        <w:pStyle w:val="ListParagraph"/>
        <w:rPr>
          <w:rFonts w:ascii="Trebuchet MS" w:hAnsi="Trebuchet MS"/>
        </w:rPr>
      </w:pPr>
    </w:p>
    <w:p w:rsidR="00C060CB" w:rsidRDefault="00C060CB" w:rsidP="00C060CB">
      <w:pPr>
        <w:pStyle w:val="ListParagraph"/>
        <w:numPr>
          <w:ilvl w:val="0"/>
          <w:numId w:val="1"/>
        </w:numPr>
        <w:rPr>
          <w:rFonts w:ascii="Trebuchet MS" w:hAnsi="Trebuchet MS"/>
        </w:rPr>
      </w:pPr>
      <w:r>
        <w:rPr>
          <w:rFonts w:ascii="Trebuchet MS" w:hAnsi="Trebuchet MS"/>
        </w:rPr>
        <w:t>__________________________________________________________________</w:t>
      </w:r>
    </w:p>
    <w:p w:rsidR="00C060CB" w:rsidRDefault="00C060CB" w:rsidP="00C060CB">
      <w:pPr>
        <w:rPr>
          <w:rFonts w:ascii="Trebuchet MS" w:hAnsi="Trebuchet MS"/>
        </w:rPr>
      </w:pPr>
    </w:p>
    <w:p w:rsidR="00C060CB" w:rsidRDefault="00C060CB" w:rsidP="00C060CB">
      <w:pPr>
        <w:jc w:val="center"/>
        <w:rPr>
          <w:rFonts w:ascii="Trebuchet MS" w:hAnsi="Trebuchet MS"/>
        </w:rPr>
      </w:pPr>
    </w:p>
    <w:tbl>
      <w:tblPr>
        <w:tblStyle w:val="TableGrid"/>
        <w:tblW w:w="0" w:type="auto"/>
        <w:tblLook w:val="04A0" w:firstRow="1" w:lastRow="0" w:firstColumn="1" w:lastColumn="0" w:noHBand="0" w:noVBand="1"/>
      </w:tblPr>
      <w:tblGrid>
        <w:gridCol w:w="3320"/>
        <w:gridCol w:w="3321"/>
        <w:gridCol w:w="3321"/>
      </w:tblGrid>
      <w:tr w:rsidR="00FE3BF5" w:rsidTr="00FE3BF5">
        <w:tc>
          <w:tcPr>
            <w:tcW w:w="3320" w:type="dxa"/>
          </w:tcPr>
          <w:p w:rsidR="00FE3BF5" w:rsidRDefault="00FE3BF5" w:rsidP="00C060CB">
            <w:pPr>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tc>
        <w:tc>
          <w:tcPr>
            <w:tcW w:w="3321" w:type="dxa"/>
          </w:tcPr>
          <w:p w:rsidR="00FE3BF5" w:rsidRDefault="00FE3BF5" w:rsidP="00C060CB">
            <w:pPr>
              <w:rPr>
                <w:rFonts w:ascii="Trebuchet MS" w:hAnsi="Trebuchet MS"/>
              </w:rPr>
            </w:pPr>
          </w:p>
        </w:tc>
        <w:tc>
          <w:tcPr>
            <w:tcW w:w="3321" w:type="dxa"/>
          </w:tcPr>
          <w:p w:rsidR="00FE3BF5" w:rsidRDefault="00FE3BF5" w:rsidP="00C060CB">
            <w:pPr>
              <w:rPr>
                <w:rFonts w:ascii="Trebuchet MS" w:hAnsi="Trebuchet MS"/>
              </w:rPr>
            </w:pPr>
          </w:p>
        </w:tc>
      </w:tr>
      <w:tr w:rsidR="00FE3BF5" w:rsidTr="00FE3BF5">
        <w:tc>
          <w:tcPr>
            <w:tcW w:w="3320" w:type="dxa"/>
          </w:tcPr>
          <w:p w:rsidR="00FE3BF5" w:rsidRDefault="00FE3BF5" w:rsidP="00C060CB">
            <w:pPr>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tc>
        <w:tc>
          <w:tcPr>
            <w:tcW w:w="3321" w:type="dxa"/>
          </w:tcPr>
          <w:p w:rsidR="00FE3BF5" w:rsidRDefault="00FE3BF5" w:rsidP="00C060CB">
            <w:pPr>
              <w:rPr>
                <w:rFonts w:ascii="Trebuchet MS" w:hAnsi="Trebuchet MS"/>
              </w:rPr>
            </w:pPr>
          </w:p>
        </w:tc>
        <w:tc>
          <w:tcPr>
            <w:tcW w:w="3321" w:type="dxa"/>
          </w:tcPr>
          <w:p w:rsidR="00FE3BF5" w:rsidRDefault="00FE3BF5" w:rsidP="00C060CB">
            <w:pPr>
              <w:rPr>
                <w:rFonts w:ascii="Trebuchet MS" w:hAnsi="Trebuchet MS"/>
              </w:rPr>
            </w:pPr>
          </w:p>
        </w:tc>
      </w:tr>
      <w:tr w:rsidR="00FE3BF5" w:rsidTr="00FE3BF5">
        <w:tc>
          <w:tcPr>
            <w:tcW w:w="3320" w:type="dxa"/>
          </w:tcPr>
          <w:p w:rsidR="00FE3BF5" w:rsidRDefault="00FE3BF5" w:rsidP="00C060CB">
            <w:pPr>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tc>
        <w:tc>
          <w:tcPr>
            <w:tcW w:w="3321" w:type="dxa"/>
          </w:tcPr>
          <w:p w:rsidR="00FE3BF5" w:rsidRDefault="00FE3BF5" w:rsidP="00C060CB">
            <w:pPr>
              <w:rPr>
                <w:rFonts w:ascii="Trebuchet MS" w:hAnsi="Trebuchet MS"/>
              </w:rPr>
            </w:pPr>
          </w:p>
        </w:tc>
        <w:tc>
          <w:tcPr>
            <w:tcW w:w="3321" w:type="dxa"/>
          </w:tcPr>
          <w:p w:rsidR="00FE3BF5" w:rsidRDefault="00FE3BF5" w:rsidP="00C060CB">
            <w:pPr>
              <w:rPr>
                <w:rFonts w:ascii="Trebuchet MS" w:hAnsi="Trebuchet MS"/>
              </w:rPr>
            </w:pPr>
          </w:p>
        </w:tc>
      </w:tr>
    </w:tbl>
    <w:p w:rsidR="00FE3BF5" w:rsidRDefault="00FE3BF5" w:rsidP="00FE3BF5">
      <w:pPr>
        <w:rPr>
          <w:rFonts w:ascii="Arial" w:hAnsi="Arial" w:cs="Arial"/>
          <w:b/>
          <w:sz w:val="32"/>
          <w:szCs w:val="32"/>
        </w:rPr>
      </w:pPr>
    </w:p>
    <w:p w:rsidR="00FE3BF5" w:rsidRDefault="00626840" w:rsidP="00FE3BF5">
      <w:pPr>
        <w:rPr>
          <w:rFonts w:ascii="Arial" w:hAnsi="Arial" w:cs="Arial"/>
          <w:b/>
          <w:sz w:val="32"/>
          <w:szCs w:val="32"/>
        </w:rPr>
      </w:pPr>
      <w:r>
        <w:rPr>
          <w:rFonts w:ascii="Trebuchet MS" w:hAnsi="Trebuchet MS"/>
          <w:noProof/>
        </w:rPr>
        <mc:AlternateContent>
          <mc:Choice Requires="wps">
            <w:drawing>
              <wp:anchor distT="0" distB="0" distL="114300" distR="114300" simplePos="0" relativeHeight="251719168" behindDoc="0" locked="0" layoutInCell="1" allowOverlap="1" wp14:anchorId="468358DC" wp14:editId="37F4BF1F">
                <wp:simplePos x="0" y="0"/>
                <wp:positionH relativeFrom="column">
                  <wp:posOffset>4229100</wp:posOffset>
                </wp:positionH>
                <wp:positionV relativeFrom="paragraph">
                  <wp:posOffset>-228600</wp:posOffset>
                </wp:positionV>
                <wp:extent cx="1990090" cy="1525905"/>
                <wp:effectExtent l="0" t="0" r="10795" b="10795"/>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525905"/>
                        </a:xfrm>
                        <a:prstGeom prst="rect">
                          <a:avLst/>
                        </a:prstGeom>
                        <a:solidFill>
                          <a:srgbClr val="FFFFFF"/>
                        </a:solidFill>
                        <a:ln w="9525">
                          <a:solidFill>
                            <a:srgbClr val="000000"/>
                          </a:solidFill>
                          <a:miter lim="800000"/>
                          <a:headEnd/>
                          <a:tailEnd/>
                        </a:ln>
                      </wps:spPr>
                      <wps:txbx>
                        <w:txbxContent>
                          <w:p w:rsidR="00A04DFD" w:rsidRDefault="00A04DFD" w:rsidP="00FE3BF5">
                            <w:r>
                              <w:rPr>
                                <w:rFonts w:ascii="Verdana" w:hAnsi="Verdana"/>
                                <w:noProof/>
                                <w:color w:val="000000"/>
                                <w:sz w:val="17"/>
                                <w:szCs w:val="17"/>
                              </w:rPr>
                              <w:drawing>
                                <wp:inline distT="0" distB="0" distL="0" distR="0" wp14:anchorId="5333FD74" wp14:editId="0C8F1D1E">
                                  <wp:extent cx="1797050" cy="1424940"/>
                                  <wp:effectExtent l="0" t="0" r="0" b="0"/>
                                  <wp:docPr id="87" name="Picture 87" descr="To the point: A Hawk-Eye tennis match adju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 the point: A Hawk-Eye tennis match adjudi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7050" cy="1424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3" type="#_x0000_t202" style="position:absolute;margin-left:333pt;margin-top:-18pt;width:156.7pt;height:120.1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">
                <v:textbox style="mso-fit-shape-to-text:t">
                  <w:txbxContent>
                    <w:p w:rsidR="00A04DFD" w:rsidRDefault="00A04DFD" w:rsidP="00FE3BF5">
                      <w:r>
                        <w:rPr>
                          <w:rFonts w:ascii="Verdana" w:hAnsi="Verdana"/>
                          <w:noProof/>
                          <w:color w:val="000000"/>
                          <w:sz w:val="17"/>
                          <w:szCs w:val="17"/>
                        </w:rPr>
                        <w:drawing>
                          <wp:inline distT="0" distB="0" distL="0" distR="0" wp14:anchorId="5333FD74" wp14:editId="0C8F1D1E">
                            <wp:extent cx="1797050" cy="1424940"/>
                            <wp:effectExtent l="0" t="0" r="0" b="0"/>
                            <wp:docPr id="87" name="Picture 87" descr="To the point: A Hawk-Eye tennis match adju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 the point: A Hawk-Eye tennis match adjudi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7050" cy="1424940"/>
                                    </a:xfrm>
                                    <a:prstGeom prst="rect">
                                      <a:avLst/>
                                    </a:prstGeom>
                                    <a:noFill/>
                                    <a:ln>
                                      <a:noFill/>
                                    </a:ln>
                                  </pic:spPr>
                                </pic:pic>
                              </a:graphicData>
                            </a:graphic>
                          </wp:inline>
                        </w:drawing>
                      </w:r>
                    </w:p>
                  </w:txbxContent>
                </v:textbox>
              </v:shape>
            </w:pict>
          </mc:Fallback>
        </mc:AlternateContent>
      </w: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18144" behindDoc="0" locked="0" layoutInCell="1" allowOverlap="1" wp14:anchorId="4354E1E0" wp14:editId="2A6A3182">
                <wp:simplePos x="0" y="0"/>
                <wp:positionH relativeFrom="column">
                  <wp:posOffset>-228600</wp:posOffset>
                </wp:positionH>
                <wp:positionV relativeFrom="paragraph">
                  <wp:posOffset>-5080</wp:posOffset>
                </wp:positionV>
                <wp:extent cx="2095500" cy="1143000"/>
                <wp:effectExtent l="0" t="0" r="19050" b="19050"/>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43000"/>
                        </a:xfrm>
                        <a:prstGeom prst="rect">
                          <a:avLst/>
                        </a:prstGeom>
                        <a:solidFill>
                          <a:srgbClr val="FFFFFF"/>
                        </a:solidFill>
                        <a:ln w="9525">
                          <a:solidFill>
                            <a:srgbClr val="000000"/>
                          </a:solidFill>
                          <a:miter lim="800000"/>
                          <a:headEnd/>
                          <a:tailEnd/>
                        </a:ln>
                      </wps:spPr>
                      <wps:txbx>
                        <w:txbxContent>
                          <w:p w:rsidR="00A04DFD" w:rsidRDefault="00A04DFD" w:rsidP="00FE3BF5">
                            <w:r>
                              <w:rPr>
                                <w:rFonts w:ascii="Arial" w:hAnsi="Arial" w:cs="Arial"/>
                                <w:noProof/>
                                <w:color w:val="0000CC"/>
                                <w:sz w:val="15"/>
                                <w:szCs w:val="15"/>
                              </w:rPr>
                              <w:drawing>
                                <wp:inline distT="0" distB="0" distL="0" distR="0" wp14:anchorId="4E712736" wp14:editId="65FA26DF">
                                  <wp:extent cx="1722755" cy="1105535"/>
                                  <wp:effectExtent l="0" t="0" r="0" b="0"/>
                                  <wp:docPr id="88" name="Picture 88" descr="See full size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full siz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755" cy="1105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4" type="#_x0000_t202" style="position:absolute;margin-left:-18pt;margin-top:-.4pt;width:165pt;height:90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">
                <v:textbox>
                  <w:txbxContent>
                    <w:p w:rsidR="00A04DFD" w:rsidRDefault="00A04DFD" w:rsidP="00FE3BF5">
                      <w:r>
                        <w:rPr>
                          <w:rFonts w:ascii="Arial" w:hAnsi="Arial" w:cs="Arial"/>
                          <w:noProof/>
                          <w:color w:val="0000CC"/>
                          <w:sz w:val="15"/>
                          <w:szCs w:val="15"/>
                        </w:rPr>
                        <w:drawing>
                          <wp:inline distT="0" distB="0" distL="0" distR="0" wp14:anchorId="4E712736" wp14:editId="65FA26DF">
                            <wp:extent cx="1722755" cy="1105535"/>
                            <wp:effectExtent l="0" t="0" r="0" b="0"/>
                            <wp:docPr id="88" name="Picture 88" descr="See full size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full siz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755" cy="1105535"/>
                                    </a:xfrm>
                                    <a:prstGeom prst="rect">
                                      <a:avLst/>
                                    </a:prstGeom>
                                    <a:noFill/>
                                    <a:ln>
                                      <a:noFill/>
                                    </a:ln>
                                  </pic:spPr>
                                </pic:pic>
                              </a:graphicData>
                            </a:graphic>
                          </wp:inline>
                        </w:drawing>
                      </w:r>
                    </w:p>
                  </w:txbxContent>
                </v:textbox>
              </v:shape>
            </w:pict>
          </mc:Fallback>
        </mc:AlternateContent>
      </w: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16096" behindDoc="0" locked="0" layoutInCell="1" allowOverlap="1" wp14:anchorId="46FA079E" wp14:editId="01030581">
                <wp:simplePos x="0" y="0"/>
                <wp:positionH relativeFrom="column">
                  <wp:posOffset>2057400</wp:posOffset>
                </wp:positionH>
                <wp:positionV relativeFrom="paragraph">
                  <wp:posOffset>35560</wp:posOffset>
                </wp:positionV>
                <wp:extent cx="2148840" cy="1196340"/>
                <wp:effectExtent l="0" t="0" r="23495" b="1143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196340"/>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7529BE11" wp14:editId="5D6D8D95">
                                  <wp:extent cx="1956435" cy="1095375"/>
                                  <wp:effectExtent l="0" t="0" r="0" b="0"/>
                                  <wp:docPr id="89" name="Picture 89" descr="sport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rt_b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6435"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45" type="#_x0000_t202" style="position:absolute;margin-left:162pt;margin-top:2.8pt;width:169.2pt;height:94.2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">
                <v:textbox style="mso-fit-shape-to-text:t">
                  <w:txbxContent>
                    <w:p w:rsidR="00A04DFD" w:rsidRDefault="00A04DFD" w:rsidP="00FE3BF5">
                      <w:r>
                        <w:rPr>
                          <w:noProof/>
                        </w:rPr>
                        <w:drawing>
                          <wp:inline distT="0" distB="0" distL="0" distR="0" wp14:anchorId="7529BE11" wp14:editId="5D6D8D95">
                            <wp:extent cx="1956435" cy="1095375"/>
                            <wp:effectExtent l="0" t="0" r="0" b="0"/>
                            <wp:docPr id="89" name="Picture 89" descr="sport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rt_b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6435" cy="1095375"/>
                                    </a:xfrm>
                                    <a:prstGeom prst="rect">
                                      <a:avLst/>
                                    </a:prstGeom>
                                    <a:noFill/>
                                    <a:ln>
                                      <a:noFill/>
                                    </a:ln>
                                  </pic:spPr>
                                </pic:pic>
                              </a:graphicData>
                            </a:graphic>
                          </wp:inline>
                        </w:drawing>
                      </w:r>
                    </w:p>
                  </w:txbxContent>
                </v:textbox>
              </v:shape>
            </w:pict>
          </mc:Fallback>
        </mc:AlternateContent>
      </w: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15072" behindDoc="0" locked="0" layoutInCell="1" allowOverlap="1" wp14:anchorId="6BF6D5D1" wp14:editId="7775965B">
                <wp:simplePos x="0" y="0"/>
                <wp:positionH relativeFrom="column">
                  <wp:posOffset>349250</wp:posOffset>
                </wp:positionH>
                <wp:positionV relativeFrom="paragraph">
                  <wp:posOffset>111125</wp:posOffset>
                </wp:positionV>
                <wp:extent cx="1437005" cy="1344930"/>
                <wp:effectExtent l="0" t="0" r="11430" b="1143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344930"/>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10D23C69" wp14:editId="6C644F79">
                                  <wp:extent cx="1243965" cy="1243965"/>
                                  <wp:effectExtent l="0" t="0" r="0" b="0"/>
                                  <wp:docPr id="90" name="Picture 90" descr="OLYMPIA-SPOR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YMPIA-SPORT-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6" type="#_x0000_t202" style="position:absolute;margin-left:27.5pt;margin-top:8.75pt;width:113.15pt;height:105.9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">
                <v:textbox style="mso-fit-shape-to-text:t">
                  <w:txbxContent>
                    <w:p w:rsidR="00A04DFD" w:rsidRDefault="00A04DFD" w:rsidP="00FE3BF5">
                      <w:r>
                        <w:rPr>
                          <w:noProof/>
                        </w:rPr>
                        <w:drawing>
                          <wp:inline distT="0" distB="0" distL="0" distR="0" wp14:anchorId="10D23C69" wp14:editId="6C644F79">
                            <wp:extent cx="1243965" cy="1243965"/>
                            <wp:effectExtent l="0" t="0" r="0" b="0"/>
                            <wp:docPr id="90" name="Picture 90" descr="OLYMPIA-SPOR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YMPIA-SPORT-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inline>
                        </w:drawing>
                      </w:r>
                    </w:p>
                  </w:txbxContent>
                </v:textbox>
              </v:shape>
            </w:pict>
          </mc:Fallback>
        </mc:AlternateContent>
      </w:r>
    </w:p>
    <w:p w:rsidR="00FE3BF5" w:rsidRDefault="00FE3BF5" w:rsidP="00FE3BF5">
      <w:pPr>
        <w:autoSpaceDE w:val="0"/>
        <w:autoSpaceDN w:val="0"/>
        <w:adjustRightInd w:val="0"/>
        <w:rPr>
          <w:rFonts w:ascii="Trebuchet MS" w:hAnsi="Trebuchet MS"/>
        </w:rPr>
      </w:pP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20192" behindDoc="0" locked="0" layoutInCell="1" allowOverlap="1" wp14:anchorId="751607C8" wp14:editId="6935850E">
                <wp:simplePos x="0" y="0"/>
                <wp:positionH relativeFrom="column">
                  <wp:posOffset>4457700</wp:posOffset>
                </wp:positionH>
                <wp:positionV relativeFrom="paragraph">
                  <wp:posOffset>116840</wp:posOffset>
                </wp:positionV>
                <wp:extent cx="1925955" cy="1100455"/>
                <wp:effectExtent l="0" t="0" r="17780" b="12065"/>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100455"/>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44C5834F" wp14:editId="684B4F2E">
                                  <wp:extent cx="1732915" cy="999490"/>
                                  <wp:effectExtent l="0" t="0" r="0" b="0"/>
                                  <wp:docPr id="91" name="Picture 91" descr="6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10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2915" cy="9994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47" type="#_x0000_t202" style="position:absolute;margin-left:351pt;margin-top:9.2pt;width:151.65pt;height:86.6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">
                <v:textbox style="mso-fit-shape-to-text:t">
                  <w:txbxContent>
                    <w:p w:rsidR="00A04DFD" w:rsidRDefault="00A04DFD" w:rsidP="00FE3BF5">
                      <w:r>
                        <w:rPr>
                          <w:noProof/>
                        </w:rPr>
                        <w:drawing>
                          <wp:inline distT="0" distB="0" distL="0" distR="0" wp14:anchorId="44C5834F" wp14:editId="684B4F2E">
                            <wp:extent cx="1732915" cy="999490"/>
                            <wp:effectExtent l="0" t="0" r="0" b="0"/>
                            <wp:docPr id="91" name="Picture 91" descr="6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10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2915" cy="999490"/>
                                    </a:xfrm>
                                    <a:prstGeom prst="rect">
                                      <a:avLst/>
                                    </a:prstGeom>
                                    <a:noFill/>
                                    <a:ln>
                                      <a:noFill/>
                                    </a:ln>
                                  </pic:spPr>
                                </pic:pic>
                              </a:graphicData>
                            </a:graphic>
                          </wp:inline>
                        </w:drawing>
                      </w:r>
                    </w:p>
                  </w:txbxContent>
                </v:textbox>
              </v:shape>
            </w:pict>
          </mc:Fallback>
        </mc:AlternateContent>
      </w: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24288" behindDoc="0" locked="0" layoutInCell="1" allowOverlap="1" wp14:anchorId="453E5E99" wp14:editId="04BFFEBC">
                <wp:simplePos x="0" y="0"/>
                <wp:positionH relativeFrom="column">
                  <wp:posOffset>1885950</wp:posOffset>
                </wp:positionH>
                <wp:positionV relativeFrom="paragraph">
                  <wp:posOffset>66675</wp:posOffset>
                </wp:positionV>
                <wp:extent cx="2404745" cy="1430020"/>
                <wp:effectExtent l="0" t="0" r="15240" b="1143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1430020"/>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6EAF65FA" wp14:editId="59E80C00">
                                  <wp:extent cx="2211705" cy="1329055"/>
                                  <wp:effectExtent l="0" t="0" r="0" b="0"/>
                                  <wp:docPr id="92" name="Picture 92" descr="_106627_nasal_strip_300_(04-06-98)_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106627_nasal_strip_300_(04-06-98)_elv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1705"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48" type="#_x0000_t202" style="position:absolute;margin-left:148.5pt;margin-top:5.25pt;width:189.35pt;height:112.6pt;z-index:2517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">
                <v:textbox style="mso-fit-shape-to-text:t">
                  <w:txbxContent>
                    <w:p w:rsidR="00A04DFD" w:rsidRDefault="00A04DFD" w:rsidP="00FE3BF5">
                      <w:r>
                        <w:rPr>
                          <w:noProof/>
                        </w:rPr>
                        <w:drawing>
                          <wp:inline distT="0" distB="0" distL="0" distR="0" wp14:anchorId="6EAF65FA" wp14:editId="59E80C00">
                            <wp:extent cx="2211705" cy="1329055"/>
                            <wp:effectExtent l="0" t="0" r="0" b="0"/>
                            <wp:docPr id="92" name="Picture 92" descr="_106627_nasal_strip_300_(04-06-98)_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106627_nasal_strip_300_(04-06-98)_elv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1705" cy="1329055"/>
                                    </a:xfrm>
                                    <a:prstGeom prst="rect">
                                      <a:avLst/>
                                    </a:prstGeom>
                                    <a:noFill/>
                                    <a:ln>
                                      <a:noFill/>
                                    </a:ln>
                                  </pic:spPr>
                                </pic:pic>
                              </a:graphicData>
                            </a:graphic>
                          </wp:inline>
                        </w:drawing>
                      </w:r>
                    </w:p>
                  </w:txbxContent>
                </v:textbox>
              </v:shape>
            </w:pict>
          </mc:Fallback>
        </mc:AlternateContent>
      </w: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28384" behindDoc="0" locked="0" layoutInCell="1" allowOverlap="1" wp14:anchorId="549C1C08" wp14:editId="03EC3F6B">
                <wp:simplePos x="0" y="0"/>
                <wp:positionH relativeFrom="column">
                  <wp:posOffset>-209550</wp:posOffset>
                </wp:positionH>
                <wp:positionV relativeFrom="paragraph">
                  <wp:posOffset>-5715</wp:posOffset>
                </wp:positionV>
                <wp:extent cx="1894205" cy="1376680"/>
                <wp:effectExtent l="0" t="0" r="11430" b="11430"/>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1376680"/>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58B5F1C6" wp14:editId="570911CB">
                                  <wp:extent cx="1701165" cy="1275715"/>
                                  <wp:effectExtent l="0" t="0" r="0" b="0"/>
                                  <wp:docPr id="93" name="Picture 93" descr="tennis%20courts%20with%20ball%20machine%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nnis%20courts%20with%20ball%20machine%20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49" type="#_x0000_t202" style="position:absolute;margin-left:-16.5pt;margin-top:-.45pt;width:149.15pt;height:108.4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">
                <v:textbox style="mso-fit-shape-to-text:t">
                  <w:txbxContent>
                    <w:p w:rsidR="00A04DFD" w:rsidRDefault="00A04DFD" w:rsidP="00FE3BF5">
                      <w:r>
                        <w:rPr>
                          <w:noProof/>
                        </w:rPr>
                        <w:drawing>
                          <wp:inline distT="0" distB="0" distL="0" distR="0" wp14:anchorId="58B5F1C6" wp14:editId="570911CB">
                            <wp:extent cx="1701165" cy="1275715"/>
                            <wp:effectExtent l="0" t="0" r="0" b="0"/>
                            <wp:docPr id="93" name="Picture 93" descr="tennis%20courts%20with%20ball%20machine%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nnis%20courts%20with%20ball%20machine%20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inline>
                        </w:drawing>
                      </w:r>
                    </w:p>
                  </w:txbxContent>
                </v:textbox>
              </v:shape>
            </w:pict>
          </mc:Fallback>
        </mc:AlternateContent>
      </w: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22240" behindDoc="0" locked="0" layoutInCell="1" allowOverlap="1" wp14:anchorId="19499D8D" wp14:editId="382DEE1C">
                <wp:simplePos x="0" y="0"/>
                <wp:positionH relativeFrom="column">
                  <wp:posOffset>4686300</wp:posOffset>
                </wp:positionH>
                <wp:positionV relativeFrom="paragraph">
                  <wp:posOffset>61595</wp:posOffset>
                </wp:positionV>
                <wp:extent cx="1628140" cy="1536065"/>
                <wp:effectExtent l="0" t="0" r="10795" b="10795"/>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1536065"/>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29836ED0" wp14:editId="323EF4BC">
                                  <wp:extent cx="1435100" cy="1435100"/>
                                  <wp:effectExtent l="0" t="0" r="0" b="0"/>
                                  <wp:docPr id="94" name="Picture 94" descr="SuperStock_1439R-0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erStock_1439R-038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margin-left:369pt;margin-top:4.85pt;width:128.2pt;height:120.95pt;z-index:2517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">
                <v:textbox style="mso-fit-shape-to-text:t">
                  <w:txbxContent>
                    <w:p w:rsidR="00A04DFD" w:rsidRDefault="00A04DFD" w:rsidP="00FE3BF5">
                      <w:r>
                        <w:rPr>
                          <w:noProof/>
                        </w:rPr>
                        <w:drawing>
                          <wp:inline distT="0" distB="0" distL="0" distR="0" wp14:anchorId="29836ED0" wp14:editId="323EF4BC">
                            <wp:extent cx="1435100" cy="1435100"/>
                            <wp:effectExtent l="0" t="0" r="0" b="0"/>
                            <wp:docPr id="94" name="Picture 94" descr="SuperStock_1439R-0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erStock_1439R-038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txbxContent>
                </v:textbox>
              </v:shape>
            </w:pict>
          </mc:Fallback>
        </mc:AlternateContent>
      </w: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23264" behindDoc="0" locked="0" layoutInCell="1" allowOverlap="1" wp14:anchorId="55147160" wp14:editId="0C4E5B7A">
                <wp:simplePos x="0" y="0"/>
                <wp:positionH relativeFrom="column">
                  <wp:posOffset>1667510</wp:posOffset>
                </wp:positionH>
                <wp:positionV relativeFrom="paragraph">
                  <wp:posOffset>74295</wp:posOffset>
                </wp:positionV>
                <wp:extent cx="979805" cy="2248535"/>
                <wp:effectExtent l="0" t="0" r="11430" b="28575"/>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2248535"/>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6A2DBA90" wp14:editId="775B1EF2">
                                  <wp:extent cx="786765" cy="2147570"/>
                                  <wp:effectExtent l="0" t="0" r="0" b="0"/>
                                  <wp:docPr id="95" name="Picture 95" descr="52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23-2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6765" cy="21475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51" type="#_x0000_t202" style="position:absolute;margin-left:131.3pt;margin-top:5.85pt;width:77.15pt;height:177.05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">
                <v:textbox style="mso-fit-shape-to-text:t">
                  <w:txbxContent>
                    <w:p w:rsidR="00A04DFD" w:rsidRDefault="00A04DFD" w:rsidP="00FE3BF5">
                      <w:r>
                        <w:rPr>
                          <w:noProof/>
                        </w:rPr>
                        <w:drawing>
                          <wp:inline distT="0" distB="0" distL="0" distR="0" wp14:anchorId="6A2DBA90" wp14:editId="775B1EF2">
                            <wp:extent cx="786765" cy="2147570"/>
                            <wp:effectExtent l="0" t="0" r="0" b="0"/>
                            <wp:docPr id="95" name="Picture 95" descr="52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23-2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6765" cy="2147570"/>
                                    </a:xfrm>
                                    <a:prstGeom prst="rect">
                                      <a:avLst/>
                                    </a:prstGeom>
                                    <a:noFill/>
                                    <a:ln>
                                      <a:noFill/>
                                    </a:ln>
                                  </pic:spPr>
                                </pic:pic>
                              </a:graphicData>
                            </a:graphic>
                          </wp:inline>
                        </w:drawing>
                      </w:r>
                    </w:p>
                  </w:txbxContent>
                </v:textbox>
              </v:shape>
            </w:pict>
          </mc:Fallback>
        </mc:AlternateContent>
      </w: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21216" behindDoc="0" locked="0" layoutInCell="1" allowOverlap="1" wp14:anchorId="35180481" wp14:editId="757190A4">
                <wp:simplePos x="0" y="0"/>
                <wp:positionH relativeFrom="column">
                  <wp:posOffset>130810</wp:posOffset>
                </wp:positionH>
                <wp:positionV relativeFrom="paragraph">
                  <wp:posOffset>12065</wp:posOffset>
                </wp:positionV>
                <wp:extent cx="1309370" cy="1770380"/>
                <wp:effectExtent l="0" t="0" r="24765" b="10795"/>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770380"/>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02BF57A6" wp14:editId="01922DF6">
                                  <wp:extent cx="1116330" cy="1669415"/>
                                  <wp:effectExtent l="0" t="0" r="0" b="0"/>
                                  <wp:docPr id="96" name="Picture 96" descr="2008_04_art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8_04_art2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6330" cy="1669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52" type="#_x0000_t202" style="position:absolute;margin-left:10.3pt;margin-top:.95pt;width:103.1pt;height:139.4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">
                <v:textbox style="mso-fit-shape-to-text:t">
                  <w:txbxContent>
                    <w:p w:rsidR="00A04DFD" w:rsidRDefault="00A04DFD" w:rsidP="00FE3BF5">
                      <w:r>
                        <w:rPr>
                          <w:noProof/>
                        </w:rPr>
                        <w:drawing>
                          <wp:inline distT="0" distB="0" distL="0" distR="0" wp14:anchorId="02BF57A6" wp14:editId="01922DF6">
                            <wp:extent cx="1116330" cy="1669415"/>
                            <wp:effectExtent l="0" t="0" r="0" b="0"/>
                            <wp:docPr id="96" name="Picture 96" descr="2008_04_art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8_04_art2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6330" cy="166941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20C6E43B" wp14:editId="092E80A1">
                <wp:simplePos x="0" y="0"/>
                <wp:positionH relativeFrom="column">
                  <wp:posOffset>0</wp:posOffset>
                </wp:positionH>
                <wp:positionV relativeFrom="paragraph">
                  <wp:posOffset>0</wp:posOffset>
                </wp:positionV>
                <wp:extent cx="1777365" cy="1256030"/>
                <wp:effectExtent l="0" t="0" r="13970" b="11430"/>
                <wp:wrapSquare wrapText="bothSides"/>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256030"/>
                        </a:xfrm>
                        <a:prstGeom prst="rect">
                          <a:avLst/>
                        </a:prstGeom>
                        <a:solidFill>
                          <a:srgbClr val="FFFFFF"/>
                        </a:solidFill>
                        <a:ln w="9525">
                          <a:solidFill>
                            <a:srgbClr val="000000"/>
                          </a:solidFill>
                          <a:miter lim="800000"/>
                          <a:headEnd/>
                          <a:tailEnd/>
                        </a:ln>
                      </wps:spPr>
                      <wps:txbx>
                        <w:txbxContent>
                          <w:p w:rsidR="00A04DFD" w:rsidRDefault="00A04DFD" w:rsidP="00FE3BF5">
                            <w:pPr>
                              <w:autoSpaceDE w:val="0"/>
                              <w:autoSpaceDN w:val="0"/>
                              <w:adjustRightInd w:val="0"/>
                              <w:rPr>
                                <w:rFonts w:ascii="Trebuchet MS" w:hAnsi="Trebuchet MS"/>
                              </w:rPr>
                            </w:pPr>
                            <w:r>
                              <w:rPr>
                                <w:noProof/>
                              </w:rPr>
                              <w:drawing>
                                <wp:inline distT="0" distB="0" distL="0" distR="0" wp14:anchorId="2369F68C" wp14:editId="3324304D">
                                  <wp:extent cx="1584325" cy="977900"/>
                                  <wp:effectExtent l="0" t="0" r="0" b="0"/>
                                  <wp:docPr id="97" name="Picture 97" descr="2009%20GT%20Marathon%20Sport%20Matte%20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9%20GT%20Marathon%20Sport%20Matte%20Silv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4325" cy="977900"/>
                                          </a:xfrm>
                                          <a:prstGeom prst="rect">
                                            <a:avLst/>
                                          </a:prstGeom>
                                          <a:noFill/>
                                          <a:ln>
                                            <a:noFill/>
                                          </a:ln>
                                        </pic:spPr>
                                      </pic:pic>
                                    </a:graphicData>
                                  </a:graphic>
                                </wp:inline>
                              </w:drawing>
                            </w:r>
                          </w:p>
                          <w:p w:rsidR="00A04DFD" w:rsidRPr="00866D3D" w:rsidRDefault="00A04DFD" w:rsidP="00FE3BF5">
                            <w:pPr>
                              <w:autoSpaceDE w:val="0"/>
                              <w:autoSpaceDN w:val="0"/>
                              <w:adjustRightInd w:val="0"/>
                              <w:rPr>
                                <w:rFonts w:ascii="Trebuchet MS" w:hAnsi="Trebuchet M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53" type="#_x0000_t202" style="position:absolute;margin-left:0;margin-top:0;width:139.95pt;height:98.9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">
                <v:textbox style="mso-fit-shape-to-text:t">
                  <w:txbxContent>
                    <w:p w:rsidR="00A04DFD" w:rsidRDefault="00A04DFD" w:rsidP="00FE3BF5">
                      <w:pPr>
                        <w:autoSpaceDE w:val="0"/>
                        <w:autoSpaceDN w:val="0"/>
                        <w:adjustRightInd w:val="0"/>
                        <w:rPr>
                          <w:rFonts w:ascii="Trebuchet MS" w:hAnsi="Trebuchet MS"/>
                        </w:rPr>
                      </w:pPr>
                      <w:r>
                        <w:rPr>
                          <w:noProof/>
                        </w:rPr>
                        <w:drawing>
                          <wp:inline distT="0" distB="0" distL="0" distR="0" wp14:anchorId="2369F68C" wp14:editId="3324304D">
                            <wp:extent cx="1584325" cy="977900"/>
                            <wp:effectExtent l="0" t="0" r="0" b="0"/>
                            <wp:docPr id="97" name="Picture 97" descr="2009%20GT%20Marathon%20Sport%20Matte%20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9%20GT%20Marathon%20Sport%20Matte%20Silv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4325" cy="977900"/>
                                    </a:xfrm>
                                    <a:prstGeom prst="rect">
                                      <a:avLst/>
                                    </a:prstGeom>
                                    <a:noFill/>
                                    <a:ln>
                                      <a:noFill/>
                                    </a:ln>
                                  </pic:spPr>
                                </pic:pic>
                              </a:graphicData>
                            </a:graphic>
                          </wp:inline>
                        </w:drawing>
                      </w:r>
                    </w:p>
                    <w:p w:rsidR="00A04DFD" w:rsidRPr="00866D3D" w:rsidRDefault="00A04DFD" w:rsidP="00FE3BF5">
                      <w:pPr>
                        <w:autoSpaceDE w:val="0"/>
                        <w:autoSpaceDN w:val="0"/>
                        <w:adjustRightInd w:val="0"/>
                        <w:rPr>
                          <w:rFonts w:ascii="Trebuchet MS" w:hAnsi="Trebuchet MS"/>
                        </w:rPr>
                      </w:pPr>
                    </w:p>
                  </w:txbxContent>
                </v:textbox>
                <w10:wrap type="square"/>
              </v:shape>
            </w:pict>
          </mc:Fallback>
        </mc:AlternateContent>
      </w: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FE3BF5" w:rsidP="00FE3BF5">
      <w:pPr>
        <w:autoSpaceDE w:val="0"/>
        <w:autoSpaceDN w:val="0"/>
        <w:adjustRightInd w:val="0"/>
        <w:rPr>
          <w:rFonts w:ascii="Trebuchet MS" w:hAnsi="Trebuchet MS"/>
        </w:rPr>
      </w:pP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27360" behindDoc="0" locked="0" layoutInCell="1" allowOverlap="1" wp14:anchorId="5809681E" wp14:editId="7BEC399C">
                <wp:simplePos x="0" y="0"/>
                <wp:positionH relativeFrom="column">
                  <wp:posOffset>3086100</wp:posOffset>
                </wp:positionH>
                <wp:positionV relativeFrom="paragraph">
                  <wp:posOffset>123825</wp:posOffset>
                </wp:positionV>
                <wp:extent cx="3244215" cy="1642745"/>
                <wp:effectExtent l="0" t="0" r="13970" b="10795"/>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642745"/>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617D0A9B" wp14:editId="150CCC08">
                                  <wp:extent cx="3051810" cy="1541780"/>
                                  <wp:effectExtent l="0" t="0" r="0" b="0"/>
                                  <wp:docPr id="98" name="Picture 98" descr="img_electr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electrod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1810" cy="15417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54" type="#_x0000_t202" style="position:absolute;margin-left:243pt;margin-top:9.75pt;width:255.45pt;height:129.3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">
                <v:textbox style="mso-fit-shape-to-text:t">
                  <w:txbxContent>
                    <w:p w:rsidR="00A04DFD" w:rsidRDefault="00A04DFD" w:rsidP="00FE3BF5">
                      <w:r>
                        <w:rPr>
                          <w:noProof/>
                        </w:rPr>
                        <w:drawing>
                          <wp:inline distT="0" distB="0" distL="0" distR="0" wp14:anchorId="617D0A9B" wp14:editId="150CCC08">
                            <wp:extent cx="3051810" cy="1541780"/>
                            <wp:effectExtent l="0" t="0" r="0" b="0"/>
                            <wp:docPr id="98" name="Picture 98" descr="img_electr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electrod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1810" cy="1541780"/>
                                    </a:xfrm>
                                    <a:prstGeom prst="rect">
                                      <a:avLst/>
                                    </a:prstGeom>
                                    <a:noFill/>
                                    <a:ln>
                                      <a:noFill/>
                                    </a:ln>
                                  </pic:spPr>
                                </pic:pic>
                              </a:graphicData>
                            </a:graphic>
                          </wp:inline>
                        </w:drawing>
                      </w:r>
                    </w:p>
                  </w:txbxContent>
                </v:textbox>
              </v:shape>
            </w:pict>
          </mc:Fallback>
        </mc:AlternateContent>
      </w:r>
      <w:r>
        <w:rPr>
          <w:rFonts w:ascii="Trebuchet MS" w:hAnsi="Trebuchet MS"/>
          <w:noProof/>
        </w:rPr>
        <mc:AlternateContent>
          <mc:Choice Requires="wps">
            <w:drawing>
              <wp:anchor distT="0" distB="0" distL="114300" distR="114300" simplePos="0" relativeHeight="251725312" behindDoc="0" locked="0" layoutInCell="1" allowOverlap="1" wp14:anchorId="306B1966" wp14:editId="17BA1DF9">
                <wp:simplePos x="0" y="0"/>
                <wp:positionH relativeFrom="column">
                  <wp:posOffset>-139700</wp:posOffset>
                </wp:positionH>
                <wp:positionV relativeFrom="paragraph">
                  <wp:posOffset>-688340</wp:posOffset>
                </wp:positionV>
                <wp:extent cx="1202690" cy="2472055"/>
                <wp:effectExtent l="0" t="0" r="17145" b="2794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2472055"/>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5A17F58D" wp14:editId="6433F577">
                                  <wp:extent cx="1010285" cy="2371090"/>
                                  <wp:effectExtent l="0" t="0" r="0" b="0"/>
                                  <wp:docPr id="99" name="Picture 99" descr="Aerogel%20700%20dunlop%20tennis%20racqu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erogel%20700%20dunlop%20tennis%20racquet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0285" cy="23710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margin-left:-11pt;margin-top:-54.2pt;width:94.7pt;height:194.65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">
                <v:textbox style="mso-fit-shape-to-text:t">
                  <w:txbxContent>
                    <w:p w:rsidR="00A04DFD" w:rsidRDefault="00A04DFD" w:rsidP="00FE3BF5">
                      <w:r>
                        <w:rPr>
                          <w:noProof/>
                        </w:rPr>
                        <w:drawing>
                          <wp:inline distT="0" distB="0" distL="0" distR="0" wp14:anchorId="5A17F58D" wp14:editId="6433F577">
                            <wp:extent cx="1010285" cy="2371090"/>
                            <wp:effectExtent l="0" t="0" r="0" b="0"/>
                            <wp:docPr id="99" name="Picture 99" descr="Aerogel%20700%20dunlop%20tennis%20racqu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erogel%20700%20dunlop%20tennis%20racquet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0285" cy="2371090"/>
                                    </a:xfrm>
                                    <a:prstGeom prst="rect">
                                      <a:avLst/>
                                    </a:prstGeom>
                                    <a:noFill/>
                                    <a:ln>
                                      <a:noFill/>
                                    </a:ln>
                                  </pic:spPr>
                                </pic:pic>
                              </a:graphicData>
                            </a:graphic>
                          </wp:inline>
                        </w:drawing>
                      </w:r>
                    </w:p>
                  </w:txbxContent>
                </v:textbox>
              </v:shape>
            </w:pict>
          </mc:Fallback>
        </mc:AlternateContent>
      </w:r>
    </w:p>
    <w:p w:rsidR="00FE3BF5" w:rsidRDefault="00FE3BF5" w:rsidP="00FE3BF5">
      <w:pPr>
        <w:autoSpaceDE w:val="0"/>
        <w:autoSpaceDN w:val="0"/>
        <w:adjustRightInd w:val="0"/>
        <w:rPr>
          <w:rFonts w:ascii="Trebuchet MS" w:hAnsi="Trebuchet MS"/>
        </w:rPr>
      </w:pPr>
    </w:p>
    <w:p w:rsidR="00FE3BF5" w:rsidRDefault="00626840" w:rsidP="00FE3BF5">
      <w:pPr>
        <w:autoSpaceDE w:val="0"/>
        <w:autoSpaceDN w:val="0"/>
        <w:adjustRightInd w:val="0"/>
        <w:rPr>
          <w:rFonts w:ascii="Trebuchet MS" w:hAnsi="Trebuchet MS"/>
        </w:rPr>
      </w:pPr>
      <w:r>
        <w:rPr>
          <w:rFonts w:ascii="Trebuchet MS" w:hAnsi="Trebuchet MS"/>
          <w:noProof/>
        </w:rPr>
        <mc:AlternateContent>
          <mc:Choice Requires="wps">
            <w:drawing>
              <wp:anchor distT="0" distB="0" distL="114300" distR="114300" simplePos="0" relativeHeight="251726336" behindDoc="0" locked="0" layoutInCell="1" allowOverlap="1" wp14:anchorId="5A1C8A9C" wp14:editId="13FE6282">
                <wp:simplePos x="0" y="0"/>
                <wp:positionH relativeFrom="column">
                  <wp:posOffset>1257300</wp:posOffset>
                </wp:positionH>
                <wp:positionV relativeFrom="paragraph">
                  <wp:posOffset>-699770</wp:posOffset>
                </wp:positionV>
                <wp:extent cx="1670685" cy="2185035"/>
                <wp:effectExtent l="0" t="0" r="25400" b="28575"/>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185035"/>
                        </a:xfrm>
                        <a:prstGeom prst="rect">
                          <a:avLst/>
                        </a:prstGeom>
                        <a:solidFill>
                          <a:srgbClr val="FFFFFF"/>
                        </a:solidFill>
                        <a:ln w="9525">
                          <a:solidFill>
                            <a:srgbClr val="000000"/>
                          </a:solidFill>
                          <a:miter lim="800000"/>
                          <a:headEnd/>
                          <a:tailEnd/>
                        </a:ln>
                      </wps:spPr>
                      <wps:txbx>
                        <w:txbxContent>
                          <w:p w:rsidR="00A04DFD" w:rsidRDefault="00A04DFD" w:rsidP="00FE3BF5">
                            <w:r>
                              <w:rPr>
                                <w:noProof/>
                              </w:rPr>
                              <w:drawing>
                                <wp:inline distT="0" distB="0" distL="0" distR="0" wp14:anchorId="47121612" wp14:editId="1BE57F4B">
                                  <wp:extent cx="1477645" cy="2084070"/>
                                  <wp:effectExtent l="0" t="0" r="0" b="0"/>
                                  <wp:docPr id="100" name="Picture 100" descr="_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WI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7645" cy="20840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margin-left:99pt;margin-top:-55.1pt;width:131.55pt;height:172.05pt;z-index:2517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">
                <v:textbox style="mso-fit-shape-to-text:t">
                  <w:txbxContent>
                    <w:p w:rsidR="00A04DFD" w:rsidRDefault="00A04DFD" w:rsidP="00FE3BF5">
                      <w:r>
                        <w:rPr>
                          <w:noProof/>
                        </w:rPr>
                        <w:drawing>
                          <wp:inline distT="0" distB="0" distL="0" distR="0" wp14:anchorId="47121612" wp14:editId="1BE57F4B">
                            <wp:extent cx="1477645" cy="2084070"/>
                            <wp:effectExtent l="0" t="0" r="0" b="0"/>
                            <wp:docPr id="100" name="Picture 100" descr="_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WI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7645" cy="2084070"/>
                                    </a:xfrm>
                                    <a:prstGeom prst="rect">
                                      <a:avLst/>
                                    </a:prstGeom>
                                    <a:noFill/>
                                    <a:ln>
                                      <a:noFill/>
                                    </a:ln>
                                  </pic:spPr>
                                </pic:pic>
                              </a:graphicData>
                            </a:graphic>
                          </wp:inline>
                        </w:drawing>
                      </w:r>
                    </w:p>
                  </w:txbxContent>
                </v:textbox>
              </v:shape>
            </w:pict>
          </mc:Fallback>
        </mc:AlternateContent>
      </w:r>
    </w:p>
    <w:p w:rsidR="00FE3BF5" w:rsidRDefault="00FE3BF5" w:rsidP="00FE3BF5">
      <w:pPr>
        <w:autoSpaceDE w:val="0"/>
        <w:autoSpaceDN w:val="0"/>
        <w:adjustRightInd w:val="0"/>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p w:rsidR="00FE3BF5" w:rsidRDefault="00FE3BF5" w:rsidP="00C060CB">
      <w:pPr>
        <w:rPr>
          <w:rFonts w:ascii="Trebuchet MS" w:hAnsi="Trebuchet MS"/>
        </w:rPr>
      </w:pPr>
    </w:p>
    <w:p w:rsidR="00B23384" w:rsidRPr="001553BB" w:rsidRDefault="00B23384" w:rsidP="00FE3BF5">
      <w:pPr>
        <w:jc w:val="center"/>
        <w:rPr>
          <w:rFonts w:ascii="Arial" w:hAnsi="Arial" w:cs="Arial"/>
          <w:sz w:val="28"/>
          <w:szCs w:val="28"/>
        </w:rPr>
      </w:pPr>
      <w:r w:rsidRPr="001553BB">
        <w:rPr>
          <w:rFonts w:ascii="Arial" w:hAnsi="Arial" w:cs="Arial"/>
          <w:b/>
          <w:sz w:val="28"/>
          <w:szCs w:val="28"/>
          <w:u w:val="single"/>
        </w:rPr>
        <w:lastRenderedPageBreak/>
        <w:t>Phone task</w:t>
      </w:r>
    </w:p>
    <w:p w:rsidR="00B23384" w:rsidRPr="001553BB" w:rsidRDefault="00B23384" w:rsidP="00B23384">
      <w:pPr>
        <w:rPr>
          <w:rFonts w:ascii="Arial" w:hAnsi="Arial" w:cs="Arial"/>
          <w:sz w:val="28"/>
          <w:szCs w:val="28"/>
        </w:rPr>
      </w:pPr>
    </w:p>
    <w:p w:rsidR="00B23384" w:rsidRPr="001553BB" w:rsidRDefault="00B23384" w:rsidP="00B23384">
      <w:pPr>
        <w:rPr>
          <w:rFonts w:ascii="Arial" w:hAnsi="Arial" w:cs="Arial"/>
        </w:rPr>
      </w:pPr>
      <w:r w:rsidRPr="001553BB">
        <w:rPr>
          <w:rFonts w:ascii="Arial" w:hAnsi="Arial" w:cs="Arial"/>
        </w:rPr>
        <w:t>Who can find out the winning times for the men’s 100m in Beijing and compare this to the games held in London in 1948.</w:t>
      </w:r>
    </w:p>
    <w:p w:rsidR="00B23384" w:rsidRPr="001553BB" w:rsidRDefault="00B23384" w:rsidP="00B23384">
      <w:pPr>
        <w:rPr>
          <w:rFonts w:ascii="Arial" w:hAnsi="Arial" w:cs="Arial"/>
          <w:sz w:val="28"/>
          <w:szCs w:val="28"/>
        </w:rPr>
      </w:pPr>
    </w:p>
    <w:p w:rsidR="00B23384" w:rsidRPr="001553BB" w:rsidRDefault="00B23384" w:rsidP="00B23384">
      <w:pPr>
        <w:rPr>
          <w:rFonts w:ascii="Arial" w:hAnsi="Arial" w:cs="Arial"/>
        </w:rPr>
      </w:pPr>
      <w:r w:rsidRPr="001553BB">
        <w:rPr>
          <w:rFonts w:ascii="Arial" w:hAnsi="Arial" w:cs="Arial"/>
        </w:rPr>
        <w:t>______________________________</w:t>
      </w:r>
      <w:r w:rsidR="001553BB" w:rsidRPr="001553BB">
        <w:rPr>
          <w:rFonts w:ascii="Arial" w:hAnsi="Arial" w:cs="Arial"/>
        </w:rPr>
        <w:t>_________</w:t>
      </w:r>
    </w:p>
    <w:p w:rsidR="00B23384" w:rsidRPr="001553BB" w:rsidRDefault="00B23384" w:rsidP="00B23384">
      <w:pPr>
        <w:rPr>
          <w:rFonts w:ascii="Arial" w:hAnsi="Arial" w:cs="Arial"/>
        </w:rPr>
      </w:pPr>
    </w:p>
    <w:p w:rsidR="00B23384" w:rsidRPr="001553BB" w:rsidRDefault="00B23384" w:rsidP="00B23384">
      <w:pPr>
        <w:rPr>
          <w:rFonts w:ascii="Arial" w:hAnsi="Arial" w:cs="Arial"/>
        </w:rPr>
      </w:pPr>
      <w:r w:rsidRPr="001553BB">
        <w:rPr>
          <w:rFonts w:ascii="Arial" w:hAnsi="Arial" w:cs="Arial"/>
        </w:rPr>
        <w:t>_______________________________________</w:t>
      </w:r>
    </w:p>
    <w:p w:rsidR="00B23384" w:rsidRDefault="00B23384" w:rsidP="00FE3BF5">
      <w:pPr>
        <w:jc w:val="center"/>
        <w:rPr>
          <w:rFonts w:ascii="Arial" w:hAnsi="Arial" w:cs="Arial"/>
          <w:b/>
          <w:sz w:val="32"/>
          <w:szCs w:val="32"/>
          <w:u w:val="single"/>
        </w:rPr>
      </w:pPr>
    </w:p>
    <w:p w:rsidR="00B23384" w:rsidRDefault="00B23384" w:rsidP="00FE3BF5">
      <w:pPr>
        <w:jc w:val="center"/>
        <w:rPr>
          <w:rFonts w:ascii="Arial" w:hAnsi="Arial" w:cs="Arial"/>
          <w:b/>
          <w:sz w:val="32"/>
          <w:szCs w:val="32"/>
          <w:u w:val="single"/>
        </w:rPr>
      </w:pPr>
    </w:p>
    <w:p w:rsidR="00B23384" w:rsidRDefault="00B23384" w:rsidP="00FE3BF5">
      <w:pPr>
        <w:jc w:val="center"/>
        <w:rPr>
          <w:rFonts w:ascii="Arial" w:hAnsi="Arial" w:cs="Arial"/>
          <w:b/>
          <w:sz w:val="32"/>
          <w:szCs w:val="32"/>
          <w:u w:val="single"/>
        </w:rPr>
      </w:pPr>
      <w:r>
        <w:rPr>
          <w:rFonts w:ascii="Arial" w:hAnsi="Arial" w:cs="Arial"/>
          <w:b/>
          <w:noProof/>
          <w:sz w:val="32"/>
          <w:szCs w:val="32"/>
          <w:u w:val="single"/>
        </w:rPr>
        <w:drawing>
          <wp:inline distT="0" distB="0" distL="0" distR="0" wp14:anchorId="2115D4EB" wp14:editId="5D95FDFB">
            <wp:extent cx="6188710" cy="2856873"/>
            <wp:effectExtent l="19050" t="0" r="2540" b="0"/>
            <wp:docPr id="7" name="Picture 1" descr="C:\Users\Hannah\Pictures\College images\usainn b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Pictures\College images\usainn bolt.jpg"/>
                    <pic:cNvPicPr>
                      <a:picLocks noChangeAspect="1" noChangeArrowheads="1"/>
                    </pic:cNvPicPr>
                  </pic:nvPicPr>
                  <pic:blipFill>
                    <a:blip r:embed="rId38" cstate="print"/>
                    <a:srcRect/>
                    <a:stretch>
                      <a:fillRect/>
                    </a:stretch>
                  </pic:blipFill>
                  <pic:spPr bwMode="auto">
                    <a:xfrm>
                      <a:off x="0" y="0"/>
                      <a:ext cx="6188710" cy="2856873"/>
                    </a:xfrm>
                    <a:prstGeom prst="rect">
                      <a:avLst/>
                    </a:prstGeom>
                    <a:noFill/>
                    <a:ln w="9525">
                      <a:noFill/>
                      <a:miter lim="800000"/>
                      <a:headEnd/>
                      <a:tailEnd/>
                    </a:ln>
                  </pic:spPr>
                </pic:pic>
              </a:graphicData>
            </a:graphic>
          </wp:inline>
        </w:drawing>
      </w:r>
    </w:p>
    <w:p w:rsidR="00B23384" w:rsidRDefault="00B23384" w:rsidP="00FE3BF5">
      <w:pPr>
        <w:jc w:val="center"/>
        <w:rPr>
          <w:rFonts w:ascii="Arial" w:hAnsi="Arial" w:cs="Arial"/>
          <w:b/>
          <w:sz w:val="32"/>
          <w:szCs w:val="32"/>
          <w:u w:val="single"/>
        </w:rPr>
      </w:pPr>
    </w:p>
    <w:p w:rsidR="00B23384" w:rsidRDefault="00B23384" w:rsidP="00FE3BF5">
      <w:pPr>
        <w:jc w:val="center"/>
        <w:rPr>
          <w:rFonts w:ascii="Arial" w:hAnsi="Arial" w:cs="Arial"/>
          <w:b/>
          <w:sz w:val="32"/>
          <w:szCs w:val="32"/>
          <w:u w:val="single"/>
        </w:rPr>
      </w:pPr>
    </w:p>
    <w:p w:rsidR="00B23384" w:rsidRDefault="001553BB" w:rsidP="001553BB">
      <w:pPr>
        <w:rPr>
          <w:rFonts w:ascii="Arial" w:hAnsi="Arial" w:cs="Arial"/>
          <w:sz w:val="28"/>
          <w:szCs w:val="28"/>
        </w:rPr>
      </w:pPr>
      <w:r>
        <w:rPr>
          <w:rFonts w:ascii="Arial" w:hAnsi="Arial" w:cs="Arial"/>
          <w:sz w:val="28"/>
          <w:szCs w:val="28"/>
        </w:rPr>
        <w:t>Looking at the picture above identify using examples the different types of technology used.    (4)</w:t>
      </w:r>
    </w:p>
    <w:p w:rsidR="001553BB" w:rsidRDefault="001553BB" w:rsidP="001553BB">
      <w:pPr>
        <w:rPr>
          <w:rFonts w:ascii="Arial" w:hAnsi="Arial" w:cs="Arial"/>
          <w:sz w:val="28"/>
          <w:szCs w:val="28"/>
        </w:rPr>
      </w:pPr>
    </w:p>
    <w:p w:rsidR="001553BB" w:rsidRPr="001553BB" w:rsidRDefault="001553BB" w:rsidP="001553BB">
      <w:pPr>
        <w:spacing w:line="360" w:lineRule="auto"/>
        <w:rPr>
          <w:rFonts w:ascii="Arial" w:hAnsi="Arial" w:cs="Arial"/>
          <w:sz w:val="28"/>
          <w:szCs w:val="28"/>
        </w:rPr>
      </w:pPr>
      <w:r>
        <w:t>................................................................................................................................................................................................................................................................................................................................................................................................................................................................................................................................................................................................................................................................................................................................................................................................................................................................................................................................................................................................................................................................................................................................................................................................................................................................................................................................................</w:t>
      </w:r>
    </w:p>
    <w:p w:rsidR="00B23384" w:rsidRDefault="00B23384" w:rsidP="00FE3BF5">
      <w:pPr>
        <w:jc w:val="center"/>
        <w:rPr>
          <w:rFonts w:ascii="Arial" w:hAnsi="Arial" w:cs="Arial"/>
          <w:b/>
          <w:sz w:val="32"/>
          <w:szCs w:val="32"/>
          <w:u w:val="single"/>
        </w:rPr>
      </w:pPr>
    </w:p>
    <w:p w:rsidR="001553BB" w:rsidRDefault="001553BB" w:rsidP="00FE3BF5">
      <w:pPr>
        <w:jc w:val="center"/>
        <w:rPr>
          <w:rFonts w:ascii="Arial" w:hAnsi="Arial" w:cs="Arial"/>
          <w:b/>
          <w:sz w:val="32"/>
          <w:szCs w:val="32"/>
          <w:u w:val="single"/>
        </w:rPr>
      </w:pPr>
    </w:p>
    <w:p w:rsidR="001553BB" w:rsidRDefault="001553BB" w:rsidP="00FE3BF5">
      <w:pPr>
        <w:jc w:val="center"/>
        <w:rPr>
          <w:rFonts w:ascii="Arial" w:hAnsi="Arial" w:cs="Arial"/>
          <w:b/>
          <w:sz w:val="32"/>
          <w:szCs w:val="32"/>
          <w:u w:val="single"/>
        </w:rPr>
      </w:pPr>
    </w:p>
    <w:p w:rsidR="00FE3BF5" w:rsidRDefault="00FE3BF5" w:rsidP="00FE3BF5">
      <w:pPr>
        <w:jc w:val="center"/>
        <w:rPr>
          <w:rFonts w:ascii="Arial" w:hAnsi="Arial" w:cs="Arial"/>
          <w:b/>
          <w:sz w:val="32"/>
          <w:szCs w:val="32"/>
          <w:u w:val="single"/>
        </w:rPr>
      </w:pPr>
      <w:r w:rsidRPr="001730BD">
        <w:rPr>
          <w:rFonts w:ascii="Arial" w:hAnsi="Arial" w:cs="Arial"/>
          <w:b/>
          <w:sz w:val="32"/>
          <w:szCs w:val="32"/>
          <w:u w:val="single"/>
        </w:rPr>
        <w:lastRenderedPageBreak/>
        <w:t>The role and impact of media on sport.</w:t>
      </w:r>
    </w:p>
    <w:p w:rsidR="00FE3BF5" w:rsidRDefault="00FE3BF5" w:rsidP="00FE3BF5">
      <w:pPr>
        <w:rPr>
          <w:rFonts w:ascii="Arial" w:hAnsi="Arial" w:cs="Arial"/>
          <w:b/>
          <w:sz w:val="32"/>
          <w:szCs w:val="32"/>
          <w:u w:val="single"/>
        </w:rPr>
      </w:pPr>
    </w:p>
    <w:p w:rsidR="00FE3BF5" w:rsidRDefault="00FE3BF5" w:rsidP="00FE3BF5">
      <w:pPr>
        <w:rPr>
          <w:rFonts w:ascii="Arial" w:hAnsi="Arial" w:cs="Arial"/>
          <w:sz w:val="28"/>
          <w:szCs w:val="28"/>
        </w:rPr>
      </w:pPr>
      <w:r>
        <w:rPr>
          <w:rFonts w:ascii="Arial" w:hAnsi="Arial" w:cs="Arial"/>
          <w:sz w:val="28"/>
          <w:szCs w:val="28"/>
        </w:rPr>
        <w:t xml:space="preserve">Pair’s task: </w:t>
      </w:r>
      <w:r w:rsidRPr="001730BD">
        <w:rPr>
          <w:rFonts w:ascii="Arial" w:hAnsi="Arial" w:cs="Arial"/>
          <w:sz w:val="28"/>
          <w:szCs w:val="28"/>
        </w:rPr>
        <w:t>Word tennis game.</w:t>
      </w:r>
      <w:r>
        <w:rPr>
          <w:rFonts w:ascii="Arial" w:hAnsi="Arial" w:cs="Arial"/>
          <w:sz w:val="28"/>
          <w:szCs w:val="28"/>
        </w:rPr>
        <w:t xml:space="preserve">  Try and think of as many types of media as you can.  State yours and then your partner must state theirs until one person pauses or hesitates.  To make it harder you can’t say umm’. </w:t>
      </w:r>
    </w:p>
    <w:p w:rsidR="00FE3BF5" w:rsidRDefault="00FE3BF5" w:rsidP="00FE3BF5">
      <w:pPr>
        <w:rPr>
          <w:rFonts w:ascii="Arial" w:hAnsi="Arial" w:cs="Arial"/>
          <w:sz w:val="28"/>
          <w:szCs w:val="28"/>
        </w:rPr>
      </w:pPr>
    </w:p>
    <w:p w:rsidR="00FE3BF5" w:rsidRDefault="00FE3BF5" w:rsidP="00FE3BF5">
      <w:pPr>
        <w:rPr>
          <w:rFonts w:ascii="Arial" w:hAnsi="Arial" w:cs="Arial"/>
          <w:sz w:val="28"/>
          <w:szCs w:val="28"/>
        </w:rPr>
      </w:pPr>
      <w:r>
        <w:rPr>
          <w:rFonts w:ascii="Arial" w:hAnsi="Arial" w:cs="Arial"/>
          <w:sz w:val="28"/>
          <w:szCs w:val="28"/>
        </w:rPr>
        <w:t>Once you have had a few goes each write down your combined answers</w:t>
      </w:r>
    </w:p>
    <w:p w:rsidR="00FE3BF5" w:rsidRDefault="00626840" w:rsidP="00FE3BF5">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0432" behindDoc="0" locked="0" layoutInCell="1" allowOverlap="1" wp14:anchorId="5E3D7261" wp14:editId="7659D82A">
                <wp:simplePos x="0" y="0"/>
                <wp:positionH relativeFrom="column">
                  <wp:posOffset>3141345</wp:posOffset>
                </wp:positionH>
                <wp:positionV relativeFrom="paragraph">
                  <wp:posOffset>136525</wp:posOffset>
                </wp:positionV>
                <wp:extent cx="2912745" cy="1903095"/>
                <wp:effectExtent l="0" t="0" r="20955" b="20955"/>
                <wp:wrapNone/>
                <wp:docPr id="102" name="Rounded Rectangular Callout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745" cy="1903095"/>
                        </a:xfrm>
                        <a:prstGeom prst="wedgeRoundRectCallout">
                          <a:avLst>
                            <a:gd name="adj1" fmla="val -21563"/>
                            <a:gd name="adj2" fmla="val 4573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4DFD" w:rsidRPr="00FE3BF5" w:rsidRDefault="00A04DFD" w:rsidP="00FE3BF5">
                            <w:pPr>
                              <w:jc w:val="center"/>
                              <w:rPr>
                                <w:color w:val="000000" w:themeColor="text1"/>
                              </w:rPr>
                            </w:pPr>
                            <w:r>
                              <w:rPr>
                                <w:noProof/>
                              </w:rPr>
                              <w:drawing>
                                <wp:inline distT="0" distB="0" distL="0" distR="0" wp14:anchorId="6799597C" wp14:editId="010ACC48">
                                  <wp:extent cx="2519045" cy="1477262"/>
                                  <wp:effectExtent l="0" t="0" r="0" b="8890"/>
                                  <wp:docPr id="103" name="Picture 103" descr="national_newspapers_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_newspapers_mont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9045" cy="14772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ed Rectangular Callout 102" o:spid="_x0000_s1057" type="#_x0000_t62" style="position:absolute;margin-left:247.35pt;margin-top:10.75pt;width:229.35pt;height:149.8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" adj="6142,20680" filled="f" strokecolor="black [3213]" strokeweight="2pt">
                <v:path arrowok="t"/>
                <v:textbox>
                  <w:txbxContent>
                    <w:p w:rsidR="00A04DFD" w:rsidRPr="00FE3BF5" w:rsidRDefault="00A04DFD" w:rsidP="00FE3BF5">
                      <w:pPr>
                        <w:jc w:val="center"/>
                        <w:rPr>
                          <w:color w:val="000000" w:themeColor="text1"/>
                        </w:rPr>
                      </w:pPr>
                      <w:r>
                        <w:rPr>
                          <w:noProof/>
                        </w:rPr>
                        <w:drawing>
                          <wp:inline distT="0" distB="0" distL="0" distR="0" wp14:anchorId="6799597C" wp14:editId="010ACC48">
                            <wp:extent cx="2519045" cy="1477262"/>
                            <wp:effectExtent l="0" t="0" r="0" b="8890"/>
                            <wp:docPr id="103" name="Picture 103" descr="national_newspapers_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_newspapers_mont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9045" cy="1477262"/>
                                    </a:xfrm>
                                    <a:prstGeom prst="rect">
                                      <a:avLst/>
                                    </a:prstGeom>
                                    <a:noFill/>
                                    <a:ln>
                                      <a:noFill/>
                                    </a:ln>
                                  </pic:spPr>
                                </pic:pic>
                              </a:graphicData>
                            </a:graphic>
                          </wp:inline>
                        </w:drawing>
                      </w:r>
                    </w:p>
                  </w:txbxContent>
                </v:textbox>
              </v:shape>
            </w:pict>
          </mc:Fallback>
        </mc:AlternateContent>
      </w:r>
    </w:p>
    <w:p w:rsidR="00FE3BF5" w:rsidRDefault="00FE3BF5" w:rsidP="00FE3BF5">
      <w:pPr>
        <w:rPr>
          <w:rFonts w:ascii="Arial" w:hAnsi="Arial" w:cs="Arial"/>
          <w:sz w:val="28"/>
          <w:szCs w:val="28"/>
        </w:rPr>
        <w:sectPr w:rsidR="00FE3BF5" w:rsidSect="00154CCF">
          <w:type w:val="continuous"/>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E3BF5" w:rsidRDefault="00FE3BF5" w:rsidP="00FE3BF5">
      <w:pPr>
        <w:rPr>
          <w:rFonts w:ascii="Arial" w:hAnsi="Arial" w:cs="Arial"/>
          <w:sz w:val="28"/>
          <w:szCs w:val="28"/>
        </w:rPr>
      </w:pPr>
      <w:r>
        <w:rPr>
          <w:rFonts w:ascii="Arial" w:hAnsi="Arial" w:cs="Arial"/>
          <w:sz w:val="28"/>
          <w:szCs w:val="28"/>
        </w:rPr>
        <w:lastRenderedPageBreak/>
        <w:t>_______________________</w:t>
      </w:r>
    </w:p>
    <w:p w:rsidR="00FE3BF5" w:rsidRDefault="00FE3BF5" w:rsidP="00FE3BF5">
      <w:pPr>
        <w:rPr>
          <w:rFonts w:ascii="Arial" w:hAnsi="Arial" w:cs="Arial"/>
          <w:sz w:val="28"/>
          <w:szCs w:val="28"/>
        </w:rPr>
      </w:pPr>
      <w:r>
        <w:rPr>
          <w:rFonts w:ascii="Arial" w:hAnsi="Arial" w:cs="Arial"/>
          <w:sz w:val="28"/>
          <w:szCs w:val="28"/>
        </w:rPr>
        <w:t>_______________________</w:t>
      </w:r>
    </w:p>
    <w:p w:rsidR="00FE3BF5" w:rsidRDefault="00FE3BF5" w:rsidP="00FE3BF5">
      <w:r>
        <w:rPr>
          <w:rFonts w:ascii="Arial" w:hAnsi="Arial" w:cs="Arial"/>
          <w:sz w:val="28"/>
          <w:szCs w:val="28"/>
        </w:rPr>
        <w:t>_______________________</w:t>
      </w:r>
      <w:r>
        <w:rPr>
          <w:rFonts w:ascii="Arial" w:hAnsi="Arial" w:cs="Arial"/>
          <w:sz w:val="28"/>
          <w:szCs w:val="28"/>
        </w:rPr>
        <w:br/>
        <w:t>_______________________</w:t>
      </w:r>
      <w:r>
        <w:rPr>
          <w:rFonts w:ascii="Arial" w:hAnsi="Arial" w:cs="Arial"/>
          <w:sz w:val="28"/>
          <w:szCs w:val="28"/>
        </w:rPr>
        <w:br/>
        <w:t>_______________________</w:t>
      </w:r>
      <w:r>
        <w:rPr>
          <w:rFonts w:ascii="Arial" w:hAnsi="Arial" w:cs="Arial"/>
          <w:sz w:val="28"/>
          <w:szCs w:val="28"/>
        </w:rPr>
        <w:br/>
        <w:t>_______________________</w:t>
      </w:r>
      <w:r>
        <w:rPr>
          <w:rFonts w:ascii="Arial" w:hAnsi="Arial" w:cs="Arial"/>
          <w:sz w:val="28"/>
          <w:szCs w:val="28"/>
        </w:rPr>
        <w:br/>
        <w:t>_______________________</w:t>
      </w:r>
      <w:r w:rsidRPr="001730BD">
        <w:t xml:space="preserve"> </w:t>
      </w:r>
    </w:p>
    <w:p w:rsidR="00FE3BF5" w:rsidRDefault="00FE3BF5" w:rsidP="00FE3BF5"/>
    <w:p w:rsidR="00FE3BF5" w:rsidRDefault="00FE3BF5" w:rsidP="00FE3BF5"/>
    <w:p w:rsidR="00247122" w:rsidRDefault="00247122" w:rsidP="00FE3BF5"/>
    <w:p w:rsidR="00247122" w:rsidRPr="007007CA" w:rsidRDefault="00247122" w:rsidP="00FE3BF5">
      <w:pPr>
        <w:rPr>
          <w:rFonts w:ascii="Arial" w:hAnsi="Arial" w:cs="Arial"/>
          <w:b/>
          <w:sz w:val="28"/>
          <w:szCs w:val="28"/>
        </w:rPr>
      </w:pPr>
      <w:r w:rsidRPr="007007CA">
        <w:rPr>
          <w:rFonts w:ascii="Arial" w:hAnsi="Arial" w:cs="Arial"/>
          <w:b/>
          <w:sz w:val="28"/>
          <w:szCs w:val="28"/>
        </w:rPr>
        <w:t>Could you put these into categories?</w:t>
      </w:r>
    </w:p>
    <w:p w:rsidR="00FE3BF5" w:rsidRDefault="00FE3BF5" w:rsidP="00FE3BF5"/>
    <w:p w:rsidR="00FE3BF5" w:rsidRDefault="00626840" w:rsidP="00FE3BF5">
      <w:r>
        <w:rPr>
          <w:rFonts w:ascii="Arial" w:hAnsi="Arial" w:cs="Arial"/>
          <w:noProof/>
          <w:sz w:val="20"/>
          <w:szCs w:val="20"/>
        </w:rPr>
        <mc:AlternateContent>
          <mc:Choice Requires="wps">
            <w:drawing>
              <wp:anchor distT="0" distB="0" distL="114300" distR="114300" simplePos="0" relativeHeight="251732480" behindDoc="0" locked="0" layoutInCell="1" allowOverlap="1" wp14:anchorId="58F80F69" wp14:editId="3F7424C8">
                <wp:simplePos x="0" y="0"/>
                <wp:positionH relativeFrom="column">
                  <wp:posOffset>3960495</wp:posOffset>
                </wp:positionH>
                <wp:positionV relativeFrom="paragraph">
                  <wp:posOffset>1211580</wp:posOffset>
                </wp:positionV>
                <wp:extent cx="2360295" cy="1905000"/>
                <wp:effectExtent l="236220" t="12700" r="13335" b="6350"/>
                <wp:wrapNone/>
                <wp:docPr id="3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295" cy="1905000"/>
                        </a:xfrm>
                        <a:prstGeom prst="wedgeRoundRectCallout">
                          <a:avLst>
                            <a:gd name="adj1" fmla="val -59093"/>
                            <a:gd name="adj2" fmla="val 36801"/>
                            <a:gd name="adj3" fmla="val 16667"/>
                          </a:avLst>
                        </a:prstGeom>
                        <a:solidFill>
                          <a:srgbClr val="FFFFFF"/>
                        </a:solidFill>
                        <a:ln w="9525">
                          <a:solidFill>
                            <a:srgbClr val="000000"/>
                          </a:solidFill>
                          <a:miter lim="800000"/>
                          <a:headEnd/>
                          <a:tailEnd/>
                        </a:ln>
                      </wps:spPr>
                      <wps:txbx>
                        <w:txbxContent>
                          <w:p w:rsidR="00A04DFD" w:rsidRPr="007007CA" w:rsidRDefault="00A04DFD" w:rsidP="007007CA">
                            <w:pPr>
                              <w:pStyle w:val="Heading1"/>
                              <w:rPr>
                                <w:rFonts w:ascii="Arial" w:hAnsi="Arial" w:cs="Arial"/>
                                <w:sz w:val="24"/>
                                <w:szCs w:val="24"/>
                              </w:rPr>
                            </w:pPr>
                            <w:r w:rsidRPr="007007CA">
                              <w:rPr>
                                <w:rFonts w:ascii="Arial" w:hAnsi="Arial" w:cs="Arial"/>
                                <w:sz w:val="24"/>
                                <w:szCs w:val="24"/>
                              </w:rPr>
                              <w:t>Olympic year is almost here – but are we ready for it?</w:t>
                            </w:r>
                          </w:p>
                          <w:p w:rsidR="00A04DFD" w:rsidRDefault="00A04DFD" w:rsidP="007007CA">
                            <w:pPr>
                              <w:pStyle w:val="stand-first-alone"/>
                            </w:pPr>
                            <w:r>
                              <w:t>As the clock ticks down towards London 2012, we look at 10 key areas and the progress that has been made. (</w:t>
                            </w:r>
                            <w:proofErr w:type="gramStart"/>
                            <w:r>
                              <w:t>guardian</w:t>
                            </w:r>
                            <w:proofErr w:type="gramEnd"/>
                            <w:r>
                              <w:t xml:space="preserve"> 2011)</w:t>
                            </w:r>
                          </w:p>
                          <w:p w:rsidR="00A04DFD" w:rsidRDefault="00A04D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58" type="#_x0000_t62" style="position:absolute;margin-left:311.85pt;margin-top:95.4pt;width:185.85pt;height:150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" adj="-1964,18749">
                <v:textbox>
                  <w:txbxContent>
                    <w:p w:rsidR="00A04DFD" w:rsidRPr="007007CA" w:rsidRDefault="00A04DFD" w:rsidP="007007CA">
                      <w:pPr>
                        <w:pStyle w:val="Heading1"/>
                        <w:rPr>
                          <w:rFonts w:ascii="Arial" w:hAnsi="Arial" w:cs="Arial"/>
                          <w:sz w:val="24"/>
                          <w:szCs w:val="24"/>
                        </w:rPr>
                      </w:pPr>
                      <w:r w:rsidRPr="007007CA">
                        <w:rPr>
                          <w:rFonts w:ascii="Arial" w:hAnsi="Arial" w:cs="Arial"/>
                          <w:sz w:val="24"/>
                          <w:szCs w:val="24"/>
                        </w:rPr>
                        <w:t>Olympic year is almost here – but are we ready for it?</w:t>
                      </w:r>
                    </w:p>
                    <w:p w:rsidR="00A04DFD" w:rsidRDefault="00A04DFD" w:rsidP="007007CA">
                      <w:pPr>
                        <w:pStyle w:val="stand-first-alone"/>
                      </w:pPr>
                      <w:r>
                        <w:t>As the clock ticks down towards London 2012, we look at 10 key areas and the progress that has been made. (</w:t>
                      </w:r>
                      <w:proofErr w:type="gramStart"/>
                      <w:r>
                        <w:t>guardian</w:t>
                      </w:r>
                      <w:proofErr w:type="gramEnd"/>
                      <w:r>
                        <w:t xml:space="preserve"> 2011)</w:t>
                      </w:r>
                    </w:p>
                    <w:p w:rsidR="00A04DFD" w:rsidRDefault="00A04DFD"/>
                  </w:txbxContent>
                </v:textbox>
              </v:shape>
            </w:pict>
          </mc:Fallback>
        </mc:AlternateContent>
      </w:r>
      <w:r w:rsidR="00247122">
        <w:rPr>
          <w:rFonts w:ascii="Arial" w:hAnsi="Arial" w:cs="Arial"/>
          <w:noProof/>
          <w:sz w:val="20"/>
          <w:szCs w:val="20"/>
        </w:rPr>
        <w:drawing>
          <wp:inline distT="0" distB="0" distL="0" distR="0" wp14:anchorId="65B3ED3D" wp14:editId="42A11C2B">
            <wp:extent cx="1859140" cy="987871"/>
            <wp:effectExtent l="19050" t="0" r="7760" b="0"/>
            <wp:docPr id="6" name="il_fi" descr="http://www.ukgameshows.com/p/images/1/17/A_question_of_sport_xmas_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kgameshows.com/p/images/1/17/A_question_of_sport_xmas_set.jpg"/>
                    <pic:cNvPicPr>
                      <a:picLocks noChangeAspect="1" noChangeArrowheads="1"/>
                    </pic:cNvPicPr>
                  </pic:nvPicPr>
                  <pic:blipFill>
                    <a:blip r:embed="rId40" cstate="print"/>
                    <a:srcRect/>
                    <a:stretch>
                      <a:fillRect/>
                    </a:stretch>
                  </pic:blipFill>
                  <pic:spPr bwMode="auto">
                    <a:xfrm>
                      <a:off x="0" y="0"/>
                      <a:ext cx="1859788" cy="988216"/>
                    </a:xfrm>
                    <a:prstGeom prst="rect">
                      <a:avLst/>
                    </a:prstGeom>
                    <a:noFill/>
                    <a:ln w="9525">
                      <a:noFill/>
                      <a:miter lim="800000"/>
                      <a:headEnd/>
                      <a:tailEnd/>
                    </a:ln>
                  </pic:spPr>
                </pic:pic>
              </a:graphicData>
            </a:graphic>
          </wp:inline>
        </w:drawing>
      </w:r>
      <w:r w:rsidR="00374611">
        <w:t xml:space="preserve"> </w:t>
      </w:r>
      <w:r w:rsidR="00247122">
        <w:t xml:space="preserve"> </w:t>
      </w:r>
      <w:r w:rsidR="00247122">
        <w:rPr>
          <w:rFonts w:ascii="Arial" w:hAnsi="Arial" w:cs="Arial"/>
          <w:noProof/>
          <w:sz w:val="20"/>
          <w:szCs w:val="20"/>
        </w:rPr>
        <w:drawing>
          <wp:inline distT="0" distB="0" distL="0" distR="0" wp14:anchorId="39C283C0" wp14:editId="76452654">
            <wp:extent cx="1737980" cy="1303485"/>
            <wp:effectExtent l="19050" t="0" r="0" b="0"/>
            <wp:docPr id="9" name="il_fi" descr="http://hub.tv-ark.org.uk/images/sport/sport_images/other/transworld_sport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ub.tv-ark.org.uk/images/sport/sport_images/other/transworld_sport88a.jpg"/>
                    <pic:cNvPicPr>
                      <a:picLocks noChangeAspect="1" noChangeArrowheads="1"/>
                    </pic:cNvPicPr>
                  </pic:nvPicPr>
                  <pic:blipFill>
                    <a:blip r:embed="rId41" cstate="print"/>
                    <a:srcRect/>
                    <a:stretch>
                      <a:fillRect/>
                    </a:stretch>
                  </pic:blipFill>
                  <pic:spPr bwMode="auto">
                    <a:xfrm>
                      <a:off x="0" y="0"/>
                      <a:ext cx="1731806" cy="1298854"/>
                    </a:xfrm>
                    <a:prstGeom prst="rect">
                      <a:avLst/>
                    </a:prstGeom>
                    <a:noFill/>
                    <a:ln w="9525">
                      <a:noFill/>
                      <a:miter lim="800000"/>
                      <a:headEnd/>
                      <a:tailEnd/>
                    </a:ln>
                  </pic:spPr>
                </pic:pic>
              </a:graphicData>
            </a:graphic>
          </wp:inline>
        </w:drawing>
      </w:r>
      <w:r w:rsidR="00374611">
        <w:t xml:space="preserve"> </w:t>
      </w:r>
      <w:r w:rsidR="00247122">
        <w:t xml:space="preserve"> </w:t>
      </w:r>
      <w:r w:rsidR="00247122">
        <w:rPr>
          <w:rFonts w:ascii="Arial" w:hAnsi="Arial" w:cs="Arial"/>
          <w:noProof/>
          <w:sz w:val="20"/>
          <w:szCs w:val="20"/>
        </w:rPr>
        <w:drawing>
          <wp:inline distT="0" distB="0" distL="0" distR="0" wp14:anchorId="55DC4C97" wp14:editId="7F73223B">
            <wp:extent cx="1593551" cy="1280220"/>
            <wp:effectExtent l="19050" t="0" r="6649" b="0"/>
            <wp:docPr id="10" name="il_fi" descr="http://cyclingshoesonline.com/wp-content/uploads/2009/04/livestrong-nike-lunaracer-lunar-everyd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yclingshoesonline.com/wp-content/uploads/2009/04/livestrong-nike-lunaracer-lunar-everyday-2.jpg"/>
                    <pic:cNvPicPr>
                      <a:picLocks noChangeAspect="1" noChangeArrowheads="1"/>
                    </pic:cNvPicPr>
                  </pic:nvPicPr>
                  <pic:blipFill>
                    <a:blip r:embed="rId42" cstate="print"/>
                    <a:srcRect/>
                    <a:stretch>
                      <a:fillRect/>
                    </a:stretch>
                  </pic:blipFill>
                  <pic:spPr bwMode="auto">
                    <a:xfrm>
                      <a:off x="0" y="0"/>
                      <a:ext cx="1589443" cy="1276920"/>
                    </a:xfrm>
                    <a:prstGeom prst="rect">
                      <a:avLst/>
                    </a:prstGeom>
                    <a:noFill/>
                    <a:ln w="9525">
                      <a:noFill/>
                      <a:miter lim="800000"/>
                      <a:headEnd/>
                      <a:tailEnd/>
                    </a:ln>
                  </pic:spPr>
                </pic:pic>
              </a:graphicData>
            </a:graphic>
          </wp:inline>
        </w:drawing>
      </w:r>
    </w:p>
    <w:p w:rsidR="00FE3BF5" w:rsidRDefault="00FE3BF5" w:rsidP="00FE3BF5"/>
    <w:p w:rsidR="00247122" w:rsidRPr="00374611" w:rsidRDefault="00247122" w:rsidP="00374611">
      <w:r>
        <w:rPr>
          <w:rFonts w:ascii="Arial" w:hAnsi="Arial" w:cs="Arial"/>
          <w:noProof/>
          <w:sz w:val="20"/>
          <w:szCs w:val="20"/>
        </w:rPr>
        <w:drawing>
          <wp:inline distT="0" distB="0" distL="0" distR="0" wp14:anchorId="7EF5286B" wp14:editId="1E1C7BCC">
            <wp:extent cx="1710333" cy="961903"/>
            <wp:effectExtent l="19050" t="0" r="4167" b="0"/>
            <wp:docPr id="13" name="il_fi" descr="http://www.bbc.co.uk/pressoffice/images/bank/sport/446spot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pressoffice/images/bank/sport/446spoty_logo.jpg"/>
                    <pic:cNvPicPr>
                      <a:picLocks noChangeAspect="1" noChangeArrowheads="1"/>
                    </pic:cNvPicPr>
                  </pic:nvPicPr>
                  <pic:blipFill>
                    <a:blip r:embed="rId43" cstate="print"/>
                    <a:srcRect/>
                    <a:stretch>
                      <a:fillRect/>
                    </a:stretch>
                  </pic:blipFill>
                  <pic:spPr bwMode="auto">
                    <a:xfrm>
                      <a:off x="0" y="0"/>
                      <a:ext cx="1710132" cy="961790"/>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14:anchorId="45C5FC61" wp14:editId="576FE2B7">
            <wp:extent cx="1527593" cy="956930"/>
            <wp:effectExtent l="19050" t="0" r="0" b="0"/>
            <wp:docPr id="16" name="il_fi" descr="http://i.telegraph.co.uk/multimedia/archive/02072/freddieflintoff_207215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elegraph.co.uk/multimedia/archive/02072/freddieflintoff_2072154i.jpg"/>
                    <pic:cNvPicPr>
                      <a:picLocks noChangeAspect="1" noChangeArrowheads="1"/>
                    </pic:cNvPicPr>
                  </pic:nvPicPr>
                  <pic:blipFill>
                    <a:blip r:embed="rId44" cstate="print"/>
                    <a:srcRect/>
                    <a:stretch>
                      <a:fillRect/>
                    </a:stretch>
                  </pic:blipFill>
                  <pic:spPr bwMode="auto">
                    <a:xfrm>
                      <a:off x="0" y="0"/>
                      <a:ext cx="1536126" cy="962275"/>
                    </a:xfrm>
                    <a:prstGeom prst="rect">
                      <a:avLst/>
                    </a:prstGeom>
                    <a:noFill/>
                    <a:ln w="9525">
                      <a:noFill/>
                      <a:miter lim="800000"/>
                      <a:headEnd/>
                      <a:tailEnd/>
                    </a:ln>
                  </pic:spPr>
                </pic:pic>
              </a:graphicData>
            </a:graphic>
          </wp:inline>
        </w:drawing>
      </w:r>
    </w:p>
    <w:p w:rsidR="007C6A10" w:rsidRDefault="007C6A10" w:rsidP="00247122">
      <w:pPr>
        <w:tabs>
          <w:tab w:val="left" w:pos="6246"/>
        </w:tabs>
      </w:pPr>
    </w:p>
    <w:p w:rsidR="00374611" w:rsidRDefault="00626840" w:rsidP="00374611">
      <w:pP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734528" behindDoc="0" locked="0" layoutInCell="1" allowOverlap="1" wp14:anchorId="7A595946" wp14:editId="50C2C79E">
                <wp:simplePos x="0" y="0"/>
                <wp:positionH relativeFrom="column">
                  <wp:posOffset>3566795</wp:posOffset>
                </wp:positionH>
                <wp:positionV relativeFrom="paragraph">
                  <wp:posOffset>615315</wp:posOffset>
                </wp:positionV>
                <wp:extent cx="2233295" cy="1689735"/>
                <wp:effectExtent l="13970" t="12065" r="10160" b="12700"/>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689735"/>
                        </a:xfrm>
                        <a:prstGeom prst="wedgeRoundRectCallout">
                          <a:avLst>
                            <a:gd name="adj1" fmla="val -26856"/>
                            <a:gd name="adj2" fmla="val 31023"/>
                            <a:gd name="adj3" fmla="val 16667"/>
                          </a:avLst>
                        </a:prstGeom>
                        <a:solidFill>
                          <a:srgbClr val="FFFFFF"/>
                        </a:solidFill>
                        <a:ln w="9525">
                          <a:solidFill>
                            <a:srgbClr val="000000"/>
                          </a:solidFill>
                          <a:miter lim="800000"/>
                          <a:headEnd/>
                          <a:tailEnd/>
                        </a:ln>
                      </wps:spPr>
                      <wps:txbx>
                        <w:txbxContent>
                          <w:p w:rsidR="00A04DFD" w:rsidRDefault="00A04DFD">
                            <w:r>
                              <w:rPr>
                                <w:rFonts w:ascii="Arial" w:hAnsi="Arial" w:cs="Arial"/>
                                <w:noProof/>
                                <w:sz w:val="20"/>
                                <w:szCs w:val="20"/>
                              </w:rPr>
                              <w:drawing>
                                <wp:inline distT="0" distB="0" distL="0" distR="0" wp14:anchorId="6F47FC08" wp14:editId="379CBAFD">
                                  <wp:extent cx="1436726" cy="1201479"/>
                                  <wp:effectExtent l="19050" t="0" r="0" b="0"/>
                                  <wp:docPr id="11" name="il_fi" descr="http://upload.wikimedia.org/wikipedia/en/4/44/5_A_Day_Adventur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4/44/5_A_Day_Adventures_Logo.png"/>
                                          <pic:cNvPicPr>
                                            <a:picLocks noChangeAspect="1" noChangeArrowheads="1"/>
                                          </pic:cNvPicPr>
                                        </pic:nvPicPr>
                                        <pic:blipFill>
                                          <a:blip r:embed="rId45"/>
                                          <a:srcRect/>
                                          <a:stretch>
                                            <a:fillRect/>
                                          </a:stretch>
                                        </pic:blipFill>
                                        <pic:spPr bwMode="auto">
                                          <a:xfrm>
                                            <a:off x="0" y="0"/>
                                            <a:ext cx="1441616" cy="12055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59" type="#_x0000_t62" style="position:absolute;margin-left:280.85pt;margin-top:48.45pt;width:175.85pt;height:133.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" adj="4999,17501">
                <v:textbox>
                  <w:txbxContent>
                    <w:p w:rsidR="00A04DFD" w:rsidRDefault="00A04DFD">
                      <w:r>
                        <w:rPr>
                          <w:rFonts w:ascii="Arial" w:hAnsi="Arial" w:cs="Arial"/>
                          <w:noProof/>
                          <w:sz w:val="20"/>
                          <w:szCs w:val="20"/>
                        </w:rPr>
                        <w:drawing>
                          <wp:inline distT="0" distB="0" distL="0" distR="0" wp14:anchorId="6F47FC08" wp14:editId="379CBAFD">
                            <wp:extent cx="1436726" cy="1201479"/>
                            <wp:effectExtent l="19050" t="0" r="0" b="0"/>
                            <wp:docPr id="11" name="il_fi" descr="http://upload.wikimedia.org/wikipedia/en/4/44/5_A_Day_Adventur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4/44/5_A_Day_Adventures_Logo.png"/>
                                    <pic:cNvPicPr>
                                      <a:picLocks noChangeAspect="1" noChangeArrowheads="1"/>
                                    </pic:cNvPicPr>
                                  </pic:nvPicPr>
                                  <pic:blipFill>
                                    <a:blip r:embed="rId45"/>
                                    <a:srcRect/>
                                    <a:stretch>
                                      <a:fillRect/>
                                    </a:stretch>
                                  </pic:blipFill>
                                  <pic:spPr bwMode="auto">
                                    <a:xfrm>
                                      <a:off x="0" y="0"/>
                                      <a:ext cx="1441616" cy="1205568"/>
                                    </a:xfrm>
                                    <a:prstGeom prst="rect">
                                      <a:avLst/>
                                    </a:prstGeom>
                                    <a:noFill/>
                                    <a:ln w="9525">
                                      <a:noFill/>
                                      <a:miter lim="800000"/>
                                      <a:headEnd/>
                                      <a:tailEnd/>
                                    </a:ln>
                                  </pic:spPr>
                                </pic:pic>
                              </a:graphicData>
                            </a:graphic>
                          </wp:inline>
                        </w:drawing>
                      </w:r>
                    </w:p>
                  </w:txbxContent>
                </v:textbox>
              </v:shape>
            </w:pict>
          </mc:Fallback>
        </mc:AlternateContent>
      </w:r>
      <w:r w:rsidR="007007CA">
        <w:rPr>
          <w:rFonts w:ascii="Arial" w:hAnsi="Arial" w:cs="Arial"/>
          <w:noProof/>
          <w:sz w:val="20"/>
          <w:szCs w:val="20"/>
        </w:rPr>
        <w:drawing>
          <wp:inline distT="0" distB="0" distL="0" distR="0" wp14:anchorId="5B70D588" wp14:editId="12BCBA25">
            <wp:extent cx="863453" cy="946297"/>
            <wp:effectExtent l="19050" t="0" r="0" b="0"/>
            <wp:docPr id="19" name="il_fi" descr="http://www.wilkofansgallery.co.uk/gallery/albums/userpics/10001/Jonny_Wilkinson_My_Autobiograph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lkofansgallery.co.uk/gallery/albums/userpics/10001/Jonny_Wilkinson_My_Autobiography~0.jpg"/>
                    <pic:cNvPicPr>
                      <a:picLocks noChangeAspect="1" noChangeArrowheads="1"/>
                    </pic:cNvPicPr>
                  </pic:nvPicPr>
                  <pic:blipFill>
                    <a:blip r:embed="rId46" cstate="print"/>
                    <a:srcRect/>
                    <a:stretch>
                      <a:fillRect/>
                    </a:stretch>
                  </pic:blipFill>
                  <pic:spPr bwMode="auto">
                    <a:xfrm>
                      <a:off x="0" y="0"/>
                      <a:ext cx="866677" cy="949830"/>
                    </a:xfrm>
                    <a:prstGeom prst="rect">
                      <a:avLst/>
                    </a:prstGeom>
                    <a:noFill/>
                    <a:ln w="9525">
                      <a:noFill/>
                      <a:miter lim="800000"/>
                      <a:headEnd/>
                      <a:tailEnd/>
                    </a:ln>
                  </pic:spPr>
                </pic:pic>
              </a:graphicData>
            </a:graphic>
          </wp:inline>
        </w:drawing>
      </w:r>
      <w:r w:rsidR="007007CA">
        <w:rPr>
          <w:rFonts w:ascii="Arial" w:hAnsi="Arial" w:cs="Arial"/>
          <w:noProof/>
          <w:color w:val="004B91"/>
          <w:sz w:val="18"/>
          <w:szCs w:val="18"/>
        </w:rPr>
        <w:t xml:space="preserve">             </w:t>
      </w:r>
      <w:r w:rsidR="00374611">
        <w:rPr>
          <w:rFonts w:ascii="Arial" w:hAnsi="Arial" w:cs="Arial"/>
          <w:noProof/>
          <w:color w:val="004B91"/>
          <w:sz w:val="18"/>
          <w:szCs w:val="18"/>
        </w:rPr>
        <w:t xml:space="preserve">           </w:t>
      </w:r>
      <w:r w:rsidR="007007CA">
        <w:rPr>
          <w:rFonts w:ascii="Arial" w:hAnsi="Arial" w:cs="Arial"/>
          <w:noProof/>
          <w:color w:val="004B91"/>
          <w:sz w:val="18"/>
          <w:szCs w:val="18"/>
        </w:rPr>
        <w:drawing>
          <wp:inline distT="0" distB="0" distL="0" distR="0" wp14:anchorId="6D3DDAF5" wp14:editId="7905C7B6">
            <wp:extent cx="1745955" cy="1233377"/>
            <wp:effectExtent l="19050" t="0" r="6645" b="0"/>
            <wp:docPr id="22" name="Picture 22" descr="Product Detail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duct Details">
                      <a:hlinkClick r:id="rId47"/>
                    </pic:cNvPr>
                    <pic:cNvPicPr>
                      <a:picLocks noChangeAspect="1" noChangeArrowheads="1"/>
                    </pic:cNvPicPr>
                  </pic:nvPicPr>
                  <pic:blipFill>
                    <a:blip r:embed="rId48" cstate="print"/>
                    <a:srcRect/>
                    <a:stretch>
                      <a:fillRect/>
                    </a:stretch>
                  </pic:blipFill>
                  <pic:spPr bwMode="auto">
                    <a:xfrm>
                      <a:off x="0" y="0"/>
                      <a:ext cx="1745955" cy="1233377"/>
                    </a:xfrm>
                    <a:prstGeom prst="rect">
                      <a:avLst/>
                    </a:prstGeom>
                    <a:noFill/>
                    <a:ln w="9525">
                      <a:noFill/>
                      <a:miter lim="800000"/>
                      <a:headEnd/>
                      <a:tailEnd/>
                    </a:ln>
                  </pic:spPr>
                </pic:pic>
              </a:graphicData>
            </a:graphic>
          </wp:inline>
        </w:drawing>
      </w:r>
      <w:r w:rsidR="007007CA">
        <w:rPr>
          <w:rFonts w:ascii="Arial" w:hAnsi="Arial" w:cs="Arial"/>
          <w:noProof/>
          <w:sz w:val="20"/>
          <w:szCs w:val="20"/>
        </w:rPr>
        <w:t xml:space="preserve">                 </w:t>
      </w:r>
      <w:r w:rsidR="00374611">
        <w:rPr>
          <w:rFonts w:ascii="Arial" w:hAnsi="Arial" w:cs="Arial"/>
          <w:noProof/>
          <w:sz w:val="20"/>
          <w:szCs w:val="20"/>
        </w:rPr>
        <w:t xml:space="preserve">             </w:t>
      </w:r>
      <w:r w:rsidR="007007CA">
        <w:rPr>
          <w:rFonts w:ascii="Arial" w:hAnsi="Arial" w:cs="Arial"/>
          <w:noProof/>
          <w:sz w:val="20"/>
          <w:szCs w:val="20"/>
        </w:rPr>
        <w:t xml:space="preserve">           </w:t>
      </w:r>
    </w:p>
    <w:p w:rsidR="00374611" w:rsidRDefault="00374611" w:rsidP="00374611">
      <w:pPr>
        <w:rPr>
          <w:rFonts w:ascii="Arial" w:hAnsi="Arial" w:cs="Arial"/>
          <w:noProof/>
          <w:sz w:val="20"/>
          <w:szCs w:val="20"/>
        </w:rPr>
      </w:pPr>
    </w:p>
    <w:p w:rsidR="00374611" w:rsidRDefault="00374611" w:rsidP="00374611">
      <w:pPr>
        <w:rPr>
          <w:rFonts w:ascii="Arial" w:hAnsi="Arial" w:cs="Arial"/>
          <w:noProof/>
          <w:sz w:val="20"/>
          <w:szCs w:val="20"/>
        </w:rPr>
      </w:pPr>
    </w:p>
    <w:p w:rsidR="00374611" w:rsidRDefault="00374611" w:rsidP="00374611">
      <w:pPr>
        <w:rPr>
          <w:rFonts w:ascii="Arial" w:hAnsi="Arial" w:cs="Arial"/>
          <w:noProof/>
          <w:sz w:val="20"/>
          <w:szCs w:val="20"/>
        </w:rPr>
      </w:pPr>
    </w:p>
    <w:p w:rsidR="00374611" w:rsidRDefault="00374611" w:rsidP="00374611">
      <w:pPr>
        <w:rPr>
          <w:rFonts w:ascii="Arial" w:hAnsi="Arial" w:cs="Arial"/>
          <w:noProof/>
          <w:sz w:val="20"/>
          <w:szCs w:val="20"/>
        </w:rPr>
      </w:pPr>
    </w:p>
    <w:p w:rsidR="00374611" w:rsidRPr="00374611" w:rsidRDefault="00374611" w:rsidP="00374611"/>
    <w:p w:rsidR="00374611" w:rsidRDefault="00374611" w:rsidP="007C6A10">
      <w:pPr>
        <w:jc w:val="center"/>
        <w:rPr>
          <w:u w:val="single"/>
        </w:rPr>
      </w:pPr>
    </w:p>
    <w:p w:rsidR="007C6A10" w:rsidRDefault="007C6A10" w:rsidP="007C6A10">
      <w:pPr>
        <w:jc w:val="center"/>
        <w:rPr>
          <w:u w:val="single"/>
        </w:rPr>
      </w:pPr>
      <w:r w:rsidRPr="007C6A10">
        <w:rPr>
          <w:u w:val="single"/>
        </w:rPr>
        <w:lastRenderedPageBreak/>
        <w:t>POSITIVE IMPACT OF THE MEDIA</w:t>
      </w:r>
    </w:p>
    <w:p w:rsidR="00BD4886" w:rsidRPr="007C6A10" w:rsidRDefault="00BD4886" w:rsidP="007C6A10">
      <w:pPr>
        <w:jc w:val="center"/>
        <w:rPr>
          <w:u w:val="single"/>
        </w:rPr>
      </w:pPr>
    </w:p>
    <w:p w:rsidR="007C6A10" w:rsidRDefault="007C6A10" w:rsidP="00FE3BF5">
      <w:r>
        <w:rPr>
          <w:noProof/>
        </w:rPr>
        <w:drawing>
          <wp:inline distT="0" distB="0" distL="0" distR="0" wp14:anchorId="6DCB81BB" wp14:editId="333CE370">
            <wp:extent cx="5486400" cy="3200400"/>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7C6A10" w:rsidRDefault="00626840" w:rsidP="00FE3BF5">
      <w:r>
        <w:rPr>
          <w:noProof/>
        </w:rPr>
        <mc:AlternateContent>
          <mc:Choice Requires="wps">
            <w:drawing>
              <wp:anchor distT="0" distB="0" distL="114300" distR="114300" simplePos="0" relativeHeight="251731456" behindDoc="0" locked="0" layoutInCell="1" allowOverlap="1" wp14:anchorId="41EE06F2" wp14:editId="638D41C9">
                <wp:simplePos x="0" y="0"/>
                <wp:positionH relativeFrom="column">
                  <wp:posOffset>165100</wp:posOffset>
                </wp:positionH>
                <wp:positionV relativeFrom="paragraph">
                  <wp:posOffset>122555</wp:posOffset>
                </wp:positionV>
                <wp:extent cx="5858510" cy="499745"/>
                <wp:effectExtent l="12700" t="6350" r="5715" b="8255"/>
                <wp:wrapNone/>
                <wp:docPr id="2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8510" cy="499745"/>
                        </a:xfrm>
                        <a:prstGeom prst="wedgeRectCallout">
                          <a:avLst>
                            <a:gd name="adj1" fmla="val -43745"/>
                            <a:gd name="adj2" fmla="val 42759"/>
                          </a:avLst>
                        </a:prstGeom>
                        <a:solidFill>
                          <a:srgbClr val="FFFFFF"/>
                        </a:solidFill>
                        <a:ln w="9525">
                          <a:solidFill>
                            <a:srgbClr val="000000"/>
                          </a:solidFill>
                          <a:miter lim="800000"/>
                          <a:headEnd/>
                          <a:tailEnd/>
                        </a:ln>
                      </wps:spPr>
                      <wps:txbx>
                        <w:txbxContent>
                          <w:p w:rsidR="00A04DFD" w:rsidRPr="00BD4886" w:rsidRDefault="00A04DFD" w:rsidP="00BD4886">
                            <w:pPr>
                              <w:shd w:val="clear" w:color="auto" w:fill="A6A6A6" w:themeFill="background1" w:themeFillShade="A6"/>
                              <w:rPr>
                                <w:rFonts w:ascii="Arial" w:hAnsi="Arial" w:cs="Arial"/>
                              </w:rPr>
                            </w:pPr>
                            <w:r w:rsidRPr="00BD4886">
                              <w:rPr>
                                <w:rFonts w:ascii="Arial" w:hAnsi="Arial" w:cs="Arial"/>
                              </w:rPr>
                              <w:t>Remember you won’t be able to remember all of these so think of ones that will stick in your head.  Don’t get caught focussing on one sport e.g. football.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2" o:spid="_x0000_s1060" type="#_x0000_t61" style="position:absolute;margin-left:13pt;margin-top:9.65pt;width:461.3pt;height:39.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" adj="1351,20036">
                <v:textbox>
                  <w:txbxContent>
                    <w:p w:rsidR="00A04DFD" w:rsidRPr="00BD4886" w:rsidRDefault="00A04DFD" w:rsidP="00BD4886">
                      <w:pPr>
                        <w:shd w:val="clear" w:color="auto" w:fill="A6A6A6" w:themeFill="background1" w:themeFillShade="A6"/>
                        <w:rPr>
                          <w:rFonts w:ascii="Arial" w:hAnsi="Arial" w:cs="Arial"/>
                        </w:rPr>
                      </w:pPr>
                      <w:r w:rsidRPr="00BD4886">
                        <w:rPr>
                          <w:rFonts w:ascii="Arial" w:hAnsi="Arial" w:cs="Arial"/>
                        </w:rPr>
                        <w:t>Remember you won’t be able to remember all of these so think of ones that will stick in your head.  Don’t get caught focussing on one sport e.g. football.</w:t>
                      </w:r>
                    </w:p>
                  </w:txbxContent>
                </v:textbox>
              </v:shape>
            </w:pict>
          </mc:Fallback>
        </mc:AlternateContent>
      </w:r>
    </w:p>
    <w:p w:rsidR="007C6A10" w:rsidRDefault="007C6A10" w:rsidP="00FE3BF5"/>
    <w:p w:rsidR="007C6A10" w:rsidRDefault="007C6A10" w:rsidP="00FE3BF5"/>
    <w:p w:rsidR="007C6A10" w:rsidRDefault="007C6A10" w:rsidP="00FE3BF5"/>
    <w:p w:rsidR="007C6A10" w:rsidRDefault="007C6A10" w:rsidP="00FE3BF5"/>
    <w:p w:rsidR="007C6A10" w:rsidRPr="00BD4886" w:rsidRDefault="007C6A10" w:rsidP="00FE3BF5">
      <w:pPr>
        <w:rPr>
          <w:rFonts w:ascii="Arial" w:hAnsi="Arial" w:cs="Arial"/>
          <w:u w:val="single"/>
        </w:rPr>
      </w:pPr>
    </w:p>
    <w:p w:rsidR="007C6A10" w:rsidRPr="00BD4886" w:rsidRDefault="00BD4886" w:rsidP="00BD4886">
      <w:pPr>
        <w:jc w:val="center"/>
        <w:rPr>
          <w:rFonts w:ascii="Arial" w:hAnsi="Arial" w:cs="Arial"/>
          <w:u w:val="single"/>
        </w:rPr>
      </w:pPr>
      <w:r w:rsidRPr="00BD4886">
        <w:rPr>
          <w:rFonts w:ascii="Arial" w:hAnsi="Arial" w:cs="Arial"/>
          <w:u w:val="single"/>
        </w:rPr>
        <w:t>NEGATIVE IMPACTS OF THE MEDIA ON SPORT</w:t>
      </w:r>
    </w:p>
    <w:p w:rsidR="007C6A10" w:rsidRDefault="007C6A10" w:rsidP="00FE3BF5"/>
    <w:p w:rsidR="007C6A10" w:rsidRDefault="007C6A10" w:rsidP="00FE3BF5">
      <w:r w:rsidRPr="007C6A10">
        <w:rPr>
          <w:noProof/>
        </w:rPr>
        <w:drawing>
          <wp:inline distT="0" distB="0" distL="0" distR="0" wp14:anchorId="3D21ADFC" wp14:editId="501C80F3">
            <wp:extent cx="5486400" cy="3200400"/>
            <wp:effectExtent l="0" t="0" r="19050" b="0"/>
            <wp:docPr id="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7C6A10" w:rsidRDefault="007C6A10" w:rsidP="00FE3BF5"/>
    <w:p w:rsidR="007C6A10" w:rsidRDefault="007C6A10" w:rsidP="00FE3BF5"/>
    <w:p w:rsidR="00FE3BF5" w:rsidRPr="00BD4886" w:rsidRDefault="00BD4886" w:rsidP="00FE3BF5">
      <w:pPr>
        <w:rPr>
          <w:rFonts w:ascii="Arial" w:hAnsi="Arial" w:cs="Arial"/>
        </w:rPr>
      </w:pPr>
      <w:r>
        <w:rPr>
          <w:rFonts w:ascii="Arial" w:hAnsi="Arial" w:cs="Arial"/>
        </w:rPr>
        <w:t>Looking at the newspapers</w:t>
      </w:r>
      <w:r w:rsidR="00FE3BF5">
        <w:rPr>
          <w:rFonts w:ascii="Arial" w:hAnsi="Arial" w:cs="Arial"/>
        </w:rPr>
        <w:t xml:space="preserve"> there any similar characteristics of each group</w:t>
      </w:r>
      <w:r>
        <w:rPr>
          <w:rFonts w:ascii="Arial" w:hAnsi="Arial" w:cs="Arial"/>
        </w:rPr>
        <w:t xml:space="preserve">.  </w:t>
      </w:r>
      <w:r w:rsidR="007C6A10" w:rsidRPr="00BD4886">
        <w:rPr>
          <w:rFonts w:ascii="Arial" w:hAnsi="Arial" w:cs="Arial"/>
        </w:rPr>
        <w:t xml:space="preserve">Place each article in either </w:t>
      </w:r>
      <w:r w:rsidRPr="00BD4886">
        <w:rPr>
          <w:rFonts w:ascii="Arial" w:hAnsi="Arial" w:cs="Arial"/>
        </w:rPr>
        <w:t>informs</w:t>
      </w:r>
      <w:r w:rsidR="007C6A10" w:rsidRPr="00BD4886">
        <w:rPr>
          <w:rFonts w:ascii="Arial" w:hAnsi="Arial" w:cs="Arial"/>
        </w:rPr>
        <w:t xml:space="preserve"> </w:t>
      </w:r>
      <w:r>
        <w:rPr>
          <w:rFonts w:ascii="Arial" w:hAnsi="Arial" w:cs="Arial"/>
        </w:rPr>
        <w:t>educate, entertain or advertise.</w:t>
      </w:r>
    </w:p>
    <w:p w:rsidR="00FE3BF5" w:rsidRDefault="00FE3BF5" w:rsidP="00FE3BF5"/>
    <w:tbl>
      <w:tblPr>
        <w:tblStyle w:val="TableGrid"/>
        <w:tblW w:w="0" w:type="auto"/>
        <w:tblLook w:val="04A0" w:firstRow="1" w:lastRow="0" w:firstColumn="1" w:lastColumn="0" w:noHBand="0" w:noVBand="1"/>
      </w:tblPr>
      <w:tblGrid>
        <w:gridCol w:w="2596"/>
        <w:gridCol w:w="2518"/>
        <w:gridCol w:w="2641"/>
        <w:gridCol w:w="2207"/>
      </w:tblGrid>
      <w:tr w:rsidR="00BD4886" w:rsidTr="00BD4886">
        <w:tc>
          <w:tcPr>
            <w:tcW w:w="2596" w:type="dxa"/>
            <w:shd w:val="clear" w:color="auto" w:fill="A6A6A6" w:themeFill="background1" w:themeFillShade="A6"/>
          </w:tcPr>
          <w:p w:rsidR="00BD4886" w:rsidRPr="007C6A10" w:rsidRDefault="00BD4886" w:rsidP="00FE3BF5">
            <w:pPr>
              <w:rPr>
                <w:rFonts w:ascii="Arial" w:hAnsi="Arial" w:cs="Arial"/>
                <w:b/>
                <w:sz w:val="28"/>
                <w:szCs w:val="28"/>
              </w:rPr>
            </w:pPr>
            <w:r w:rsidRPr="007C6A10">
              <w:rPr>
                <w:rFonts w:ascii="Arial" w:hAnsi="Arial" w:cs="Arial"/>
                <w:b/>
                <w:sz w:val="28"/>
                <w:szCs w:val="28"/>
              </w:rPr>
              <w:t>Educate</w:t>
            </w:r>
          </w:p>
        </w:tc>
        <w:tc>
          <w:tcPr>
            <w:tcW w:w="2518" w:type="dxa"/>
            <w:shd w:val="clear" w:color="auto" w:fill="A6A6A6" w:themeFill="background1" w:themeFillShade="A6"/>
          </w:tcPr>
          <w:p w:rsidR="00BD4886" w:rsidRPr="007C6A10" w:rsidRDefault="00BD4886" w:rsidP="007C6A10">
            <w:pPr>
              <w:rPr>
                <w:rFonts w:ascii="Arial" w:hAnsi="Arial" w:cs="Arial"/>
                <w:b/>
                <w:sz w:val="28"/>
                <w:szCs w:val="28"/>
              </w:rPr>
            </w:pPr>
            <w:r>
              <w:rPr>
                <w:rFonts w:ascii="Arial" w:hAnsi="Arial" w:cs="Arial"/>
                <w:b/>
                <w:sz w:val="28"/>
                <w:szCs w:val="28"/>
              </w:rPr>
              <w:t xml:space="preserve"> I</w:t>
            </w:r>
            <w:r w:rsidRPr="007C6A10">
              <w:rPr>
                <w:rFonts w:ascii="Arial" w:hAnsi="Arial" w:cs="Arial"/>
                <w:b/>
                <w:sz w:val="28"/>
                <w:szCs w:val="28"/>
              </w:rPr>
              <w:t>nform</w:t>
            </w:r>
          </w:p>
        </w:tc>
        <w:tc>
          <w:tcPr>
            <w:tcW w:w="2641" w:type="dxa"/>
            <w:shd w:val="clear" w:color="auto" w:fill="A6A6A6" w:themeFill="background1" w:themeFillShade="A6"/>
          </w:tcPr>
          <w:p w:rsidR="00BD4886" w:rsidRPr="007C6A10" w:rsidRDefault="00BD4886" w:rsidP="00FE3BF5">
            <w:pPr>
              <w:rPr>
                <w:rFonts w:ascii="Arial" w:hAnsi="Arial" w:cs="Arial"/>
                <w:b/>
                <w:sz w:val="28"/>
                <w:szCs w:val="28"/>
              </w:rPr>
            </w:pPr>
            <w:r>
              <w:rPr>
                <w:rFonts w:ascii="Arial" w:hAnsi="Arial" w:cs="Arial"/>
                <w:b/>
                <w:sz w:val="28"/>
                <w:szCs w:val="28"/>
              </w:rPr>
              <w:t>E</w:t>
            </w:r>
            <w:r w:rsidRPr="007C6A10">
              <w:rPr>
                <w:rFonts w:ascii="Arial" w:hAnsi="Arial" w:cs="Arial"/>
                <w:b/>
                <w:sz w:val="28"/>
                <w:szCs w:val="28"/>
              </w:rPr>
              <w:t>ntertain</w:t>
            </w:r>
          </w:p>
        </w:tc>
        <w:tc>
          <w:tcPr>
            <w:tcW w:w="2207" w:type="dxa"/>
            <w:shd w:val="clear" w:color="auto" w:fill="A6A6A6" w:themeFill="background1" w:themeFillShade="A6"/>
          </w:tcPr>
          <w:p w:rsidR="00BD4886" w:rsidRDefault="00BD4886" w:rsidP="00FE3BF5">
            <w:pPr>
              <w:rPr>
                <w:rFonts w:ascii="Arial" w:hAnsi="Arial" w:cs="Arial"/>
                <w:b/>
                <w:sz w:val="28"/>
                <w:szCs w:val="28"/>
              </w:rPr>
            </w:pPr>
            <w:r>
              <w:rPr>
                <w:rFonts w:ascii="Arial" w:hAnsi="Arial" w:cs="Arial"/>
                <w:b/>
                <w:sz w:val="28"/>
                <w:szCs w:val="28"/>
              </w:rPr>
              <w:t>Advertise</w:t>
            </w:r>
          </w:p>
        </w:tc>
      </w:tr>
      <w:tr w:rsidR="00BD4886" w:rsidTr="00BD4886">
        <w:tc>
          <w:tcPr>
            <w:tcW w:w="2596" w:type="dxa"/>
          </w:tcPr>
          <w:p w:rsidR="00BD4886" w:rsidRDefault="00BD4886" w:rsidP="00FE3BF5"/>
          <w:p w:rsidR="00BD4886" w:rsidRDefault="00BD4886" w:rsidP="00FE3BF5"/>
        </w:tc>
        <w:tc>
          <w:tcPr>
            <w:tcW w:w="2518" w:type="dxa"/>
          </w:tcPr>
          <w:p w:rsidR="00BD4886" w:rsidRDefault="00BD4886" w:rsidP="00FE3BF5"/>
        </w:tc>
        <w:tc>
          <w:tcPr>
            <w:tcW w:w="2641" w:type="dxa"/>
          </w:tcPr>
          <w:p w:rsidR="00BD4886" w:rsidRDefault="00BD4886" w:rsidP="00FE3BF5"/>
        </w:tc>
        <w:tc>
          <w:tcPr>
            <w:tcW w:w="2207" w:type="dxa"/>
          </w:tcPr>
          <w:p w:rsidR="00BD4886" w:rsidRDefault="00BD4886" w:rsidP="00FE3BF5"/>
          <w:p w:rsidR="007007CA" w:rsidRDefault="007007CA" w:rsidP="00FE3BF5"/>
          <w:p w:rsidR="007007CA" w:rsidRDefault="007007CA" w:rsidP="00FE3BF5"/>
        </w:tc>
      </w:tr>
      <w:tr w:rsidR="00BD4886" w:rsidTr="00BD4886">
        <w:tc>
          <w:tcPr>
            <w:tcW w:w="2596" w:type="dxa"/>
          </w:tcPr>
          <w:p w:rsidR="00BD4886" w:rsidRDefault="00BD4886" w:rsidP="00FE3BF5"/>
          <w:p w:rsidR="00BD4886" w:rsidRDefault="00BD4886" w:rsidP="00FE3BF5"/>
        </w:tc>
        <w:tc>
          <w:tcPr>
            <w:tcW w:w="2518" w:type="dxa"/>
          </w:tcPr>
          <w:p w:rsidR="00BD4886" w:rsidRDefault="00BD4886" w:rsidP="00FE3BF5"/>
        </w:tc>
        <w:tc>
          <w:tcPr>
            <w:tcW w:w="2641" w:type="dxa"/>
          </w:tcPr>
          <w:p w:rsidR="00BD4886" w:rsidRDefault="00BD4886" w:rsidP="00FE3BF5"/>
        </w:tc>
        <w:tc>
          <w:tcPr>
            <w:tcW w:w="2207" w:type="dxa"/>
          </w:tcPr>
          <w:p w:rsidR="00BD4886" w:rsidRDefault="00BD4886" w:rsidP="00FE3BF5"/>
          <w:p w:rsidR="007007CA" w:rsidRDefault="007007CA" w:rsidP="00FE3BF5"/>
          <w:p w:rsidR="007007CA" w:rsidRDefault="007007CA" w:rsidP="00FE3BF5"/>
        </w:tc>
      </w:tr>
      <w:tr w:rsidR="00BD4886" w:rsidTr="00BD4886">
        <w:tc>
          <w:tcPr>
            <w:tcW w:w="2596" w:type="dxa"/>
          </w:tcPr>
          <w:p w:rsidR="00BD4886" w:rsidRDefault="00BD4886" w:rsidP="00FE3BF5"/>
          <w:p w:rsidR="00BD4886" w:rsidRDefault="00BD4886" w:rsidP="00FE3BF5"/>
        </w:tc>
        <w:tc>
          <w:tcPr>
            <w:tcW w:w="2518" w:type="dxa"/>
          </w:tcPr>
          <w:p w:rsidR="00BD4886" w:rsidRDefault="00BD4886" w:rsidP="00FE3BF5"/>
        </w:tc>
        <w:tc>
          <w:tcPr>
            <w:tcW w:w="2641" w:type="dxa"/>
          </w:tcPr>
          <w:p w:rsidR="00BD4886" w:rsidRDefault="00BD4886" w:rsidP="00FE3BF5"/>
        </w:tc>
        <w:tc>
          <w:tcPr>
            <w:tcW w:w="2207" w:type="dxa"/>
          </w:tcPr>
          <w:p w:rsidR="00BD4886" w:rsidRDefault="00BD4886" w:rsidP="00FE3BF5"/>
          <w:p w:rsidR="007007CA" w:rsidRDefault="007007CA" w:rsidP="00FE3BF5"/>
          <w:p w:rsidR="007007CA" w:rsidRDefault="007007CA" w:rsidP="00FE3BF5"/>
        </w:tc>
      </w:tr>
      <w:tr w:rsidR="00BD4886" w:rsidTr="00BD4886">
        <w:tc>
          <w:tcPr>
            <w:tcW w:w="2596" w:type="dxa"/>
          </w:tcPr>
          <w:p w:rsidR="00BD4886" w:rsidRDefault="00BD4886" w:rsidP="00FE3BF5"/>
          <w:p w:rsidR="00BD4886" w:rsidRDefault="00BD4886" w:rsidP="00FE3BF5"/>
        </w:tc>
        <w:tc>
          <w:tcPr>
            <w:tcW w:w="2518" w:type="dxa"/>
          </w:tcPr>
          <w:p w:rsidR="00BD4886" w:rsidRDefault="00BD4886" w:rsidP="00FE3BF5"/>
        </w:tc>
        <w:tc>
          <w:tcPr>
            <w:tcW w:w="2641" w:type="dxa"/>
          </w:tcPr>
          <w:p w:rsidR="00BD4886" w:rsidRDefault="00BD4886" w:rsidP="00FE3BF5"/>
        </w:tc>
        <w:tc>
          <w:tcPr>
            <w:tcW w:w="2207" w:type="dxa"/>
          </w:tcPr>
          <w:p w:rsidR="00BD4886" w:rsidRDefault="00BD4886" w:rsidP="00FE3BF5"/>
          <w:p w:rsidR="007007CA" w:rsidRDefault="007007CA" w:rsidP="00FE3BF5"/>
          <w:p w:rsidR="007007CA" w:rsidRDefault="007007CA" w:rsidP="00FE3BF5"/>
        </w:tc>
      </w:tr>
    </w:tbl>
    <w:p w:rsidR="00FE3BF5" w:rsidRDefault="00FE3BF5" w:rsidP="00FE3BF5"/>
    <w:p w:rsidR="00FE3BF5" w:rsidRDefault="00FE3BF5" w:rsidP="00FE3BF5"/>
    <w:p w:rsidR="00FE3BF5" w:rsidRDefault="00BD4886" w:rsidP="00FE3BF5">
      <w:r>
        <w:t xml:space="preserve">These are the main roles of media based on the findings of Van </w:t>
      </w:r>
      <w:proofErr w:type="spellStart"/>
      <w:r>
        <w:t>Wely</w:t>
      </w:r>
      <w:proofErr w:type="spellEnd"/>
      <w:r>
        <w:t xml:space="preserve">. </w:t>
      </w:r>
    </w:p>
    <w:p w:rsidR="00BD4886" w:rsidRDefault="00BD4886" w:rsidP="00FE3BF5"/>
    <w:p w:rsidR="00BD4886" w:rsidRDefault="00BD4886" w:rsidP="00FE3BF5">
      <w:r>
        <w:t>Take notes on each of the areas and ensure that you use sporting examples that are relevant to you or the articles that you have looked at.</w:t>
      </w:r>
    </w:p>
    <w:p w:rsidR="00BD4886" w:rsidRDefault="00BD4886" w:rsidP="00FE3BF5"/>
    <w:p w:rsidR="00BD4886" w:rsidRDefault="00BD4886" w:rsidP="00FE3BF5">
      <w:r>
        <w:t>Educate...............................................................................................................................................................................................................................................................................................................................................................................................................................................................................................................................................................................................................................................................................................................................................................................................................................................................................................................................................................................................</w:t>
      </w:r>
    </w:p>
    <w:p w:rsidR="00BD4886" w:rsidRDefault="00BD4886" w:rsidP="00FE3BF5"/>
    <w:p w:rsidR="00BD4886" w:rsidRDefault="00BD4886" w:rsidP="00FE3BF5">
      <w:pPr>
        <w:rPr>
          <w:rFonts w:ascii="Arial" w:hAnsi="Arial" w:cs="Arial"/>
          <w:sz w:val="28"/>
          <w:szCs w:val="28"/>
        </w:rPr>
      </w:pPr>
      <w:r>
        <w:t>Inform...............................................................................................................................................................................................................................................................................................................................................................................................................................................................................................................................................................................................................................................................................................................................................................................................................................................................................................................................................................................................</w:t>
      </w:r>
    </w:p>
    <w:p w:rsidR="007C6A10" w:rsidRDefault="007C6A10" w:rsidP="00FE3BF5">
      <w:pPr>
        <w:rPr>
          <w:rFonts w:ascii="Arial" w:hAnsi="Arial" w:cs="Arial"/>
          <w:sz w:val="28"/>
          <w:szCs w:val="28"/>
        </w:rPr>
      </w:pPr>
    </w:p>
    <w:p w:rsidR="00BD4886" w:rsidRDefault="00BD4886" w:rsidP="00FE3BF5">
      <w:r>
        <w:rPr>
          <w:rFonts w:ascii="Arial" w:hAnsi="Arial" w:cs="Arial"/>
        </w:rPr>
        <w:t>Entertain</w:t>
      </w:r>
      <w:r>
        <w:t>............................................................................................................................................................................................................................................................................................................................................................................................................................................................................................................................................................................................................................................................................................................................................................................................................................................................................................................................................................................................</w:t>
      </w:r>
    </w:p>
    <w:p w:rsidR="00BD4886" w:rsidRPr="00BD4886" w:rsidRDefault="00BD4886" w:rsidP="00FE3BF5"/>
    <w:p w:rsidR="00487564" w:rsidRPr="00BE0B6A" w:rsidRDefault="00BD4886" w:rsidP="00D83A5F">
      <w:pPr>
        <w:rPr>
          <w:rFonts w:ascii="Arial" w:hAnsi="Arial" w:cs="Arial"/>
          <w:sz w:val="28"/>
          <w:szCs w:val="28"/>
        </w:rPr>
      </w:pPr>
      <w:r>
        <w:rPr>
          <w:rFonts w:ascii="Arial" w:hAnsi="Arial" w:cs="Arial"/>
        </w:rPr>
        <w:t>Advertise</w:t>
      </w:r>
      <w:r>
        <w:t>...............................................................................................................................................................................................................................................................................................................................................................................................................................................................................................................................................................................................................................................................................................................................................................................................................</w:t>
      </w:r>
    </w:p>
    <w:p w:rsidR="00374611" w:rsidRDefault="00374611" w:rsidP="00D83A5F">
      <w:pPr>
        <w:rPr>
          <w:rFonts w:ascii="Arial" w:hAnsi="Arial" w:cs="Arial"/>
        </w:rPr>
      </w:pPr>
    </w:p>
    <w:p w:rsidR="00C05F25" w:rsidRDefault="00C05F25" w:rsidP="00D83A5F">
      <w:pPr>
        <w:rPr>
          <w:rFonts w:ascii="Arial" w:hAnsi="Arial" w:cs="Arial"/>
        </w:rPr>
      </w:pPr>
      <w:r>
        <w:rPr>
          <w:rFonts w:ascii="Arial" w:hAnsi="Arial" w:cs="Arial"/>
        </w:rPr>
        <w:lastRenderedPageBreak/>
        <w:t>To complete the next set of tasks and understand the true development of sport you must read the articles below.  These are taken directly from the text book on page 303.  However, some elements have been removed.</w:t>
      </w:r>
    </w:p>
    <w:p w:rsidR="00C05F25" w:rsidRDefault="00C05F25" w:rsidP="00D83A5F">
      <w:pPr>
        <w:rPr>
          <w:rFonts w:ascii="Arial" w:hAnsi="Arial" w:cs="Arial"/>
        </w:rPr>
      </w:pPr>
    </w:p>
    <w:p w:rsidR="00C05F25" w:rsidRPr="00C05F25" w:rsidRDefault="00C05F25" w:rsidP="00D83A5F">
      <w:pPr>
        <w:rPr>
          <w:rFonts w:ascii="Arial" w:hAnsi="Arial" w:cs="Arial"/>
        </w:rPr>
      </w:pPr>
    </w:p>
    <w:p w:rsidR="00C05F25" w:rsidRDefault="00C05F25" w:rsidP="00D83A5F">
      <w:pPr>
        <w:rPr>
          <w:rFonts w:ascii="Trebuchet MS" w:hAnsi="Trebuchet MS"/>
        </w:rPr>
      </w:pPr>
      <w:r>
        <w:rPr>
          <w:rFonts w:ascii="Trebuchet MS" w:hAnsi="Trebuchet MS"/>
        </w:rPr>
        <w:t>Background</w:t>
      </w:r>
    </w:p>
    <w:p w:rsidR="00C05F25" w:rsidRDefault="00C05F25" w:rsidP="00D83A5F">
      <w:pPr>
        <w:rPr>
          <w:rFonts w:ascii="Trebuchet MS" w:hAnsi="Trebuchet MS"/>
        </w:rPr>
      </w:pPr>
    </w:p>
    <w:p w:rsidR="00C05F25" w:rsidRDefault="00C05F25" w:rsidP="00D83A5F">
      <w:pPr>
        <w:rPr>
          <w:rFonts w:ascii="Trebuchet MS" w:hAnsi="Trebuchet MS"/>
        </w:rPr>
      </w:pPr>
      <w:r>
        <w:rPr>
          <w:rFonts w:ascii="Trebuchet MS" w:hAnsi="Trebuchet MS"/>
        </w:rPr>
        <w:t>Media has certainly had an effect on sport i think no one can be in any doubt.  However, to what extent is the more important questions and why?  In the 1950 less than one in ten households owned a television.  Twenty years later, 1-10 did not.  Most homes today have more than one television and with the access to personal computers whose internet access is 24hrs a day to the outside world.   T.V companies once paid very little to sports bodies to buy ‘entertainment’ and information for their audiences.  However, as the examples show above, they are now willing to pay, thousands if not millions.</w:t>
      </w:r>
    </w:p>
    <w:p w:rsidR="00BE0B6A" w:rsidRDefault="00626840" w:rsidP="00D83A5F">
      <w:pPr>
        <w:rPr>
          <w:rFonts w:ascii="Trebuchet MS" w:hAnsi="Trebuchet MS"/>
        </w:rPr>
      </w:pPr>
      <w:r>
        <w:rPr>
          <w:rFonts w:ascii="Trebuchet MS" w:hAnsi="Trebuchet MS"/>
          <w:b/>
          <w:noProof/>
          <w:u w:val="single"/>
        </w:rPr>
        <mc:AlternateContent>
          <mc:Choice Requires="wps">
            <w:drawing>
              <wp:anchor distT="0" distB="0" distL="114300" distR="114300" simplePos="0" relativeHeight="251733504" behindDoc="0" locked="0" layoutInCell="1" allowOverlap="1" wp14:anchorId="708BD366" wp14:editId="3F39EA30">
                <wp:simplePos x="0" y="0"/>
                <wp:positionH relativeFrom="column">
                  <wp:posOffset>47625</wp:posOffset>
                </wp:positionH>
                <wp:positionV relativeFrom="paragraph">
                  <wp:posOffset>146050</wp:posOffset>
                </wp:positionV>
                <wp:extent cx="6241415" cy="556895"/>
                <wp:effectExtent l="9525" t="5080" r="6985" b="9525"/>
                <wp:wrapNone/>
                <wp:docPr id="2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1415" cy="556895"/>
                        </a:xfrm>
                        <a:prstGeom prst="wedgeRectCallout">
                          <a:avLst>
                            <a:gd name="adj1" fmla="val -40009"/>
                            <a:gd name="adj2" fmla="val -2222"/>
                          </a:avLst>
                        </a:prstGeom>
                        <a:solidFill>
                          <a:srgbClr val="FFFFFF"/>
                        </a:solidFill>
                        <a:ln w="9525">
                          <a:solidFill>
                            <a:srgbClr val="000000"/>
                          </a:solidFill>
                          <a:miter lim="800000"/>
                          <a:headEnd/>
                          <a:tailEnd/>
                        </a:ln>
                      </wps:spPr>
                      <wps:txbx>
                        <w:txbxContent>
                          <w:p w:rsidR="00A04DFD" w:rsidRPr="00BE0B6A" w:rsidRDefault="00A04DFD" w:rsidP="00BE0B6A">
                            <w:pPr>
                              <w:rPr>
                                <w:rFonts w:ascii="Arial" w:hAnsi="Arial" w:cs="Arial"/>
                              </w:rPr>
                            </w:pPr>
                            <w:proofErr w:type="gramStart"/>
                            <w:r w:rsidRPr="00BE0B6A">
                              <w:rPr>
                                <w:rFonts w:ascii="Arial" w:hAnsi="Arial" w:cs="Arial"/>
                                <w:b/>
                                <w:sz w:val="32"/>
                                <w:szCs w:val="32"/>
                              </w:rPr>
                              <w:t>Quick task.</w:t>
                            </w:r>
                            <w:proofErr w:type="gramEnd"/>
                            <w:r w:rsidRPr="00BE0B6A">
                              <w:rPr>
                                <w:rFonts w:ascii="Arial" w:hAnsi="Arial" w:cs="Arial"/>
                              </w:rPr>
                              <w:t xml:space="preserve">  Quickly try and break down what this sentence is saying or suggesting?  Can you think of the reasons why?</w:t>
                            </w:r>
                          </w:p>
                          <w:p w:rsidR="00A04DFD" w:rsidRDefault="00A04D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61" type="#_x0000_t61" style="position:absolute;margin-left:3.75pt;margin-top:11.5pt;width:491.45pt;height:43.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" adj="2158,10320">
                <v:textbox>
                  <w:txbxContent>
                    <w:p w:rsidR="00A04DFD" w:rsidRPr="00BE0B6A" w:rsidRDefault="00A04DFD" w:rsidP="00BE0B6A">
                      <w:pPr>
                        <w:rPr>
                          <w:rFonts w:ascii="Arial" w:hAnsi="Arial" w:cs="Arial"/>
                        </w:rPr>
                      </w:pPr>
                      <w:proofErr w:type="gramStart"/>
                      <w:r w:rsidRPr="00BE0B6A">
                        <w:rPr>
                          <w:rFonts w:ascii="Arial" w:hAnsi="Arial" w:cs="Arial"/>
                          <w:b/>
                          <w:sz w:val="32"/>
                          <w:szCs w:val="32"/>
                        </w:rPr>
                        <w:t>Quick task.</w:t>
                      </w:r>
                      <w:proofErr w:type="gramEnd"/>
                      <w:r w:rsidRPr="00BE0B6A">
                        <w:rPr>
                          <w:rFonts w:ascii="Arial" w:hAnsi="Arial" w:cs="Arial"/>
                        </w:rPr>
                        <w:t xml:space="preserve">  Quickly try and break down what this sentence is saying or suggesting?  Can you think of the reasons why?</w:t>
                      </w:r>
                    </w:p>
                    <w:p w:rsidR="00A04DFD" w:rsidRDefault="00A04DFD"/>
                  </w:txbxContent>
                </v:textbox>
              </v:shape>
            </w:pict>
          </mc:Fallback>
        </mc:AlternateContent>
      </w:r>
    </w:p>
    <w:p w:rsidR="00BE0B6A" w:rsidRDefault="00BE0B6A" w:rsidP="00D83A5F">
      <w:pPr>
        <w:rPr>
          <w:rFonts w:ascii="Trebuchet MS" w:hAnsi="Trebuchet MS"/>
        </w:rPr>
      </w:pPr>
    </w:p>
    <w:p w:rsidR="00BE0B6A" w:rsidRDefault="00BE0B6A" w:rsidP="00D83A5F">
      <w:pPr>
        <w:rPr>
          <w:rFonts w:ascii="Trebuchet MS" w:hAnsi="Trebuchet MS"/>
        </w:rPr>
      </w:pPr>
    </w:p>
    <w:p w:rsidR="00BE0B6A" w:rsidRDefault="00BE0B6A" w:rsidP="00D83A5F">
      <w:pPr>
        <w:rPr>
          <w:rFonts w:ascii="Trebuchet MS" w:hAnsi="Trebuchet MS"/>
        </w:rPr>
      </w:pPr>
    </w:p>
    <w:p w:rsidR="00BE0B6A" w:rsidRDefault="00BE0B6A" w:rsidP="00D83A5F">
      <w:pPr>
        <w:rPr>
          <w:rFonts w:ascii="Trebuchet MS" w:hAnsi="Trebuchet MS"/>
        </w:rPr>
      </w:pPr>
    </w:p>
    <w:p w:rsidR="00487564" w:rsidRDefault="00BE0B6A" w:rsidP="00D83A5F">
      <w:pPr>
        <w:rPr>
          <w:rFonts w:ascii="Trebuchet MS" w:hAnsi="Trebuchet MS"/>
        </w:rPr>
      </w:pPr>
      <w:r>
        <w:rPr>
          <w:rFonts w:ascii="Trebuchet MS" w:hAnsi="Trebuchet MS"/>
        </w:rPr>
        <w:t>“The media is a broad term as we have looked at, but T.V has a profound effect on modern sports High level professional sports is now a media commodity driven by market forces.  It is a big earner that, in some ways, has had to bow to its master.”</w:t>
      </w:r>
    </w:p>
    <w:p w:rsidR="00BE0B6A" w:rsidRDefault="00BE0B6A" w:rsidP="00D83A5F">
      <w:pPr>
        <w:rPr>
          <w:rFonts w:ascii="Trebuchet MS" w:hAnsi="Trebuchet MS"/>
          <w:b/>
          <w:u w:val="single"/>
        </w:rPr>
      </w:pPr>
    </w:p>
    <w:tbl>
      <w:tblPr>
        <w:tblStyle w:val="TableGrid"/>
        <w:tblW w:w="0" w:type="auto"/>
        <w:tblLook w:val="04A0" w:firstRow="1" w:lastRow="0" w:firstColumn="1" w:lastColumn="0" w:noHBand="0" w:noVBand="1"/>
      </w:tblPr>
      <w:tblGrid>
        <w:gridCol w:w="2660"/>
        <w:gridCol w:w="7302"/>
      </w:tblGrid>
      <w:tr w:rsidR="00BE0B6A" w:rsidTr="00BE0B6A">
        <w:tc>
          <w:tcPr>
            <w:tcW w:w="2660" w:type="dxa"/>
          </w:tcPr>
          <w:p w:rsidR="00BE0B6A" w:rsidRPr="00BE0B6A" w:rsidRDefault="00BE0B6A" w:rsidP="00D83A5F">
            <w:pPr>
              <w:rPr>
                <w:rFonts w:ascii="Trebuchet MS" w:hAnsi="Trebuchet MS"/>
                <w:b/>
              </w:rPr>
            </w:pPr>
            <w:r w:rsidRPr="00BE0B6A">
              <w:rPr>
                <w:rFonts w:ascii="Trebuchet MS" w:hAnsi="Trebuchet MS"/>
                <w:b/>
              </w:rPr>
              <w:t>What it’s saying</w:t>
            </w:r>
          </w:p>
        </w:tc>
        <w:tc>
          <w:tcPr>
            <w:tcW w:w="7302" w:type="dxa"/>
          </w:tcPr>
          <w:p w:rsidR="00BE0B6A" w:rsidRDefault="00BE0B6A" w:rsidP="00D83A5F">
            <w:pPr>
              <w:rPr>
                <w:rFonts w:ascii="Trebuchet MS" w:hAnsi="Trebuchet MS"/>
                <w:b/>
                <w:u w:val="single"/>
              </w:rPr>
            </w:pPr>
          </w:p>
          <w:p w:rsidR="00BE0B6A" w:rsidRDefault="00BE0B6A" w:rsidP="00D83A5F">
            <w:pPr>
              <w:rPr>
                <w:rFonts w:ascii="Trebuchet MS" w:hAnsi="Trebuchet MS"/>
                <w:b/>
                <w:u w:val="single"/>
              </w:rPr>
            </w:pPr>
          </w:p>
          <w:p w:rsidR="00BE0B6A" w:rsidRDefault="00BE0B6A" w:rsidP="00D83A5F">
            <w:pPr>
              <w:rPr>
                <w:rFonts w:ascii="Trebuchet MS" w:hAnsi="Trebuchet MS"/>
                <w:b/>
                <w:u w:val="single"/>
              </w:rPr>
            </w:pPr>
          </w:p>
          <w:p w:rsidR="00BE0B6A" w:rsidRDefault="00BE0B6A" w:rsidP="00D83A5F">
            <w:pPr>
              <w:rPr>
                <w:rFonts w:ascii="Trebuchet MS" w:hAnsi="Trebuchet MS"/>
                <w:b/>
                <w:u w:val="single"/>
              </w:rPr>
            </w:pPr>
          </w:p>
        </w:tc>
      </w:tr>
      <w:tr w:rsidR="00BE0B6A" w:rsidTr="00BE0B6A">
        <w:tc>
          <w:tcPr>
            <w:tcW w:w="2660" w:type="dxa"/>
          </w:tcPr>
          <w:p w:rsidR="00BE0B6A" w:rsidRPr="00BE0B6A" w:rsidRDefault="00BE0B6A" w:rsidP="00D83A5F">
            <w:pPr>
              <w:rPr>
                <w:rFonts w:ascii="Trebuchet MS" w:hAnsi="Trebuchet MS"/>
                <w:b/>
              </w:rPr>
            </w:pPr>
            <w:r w:rsidRPr="00BE0B6A">
              <w:rPr>
                <w:rFonts w:ascii="Trebuchet MS" w:hAnsi="Trebuchet MS"/>
                <w:b/>
              </w:rPr>
              <w:t>The reasons why</w:t>
            </w:r>
          </w:p>
        </w:tc>
        <w:tc>
          <w:tcPr>
            <w:tcW w:w="7302" w:type="dxa"/>
          </w:tcPr>
          <w:p w:rsidR="00BE0B6A" w:rsidRDefault="00BE0B6A" w:rsidP="00D83A5F">
            <w:pPr>
              <w:rPr>
                <w:rFonts w:ascii="Trebuchet MS" w:hAnsi="Trebuchet MS"/>
                <w:b/>
                <w:u w:val="single"/>
              </w:rPr>
            </w:pPr>
          </w:p>
          <w:p w:rsidR="00BE0B6A" w:rsidRDefault="00BE0B6A" w:rsidP="00D83A5F">
            <w:pPr>
              <w:rPr>
                <w:rFonts w:ascii="Trebuchet MS" w:hAnsi="Trebuchet MS"/>
                <w:b/>
                <w:u w:val="single"/>
              </w:rPr>
            </w:pPr>
          </w:p>
          <w:p w:rsidR="00BE0B6A" w:rsidRDefault="00BE0B6A" w:rsidP="00D83A5F">
            <w:pPr>
              <w:rPr>
                <w:rFonts w:ascii="Trebuchet MS" w:hAnsi="Trebuchet MS"/>
                <w:b/>
                <w:u w:val="single"/>
              </w:rPr>
            </w:pPr>
          </w:p>
          <w:p w:rsidR="00BE0B6A" w:rsidRDefault="00BE0B6A" w:rsidP="00D83A5F">
            <w:pPr>
              <w:rPr>
                <w:rFonts w:ascii="Trebuchet MS" w:hAnsi="Trebuchet MS"/>
                <w:b/>
                <w:u w:val="single"/>
              </w:rPr>
            </w:pPr>
          </w:p>
        </w:tc>
      </w:tr>
    </w:tbl>
    <w:p w:rsidR="00487564" w:rsidRDefault="00487564" w:rsidP="00D83A5F">
      <w:pPr>
        <w:rPr>
          <w:rFonts w:ascii="Trebuchet MS" w:hAnsi="Trebuchet MS"/>
          <w:b/>
          <w:u w:val="single"/>
        </w:rPr>
      </w:pPr>
    </w:p>
    <w:p w:rsidR="00487564" w:rsidRDefault="00487564" w:rsidP="00D83A5F">
      <w:pPr>
        <w:rPr>
          <w:rFonts w:ascii="Trebuchet MS" w:hAnsi="Trebuchet MS"/>
          <w:b/>
          <w:u w:val="single"/>
        </w:rPr>
      </w:pPr>
    </w:p>
    <w:p w:rsidR="00487564" w:rsidRDefault="00487564" w:rsidP="00D83A5F">
      <w:pPr>
        <w:rPr>
          <w:rFonts w:ascii="Trebuchet MS" w:hAnsi="Trebuchet MS"/>
          <w:b/>
          <w:u w:val="single"/>
        </w:rPr>
      </w:pPr>
    </w:p>
    <w:p w:rsidR="00487564" w:rsidRDefault="00BE0B6A" w:rsidP="00D83A5F">
      <w:pPr>
        <w:rPr>
          <w:rFonts w:ascii="Trebuchet MS" w:hAnsi="Trebuchet MS"/>
        </w:rPr>
      </w:pPr>
      <w:r>
        <w:rPr>
          <w:rFonts w:ascii="Trebuchet MS" w:hAnsi="Trebuchet MS"/>
        </w:rPr>
        <w:t>Examples of media dictating sport</w:t>
      </w:r>
    </w:p>
    <w:p w:rsidR="00374611" w:rsidRDefault="00374611" w:rsidP="00374611">
      <w:pPr>
        <w:pStyle w:val="ListParagraph"/>
        <w:numPr>
          <w:ilvl w:val="0"/>
          <w:numId w:val="2"/>
        </w:numPr>
        <w:rPr>
          <w:rFonts w:ascii="Trebuchet MS" w:hAnsi="Trebuchet MS"/>
        </w:rPr>
      </w:pPr>
      <w:r>
        <w:rPr>
          <w:rFonts w:ascii="Trebuchet MS" w:hAnsi="Trebuchet MS"/>
        </w:rPr>
        <w:t>......................................................................................................</w:t>
      </w:r>
    </w:p>
    <w:p w:rsidR="00374611" w:rsidRDefault="00374611" w:rsidP="00374611">
      <w:pPr>
        <w:pStyle w:val="ListParagraph"/>
        <w:numPr>
          <w:ilvl w:val="0"/>
          <w:numId w:val="2"/>
        </w:numPr>
        <w:rPr>
          <w:rFonts w:ascii="Trebuchet MS" w:hAnsi="Trebuchet MS"/>
        </w:rPr>
      </w:pPr>
      <w:r>
        <w:rPr>
          <w:rFonts w:ascii="Trebuchet MS" w:hAnsi="Trebuchet MS"/>
        </w:rPr>
        <w:t>......................................................................................................</w:t>
      </w:r>
    </w:p>
    <w:p w:rsidR="00374611" w:rsidRDefault="00374611" w:rsidP="00374611">
      <w:pPr>
        <w:pStyle w:val="ListParagraph"/>
        <w:numPr>
          <w:ilvl w:val="0"/>
          <w:numId w:val="2"/>
        </w:numPr>
        <w:rPr>
          <w:rFonts w:ascii="Trebuchet MS" w:hAnsi="Trebuchet MS"/>
        </w:rPr>
      </w:pPr>
      <w:r>
        <w:rPr>
          <w:rFonts w:ascii="Trebuchet MS" w:hAnsi="Trebuchet MS"/>
        </w:rPr>
        <w:t>......................................................................................................</w:t>
      </w:r>
    </w:p>
    <w:p w:rsidR="00374611" w:rsidRDefault="00374611" w:rsidP="00374611">
      <w:pPr>
        <w:pStyle w:val="ListParagraph"/>
        <w:numPr>
          <w:ilvl w:val="0"/>
          <w:numId w:val="2"/>
        </w:numPr>
        <w:rPr>
          <w:rFonts w:ascii="Trebuchet MS" w:hAnsi="Trebuchet MS"/>
        </w:rPr>
      </w:pPr>
      <w:r>
        <w:rPr>
          <w:rFonts w:ascii="Trebuchet MS" w:hAnsi="Trebuchet MS"/>
        </w:rPr>
        <w:t>......................................................................................................</w:t>
      </w:r>
    </w:p>
    <w:p w:rsidR="00374611" w:rsidRDefault="00374611" w:rsidP="00374611">
      <w:pPr>
        <w:pStyle w:val="ListParagraph"/>
        <w:numPr>
          <w:ilvl w:val="0"/>
          <w:numId w:val="2"/>
        </w:numPr>
        <w:rPr>
          <w:rFonts w:ascii="Trebuchet MS" w:hAnsi="Trebuchet MS"/>
        </w:rPr>
      </w:pPr>
      <w:r>
        <w:rPr>
          <w:rFonts w:ascii="Trebuchet MS" w:hAnsi="Trebuchet MS"/>
        </w:rPr>
        <w:t>......................................................................................................</w:t>
      </w:r>
    </w:p>
    <w:p w:rsidR="00374611" w:rsidRDefault="00374611" w:rsidP="00374611">
      <w:pPr>
        <w:pStyle w:val="ListParagraph"/>
        <w:rPr>
          <w:rFonts w:ascii="Trebuchet MS" w:hAnsi="Trebuchet MS"/>
        </w:rPr>
      </w:pPr>
    </w:p>
    <w:p w:rsidR="00374611" w:rsidRDefault="00374611" w:rsidP="00374611">
      <w:pPr>
        <w:pStyle w:val="ListParagraph"/>
        <w:rPr>
          <w:rFonts w:ascii="Trebuchet MS" w:hAnsi="Trebuchet MS"/>
        </w:rPr>
      </w:pPr>
    </w:p>
    <w:p w:rsidR="00374611" w:rsidRDefault="00374611" w:rsidP="00374611">
      <w:pPr>
        <w:pStyle w:val="ListParagraph"/>
        <w:rPr>
          <w:rFonts w:ascii="Trebuchet MS" w:hAnsi="Trebuchet MS"/>
        </w:rPr>
      </w:pPr>
      <w:r>
        <w:rPr>
          <w:rFonts w:ascii="Trebuchet MS" w:hAnsi="Trebuchet MS"/>
        </w:rPr>
        <w:t xml:space="preserve">Ones that you may not have are the 1984 LA Olympics Marathon was re-scheduled on </w:t>
      </w:r>
      <w:r w:rsidRPr="00374611">
        <w:rPr>
          <w:rFonts w:ascii="Trebuchet MS" w:hAnsi="Trebuchet MS"/>
        </w:rPr>
        <w:t>the hottest part of the day.</w:t>
      </w:r>
    </w:p>
    <w:p w:rsidR="00D8268B" w:rsidRDefault="00D8268B" w:rsidP="00374611">
      <w:pPr>
        <w:pStyle w:val="ListParagraph"/>
        <w:rPr>
          <w:rFonts w:ascii="Trebuchet MS" w:hAnsi="Trebuchet MS"/>
        </w:rPr>
      </w:pPr>
    </w:p>
    <w:p w:rsidR="00D8268B" w:rsidRDefault="00D8268B" w:rsidP="00374611">
      <w:pPr>
        <w:pStyle w:val="ListParagraph"/>
        <w:rPr>
          <w:rFonts w:ascii="Trebuchet MS" w:hAnsi="Trebuchet MS"/>
        </w:rPr>
      </w:pPr>
      <w:r>
        <w:rPr>
          <w:rFonts w:ascii="Trebuchet MS" w:hAnsi="Trebuchet MS"/>
        </w:rPr>
        <w:t xml:space="preserve">Did anyone mention third or fourth round play-offs to get to the finals?  </w:t>
      </w:r>
    </w:p>
    <w:p w:rsidR="00D8268B" w:rsidRDefault="00D8268B" w:rsidP="00374611">
      <w:pPr>
        <w:pStyle w:val="ListParagraph"/>
        <w:rPr>
          <w:rFonts w:ascii="Trebuchet MS" w:hAnsi="Trebuchet MS"/>
        </w:rPr>
      </w:pPr>
    </w:p>
    <w:p w:rsidR="00D8268B" w:rsidRDefault="00D8268B" w:rsidP="00374611">
      <w:pPr>
        <w:pStyle w:val="ListParagraph"/>
        <w:rPr>
          <w:rFonts w:ascii="Trebuchet MS" w:hAnsi="Trebuchet MS"/>
        </w:rPr>
      </w:pPr>
      <w:r>
        <w:rPr>
          <w:rFonts w:ascii="Trebuchet MS" w:hAnsi="Trebuchet MS"/>
        </w:rPr>
        <w:t>Can anyone explain what that is and then can anyone else suggest the reasons why?</w:t>
      </w:r>
    </w:p>
    <w:p w:rsidR="00D8268B" w:rsidRDefault="00D8268B" w:rsidP="00D8268B">
      <w:pPr>
        <w:pStyle w:val="ListParagraph"/>
        <w:rPr>
          <w:rFonts w:ascii="Trebuchet MS" w:hAnsi="Trebuchet MS"/>
        </w:rPr>
      </w:pPr>
      <w:r>
        <w:rPr>
          <w:rFonts w:ascii="Trebuchet MS" w:hAnsi="Trebuchet MS"/>
        </w:rPr>
        <w:t>......................................................................................................</w:t>
      </w:r>
    </w:p>
    <w:p w:rsidR="00D8268B" w:rsidRDefault="00D8268B" w:rsidP="00D8268B">
      <w:pPr>
        <w:pStyle w:val="ListParagraph"/>
        <w:rPr>
          <w:rFonts w:ascii="Trebuchet MS" w:hAnsi="Trebuchet MS"/>
        </w:rPr>
      </w:pPr>
      <w:r>
        <w:rPr>
          <w:rFonts w:ascii="Trebuchet MS" w:hAnsi="Trebuchet MS"/>
        </w:rPr>
        <w:lastRenderedPageBreak/>
        <w:t>So it is clear that there is an interrelationship between media and sport and the third party is........................SPONSORS</w:t>
      </w:r>
    </w:p>
    <w:p w:rsidR="00D8268B" w:rsidRDefault="00D8268B" w:rsidP="00D8268B">
      <w:pPr>
        <w:pStyle w:val="ListParagraph"/>
        <w:rPr>
          <w:rFonts w:ascii="Trebuchet MS" w:hAnsi="Trebuchet MS"/>
        </w:rPr>
      </w:pPr>
    </w:p>
    <w:p w:rsidR="00D8268B" w:rsidRDefault="00D8268B" w:rsidP="00D8268B">
      <w:pPr>
        <w:pStyle w:val="ListParagraph"/>
        <w:rPr>
          <w:rFonts w:ascii="Trebuchet MS" w:hAnsi="Trebuchet MS"/>
        </w:rPr>
      </w:pPr>
    </w:p>
    <w:p w:rsidR="00D8268B" w:rsidRDefault="00D8268B" w:rsidP="00D8268B">
      <w:pPr>
        <w:pStyle w:val="ListParagraph"/>
        <w:rPr>
          <w:rFonts w:ascii="Trebuchet MS" w:hAnsi="Trebuchet MS"/>
        </w:rPr>
      </w:pPr>
      <w:r>
        <w:rPr>
          <w:rFonts w:ascii="Trebuchet MS" w:hAnsi="Trebuchet MS"/>
        </w:rPr>
        <w:t>This is important to remember and it’s called the Golden Triangle.</w:t>
      </w:r>
    </w:p>
    <w:p w:rsidR="00D8268B" w:rsidRPr="00D8268B" w:rsidRDefault="00D8268B" w:rsidP="00D8268B">
      <w:pPr>
        <w:pStyle w:val="ListParagraph"/>
        <w:rPr>
          <w:rFonts w:ascii="Trebuchet MS" w:hAnsi="Trebuchet MS"/>
        </w:rPr>
      </w:pPr>
      <w:r>
        <w:rPr>
          <w:rFonts w:ascii="Trebuchet MS" w:hAnsi="Trebuchet MS"/>
          <w:noProof/>
        </w:rPr>
        <w:drawing>
          <wp:inline distT="0" distB="0" distL="0" distR="0" wp14:anchorId="2BDA1020" wp14:editId="67A9698C">
            <wp:extent cx="4497573" cy="2711303"/>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487564" w:rsidRPr="00D8268B" w:rsidRDefault="00D8268B" w:rsidP="00D8268B">
      <w:pPr>
        <w:pStyle w:val="ListParagraph"/>
        <w:numPr>
          <w:ilvl w:val="0"/>
          <w:numId w:val="3"/>
        </w:numPr>
        <w:rPr>
          <w:rFonts w:ascii="Trebuchet MS" w:hAnsi="Trebuchet MS"/>
          <w:b/>
          <w:u w:val="single"/>
        </w:rPr>
      </w:pPr>
      <w:r>
        <w:rPr>
          <w:rFonts w:ascii="Trebuchet MS" w:hAnsi="Trebuchet MS"/>
        </w:rPr>
        <w:t xml:space="preserve">The key thing to note is that each one is now dependant on the other.  They are mutually dependant.  Some have suggested that this is a match made in heaven or an unholy alliance.  </w:t>
      </w:r>
    </w:p>
    <w:p w:rsidR="00487564" w:rsidRPr="00D8268B" w:rsidRDefault="00487564" w:rsidP="00D83A5F">
      <w:pPr>
        <w:rPr>
          <w:rFonts w:ascii="Arial" w:hAnsi="Arial" w:cs="Arial"/>
        </w:rPr>
      </w:pPr>
    </w:p>
    <w:p w:rsidR="00487564" w:rsidRDefault="00487564" w:rsidP="00D83A5F">
      <w:pPr>
        <w:rPr>
          <w:rFonts w:ascii="Trebuchet MS" w:hAnsi="Trebuchet MS"/>
          <w:b/>
          <w:u w:val="single"/>
        </w:rPr>
      </w:pPr>
    </w:p>
    <w:p w:rsidR="00487564" w:rsidRDefault="00487564" w:rsidP="00D83A5F">
      <w:pPr>
        <w:rPr>
          <w:rFonts w:ascii="Trebuchet MS" w:hAnsi="Trebuchet MS"/>
          <w:b/>
          <w:u w:val="single"/>
        </w:rPr>
      </w:pPr>
    </w:p>
    <w:p w:rsidR="00487564" w:rsidRDefault="00A21F85" w:rsidP="00D83A5F">
      <w:pPr>
        <w:rPr>
          <w:rFonts w:ascii="Trebuchet MS" w:hAnsi="Trebuchet MS"/>
          <w:b/>
          <w:u w:val="single"/>
        </w:rPr>
      </w:pPr>
      <w:r>
        <w:rPr>
          <w:rFonts w:ascii="Trebuchet MS" w:hAnsi="Trebuchet MS"/>
          <w:b/>
          <w:u w:val="single"/>
        </w:rPr>
        <w:t xml:space="preserve">This is the key question but we need to ensure that we answer it at all </w:t>
      </w:r>
      <w:r w:rsidR="00A62DF5">
        <w:rPr>
          <w:rFonts w:ascii="Trebuchet MS" w:hAnsi="Trebuchet MS"/>
          <w:b/>
          <w:u w:val="single"/>
        </w:rPr>
        <w:t>levels and</w:t>
      </w:r>
      <w:r>
        <w:rPr>
          <w:rFonts w:ascii="Trebuchet MS" w:hAnsi="Trebuchet MS"/>
          <w:b/>
          <w:u w:val="single"/>
        </w:rPr>
        <w:t xml:space="preserve"> not just what happened to Roman </w:t>
      </w:r>
      <w:proofErr w:type="spellStart"/>
      <w:r>
        <w:rPr>
          <w:rFonts w:ascii="Trebuchet MS" w:hAnsi="Trebuchet MS"/>
          <w:b/>
          <w:u w:val="single"/>
        </w:rPr>
        <w:t>Abramovik</w:t>
      </w:r>
      <w:proofErr w:type="spellEnd"/>
      <w:r>
        <w:rPr>
          <w:rFonts w:ascii="Trebuchet MS" w:hAnsi="Trebuchet MS"/>
          <w:b/>
          <w:u w:val="single"/>
        </w:rPr>
        <w:t xml:space="preserve"> and Chelsea.  </w:t>
      </w:r>
    </w:p>
    <w:p w:rsidR="00487564" w:rsidRDefault="00487564" w:rsidP="00D83A5F">
      <w:pPr>
        <w:rPr>
          <w:rFonts w:ascii="Trebuchet MS" w:hAnsi="Trebuchet MS"/>
          <w:b/>
          <w:u w:val="single"/>
        </w:rPr>
      </w:pPr>
    </w:p>
    <w:p w:rsidR="00487564" w:rsidRDefault="00A21F85" w:rsidP="00D83A5F">
      <w:pPr>
        <w:rPr>
          <w:rFonts w:ascii="Arial" w:hAnsi="Arial" w:cs="Arial"/>
          <w:b/>
          <w:u w:val="single"/>
        </w:rPr>
      </w:pPr>
      <w:r w:rsidRPr="00A21F85">
        <w:rPr>
          <w:rFonts w:ascii="Arial" w:hAnsi="Arial" w:cs="Arial"/>
          <w:b/>
          <w:u w:val="single"/>
        </w:rPr>
        <w:t>Group task</w:t>
      </w:r>
    </w:p>
    <w:p w:rsidR="00A21F85" w:rsidRDefault="00A21F85" w:rsidP="00D83A5F">
      <w:pPr>
        <w:rPr>
          <w:rFonts w:ascii="Arial" w:hAnsi="Arial" w:cs="Arial"/>
        </w:rPr>
      </w:pPr>
    </w:p>
    <w:p w:rsidR="00A21F85" w:rsidRDefault="00A21F85" w:rsidP="00D83A5F">
      <w:pPr>
        <w:rPr>
          <w:rFonts w:ascii="Arial" w:hAnsi="Arial" w:cs="Arial"/>
        </w:rPr>
      </w:pPr>
      <w:r>
        <w:rPr>
          <w:rFonts w:ascii="Arial" w:hAnsi="Arial" w:cs="Arial"/>
        </w:rPr>
        <w:t xml:space="preserve">Read the articles </w:t>
      </w:r>
      <w:r w:rsidR="00500A3F">
        <w:rPr>
          <w:rFonts w:ascii="Arial" w:hAnsi="Arial" w:cs="Arial"/>
        </w:rPr>
        <w:t xml:space="preserve">Background, </w:t>
      </w:r>
      <w:proofErr w:type="spellStart"/>
      <w:r w:rsidR="00500A3F">
        <w:rPr>
          <w:rFonts w:ascii="Arial" w:hAnsi="Arial" w:cs="Arial"/>
        </w:rPr>
        <w:t>BSkyB</w:t>
      </w:r>
      <w:proofErr w:type="spellEnd"/>
      <w:r w:rsidR="00500A3F">
        <w:rPr>
          <w:rFonts w:ascii="Arial" w:hAnsi="Arial" w:cs="Arial"/>
        </w:rPr>
        <w:t xml:space="preserve"> , cricket and football and sponsorship.  All are on page 304</w:t>
      </w:r>
      <w:r>
        <w:rPr>
          <w:rFonts w:ascii="Arial" w:hAnsi="Arial" w:cs="Arial"/>
        </w:rPr>
        <w:t>based on the two true different scenarios</w:t>
      </w:r>
      <w:r w:rsidR="00A62DF5">
        <w:rPr>
          <w:rFonts w:ascii="Arial" w:hAnsi="Arial" w:cs="Arial"/>
        </w:rPr>
        <w:t>.</w:t>
      </w:r>
      <w:r>
        <w:rPr>
          <w:rFonts w:ascii="Arial" w:hAnsi="Arial" w:cs="Arial"/>
        </w:rPr>
        <w:t xml:space="preserve">  </w:t>
      </w:r>
      <w:r w:rsidR="00A62DF5">
        <w:rPr>
          <w:rFonts w:ascii="Arial" w:hAnsi="Arial" w:cs="Arial"/>
        </w:rPr>
        <w:t>Briefly d</w:t>
      </w:r>
      <w:r>
        <w:rPr>
          <w:rFonts w:ascii="Arial" w:hAnsi="Arial" w:cs="Arial"/>
        </w:rPr>
        <w:t>ecide if sponsorship in sport is partnership with the devil or bringing sports to the masses.</w:t>
      </w:r>
    </w:p>
    <w:p w:rsidR="00A21F85" w:rsidRDefault="00A21F85" w:rsidP="00D83A5F">
      <w:pPr>
        <w:rPr>
          <w:rFonts w:ascii="Arial" w:hAnsi="Arial" w:cs="Arial"/>
        </w:rPr>
      </w:pPr>
    </w:p>
    <w:p w:rsidR="00A21F85" w:rsidRDefault="00A21F85" w:rsidP="00D83A5F">
      <w:pPr>
        <w:rPr>
          <w:rFonts w:ascii="Arial" w:hAnsi="Arial" w:cs="Arial"/>
        </w:rPr>
      </w:pPr>
      <w:r>
        <w:rPr>
          <w:rFonts w:ascii="Arial" w:hAnsi="Arial" w:cs="Arial"/>
        </w:rPr>
        <w:t>Conclusion</w:t>
      </w:r>
    </w:p>
    <w:p w:rsidR="00487564" w:rsidRPr="00A62DF5" w:rsidRDefault="00626840" w:rsidP="00A62DF5">
      <w:pPr>
        <w:spacing w:line="360" w:lineRule="auto"/>
        <w:rPr>
          <w:rFonts w:ascii="Arial" w:hAnsi="Arial" w:cs="Arial"/>
        </w:rPr>
      </w:pPr>
      <w:r>
        <w:rPr>
          <w:rFonts w:ascii="Trebuchet MS" w:hAnsi="Trebuchet MS"/>
          <w:b/>
          <w:noProof/>
          <w:u w:val="single"/>
        </w:rPr>
        <mc:AlternateContent>
          <mc:Choice Requires="wps">
            <w:drawing>
              <wp:anchor distT="0" distB="0" distL="114300" distR="114300" simplePos="0" relativeHeight="251735552" behindDoc="0" locked="0" layoutInCell="1" allowOverlap="1" wp14:anchorId="69431C77" wp14:editId="4EA7DDB1">
                <wp:simplePos x="0" y="0"/>
                <wp:positionH relativeFrom="column">
                  <wp:posOffset>-85725</wp:posOffset>
                </wp:positionH>
                <wp:positionV relativeFrom="paragraph">
                  <wp:posOffset>2368550</wp:posOffset>
                </wp:positionV>
                <wp:extent cx="6475095" cy="755015"/>
                <wp:effectExtent l="9525" t="9525" r="11430" b="6985"/>
                <wp:wrapNone/>
                <wp:docPr id="2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095" cy="755015"/>
                        </a:xfrm>
                        <a:prstGeom prst="wedgeRectCallout">
                          <a:avLst>
                            <a:gd name="adj1" fmla="val -41458"/>
                            <a:gd name="adj2" fmla="val 17537"/>
                          </a:avLst>
                        </a:prstGeom>
                        <a:solidFill>
                          <a:srgbClr val="FFFFFF"/>
                        </a:solidFill>
                        <a:ln w="9525">
                          <a:solidFill>
                            <a:srgbClr val="000000"/>
                          </a:solidFill>
                          <a:miter lim="800000"/>
                          <a:headEnd/>
                          <a:tailEnd/>
                        </a:ln>
                      </wps:spPr>
                      <wps:txbx>
                        <w:txbxContent>
                          <w:p w:rsidR="00A04DFD" w:rsidRDefault="00A04DFD" w:rsidP="00A62DF5">
                            <w:pPr>
                              <w:shd w:val="clear" w:color="auto" w:fill="BFBFBF" w:themeFill="background1" w:themeFillShade="BF"/>
                            </w:pPr>
                            <w:r w:rsidRPr="00A62DF5">
                              <w:rPr>
                                <w:rFonts w:ascii="Arial" w:hAnsi="Arial" w:cs="Arial"/>
                                <w:b/>
                              </w:rPr>
                              <w:t>Read this to save work</w:t>
                            </w:r>
                            <w:r>
                              <w:rPr>
                                <w:rFonts w:ascii="Arial" w:hAnsi="Arial" w:cs="Arial"/>
                                <w:b/>
                              </w:rPr>
                              <w:t>:</w:t>
                            </w:r>
                            <w:r>
                              <w:t xml:space="preserve"> You will not be asked “what is sponsorship?” What are the advantages and disadvantages of sponsorship?  However, you will need to make reference to them when answering another related question.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62" type="#_x0000_t61" style="position:absolute;margin-left:-6.75pt;margin-top:186.5pt;width:509.85pt;height:59.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" adj="1845,14588">
                <v:textbox>
                  <w:txbxContent>
                    <w:p w:rsidR="00A04DFD" w:rsidRDefault="00A04DFD" w:rsidP="00A62DF5">
                      <w:pPr>
                        <w:shd w:val="clear" w:color="auto" w:fill="BFBFBF" w:themeFill="background1" w:themeFillShade="BF"/>
                      </w:pPr>
                      <w:r w:rsidRPr="00A62DF5">
                        <w:rPr>
                          <w:rFonts w:ascii="Arial" w:hAnsi="Arial" w:cs="Arial"/>
                          <w:b/>
                        </w:rPr>
                        <w:t>Read this to save work</w:t>
                      </w:r>
                      <w:r>
                        <w:rPr>
                          <w:rFonts w:ascii="Arial" w:hAnsi="Arial" w:cs="Arial"/>
                          <w:b/>
                        </w:rPr>
                        <w:t>:</w:t>
                      </w:r>
                      <w:r>
                        <w:t xml:space="preserve"> You will not be asked “what is sponsorship?” What are the advantages and disadvantages of sponsorship?  However, you will need to make reference to them when answering another related question.  </w:t>
                      </w:r>
                    </w:p>
                  </w:txbxContent>
                </v:textbox>
              </v:shape>
            </w:pict>
          </mc:Fallback>
        </mc:AlternateContent>
      </w:r>
      <w:r w:rsidR="00A62DF5">
        <w:rPr>
          <w:rFonts w:ascii="Arial" w:hAnsi="Arial" w:cs="Arial"/>
        </w:rPr>
        <w:t>.................................................................................................................................................................................................................................................................................................................................................................................................................................................................................................................................................................................................................................................................................................................................................................................................................................................................................................................................................................................................................................................................................................................................................................................................................................................................................................................................................................</w:t>
      </w:r>
    </w:p>
    <w:p w:rsidR="00487564" w:rsidRDefault="00487564" w:rsidP="00D83A5F">
      <w:pPr>
        <w:rPr>
          <w:rFonts w:ascii="Trebuchet MS" w:hAnsi="Trebuchet MS"/>
          <w:b/>
          <w:u w:val="single"/>
        </w:rPr>
      </w:pPr>
    </w:p>
    <w:tbl>
      <w:tblPr>
        <w:tblStyle w:val="TableGrid"/>
        <w:tblpPr w:leftFromText="180" w:rightFromText="180" w:vertAnchor="page" w:horzAnchor="margin" w:tblpY="2401"/>
        <w:tblW w:w="0" w:type="auto"/>
        <w:tblLook w:val="04A0" w:firstRow="1" w:lastRow="0" w:firstColumn="1" w:lastColumn="0" w:noHBand="0" w:noVBand="1"/>
      </w:tblPr>
      <w:tblGrid>
        <w:gridCol w:w="4981"/>
        <w:gridCol w:w="4981"/>
      </w:tblGrid>
      <w:tr w:rsidR="00A62DF5" w:rsidTr="00500A3F">
        <w:tc>
          <w:tcPr>
            <w:tcW w:w="9962" w:type="dxa"/>
            <w:gridSpan w:val="2"/>
            <w:shd w:val="clear" w:color="auto" w:fill="BFBFBF" w:themeFill="background1" w:themeFillShade="BF"/>
          </w:tcPr>
          <w:p w:rsidR="00A62DF5" w:rsidRPr="00A62DF5" w:rsidRDefault="00A62DF5" w:rsidP="00500A3F">
            <w:pPr>
              <w:jc w:val="center"/>
              <w:rPr>
                <w:rFonts w:ascii="Arial" w:hAnsi="Arial" w:cs="Arial"/>
                <w:b/>
              </w:rPr>
            </w:pPr>
            <w:r w:rsidRPr="00A62DF5">
              <w:rPr>
                <w:rFonts w:ascii="Arial" w:hAnsi="Arial" w:cs="Arial"/>
                <w:b/>
              </w:rPr>
              <w:t>The Performer</w:t>
            </w:r>
          </w:p>
        </w:tc>
      </w:tr>
      <w:tr w:rsidR="00A62DF5" w:rsidTr="00500A3F">
        <w:tc>
          <w:tcPr>
            <w:tcW w:w="4981" w:type="dxa"/>
            <w:shd w:val="clear" w:color="auto" w:fill="F2F2F2" w:themeFill="background1" w:themeFillShade="F2"/>
          </w:tcPr>
          <w:p w:rsidR="00A62DF5" w:rsidRDefault="00A62DF5" w:rsidP="00500A3F">
            <w:pPr>
              <w:rPr>
                <w:rFonts w:ascii="Trebuchet MS" w:hAnsi="Trebuchet MS"/>
                <w:b/>
                <w:u w:val="single"/>
              </w:rPr>
            </w:pPr>
          </w:p>
          <w:p w:rsidR="00CD4263" w:rsidRDefault="00CD4263" w:rsidP="00500A3F">
            <w:pPr>
              <w:rPr>
                <w:rFonts w:ascii="Trebuchet MS" w:hAnsi="Trebuchet MS"/>
                <w:b/>
                <w:u w:val="single"/>
              </w:rPr>
            </w:pPr>
          </w:p>
        </w:tc>
        <w:tc>
          <w:tcPr>
            <w:tcW w:w="4981" w:type="dxa"/>
            <w:shd w:val="clear" w:color="auto" w:fill="F2F2F2" w:themeFill="background1" w:themeFillShade="F2"/>
          </w:tcPr>
          <w:p w:rsidR="00A62DF5" w:rsidRDefault="00A62DF5" w:rsidP="00500A3F">
            <w:pPr>
              <w:rPr>
                <w:rFonts w:ascii="Trebuchet MS" w:hAnsi="Trebuchet MS"/>
                <w:b/>
                <w:u w:val="single"/>
              </w:rPr>
            </w:pPr>
          </w:p>
        </w:tc>
      </w:tr>
      <w:tr w:rsidR="00A62DF5" w:rsidTr="00500A3F">
        <w:tc>
          <w:tcPr>
            <w:tcW w:w="4981" w:type="dxa"/>
            <w:shd w:val="clear" w:color="auto" w:fill="F2F2F2" w:themeFill="background1" w:themeFillShade="F2"/>
          </w:tcPr>
          <w:p w:rsidR="00A62DF5" w:rsidRDefault="00A62DF5" w:rsidP="00500A3F">
            <w:pPr>
              <w:rPr>
                <w:rFonts w:ascii="Trebuchet MS" w:hAnsi="Trebuchet MS"/>
                <w:b/>
                <w:u w:val="single"/>
              </w:rPr>
            </w:pPr>
          </w:p>
          <w:p w:rsidR="00CD4263" w:rsidRDefault="00CD4263" w:rsidP="00500A3F">
            <w:pPr>
              <w:rPr>
                <w:rFonts w:ascii="Trebuchet MS" w:hAnsi="Trebuchet MS"/>
                <w:b/>
                <w:u w:val="single"/>
              </w:rPr>
            </w:pPr>
          </w:p>
        </w:tc>
        <w:tc>
          <w:tcPr>
            <w:tcW w:w="4981" w:type="dxa"/>
            <w:shd w:val="clear" w:color="auto" w:fill="F2F2F2" w:themeFill="background1" w:themeFillShade="F2"/>
          </w:tcPr>
          <w:p w:rsidR="00A62DF5" w:rsidRDefault="00A62DF5" w:rsidP="00500A3F">
            <w:pPr>
              <w:rPr>
                <w:rFonts w:ascii="Trebuchet MS" w:hAnsi="Trebuchet MS"/>
                <w:b/>
                <w:u w:val="single"/>
              </w:rPr>
            </w:pPr>
          </w:p>
        </w:tc>
      </w:tr>
      <w:tr w:rsidR="00A62DF5" w:rsidTr="00500A3F">
        <w:tc>
          <w:tcPr>
            <w:tcW w:w="4981" w:type="dxa"/>
            <w:shd w:val="clear" w:color="auto" w:fill="F2F2F2" w:themeFill="background1" w:themeFillShade="F2"/>
          </w:tcPr>
          <w:p w:rsidR="00A62DF5" w:rsidRDefault="00A62DF5" w:rsidP="00500A3F">
            <w:pPr>
              <w:rPr>
                <w:rFonts w:ascii="Trebuchet MS" w:hAnsi="Trebuchet MS"/>
                <w:b/>
                <w:u w:val="single"/>
              </w:rPr>
            </w:pPr>
          </w:p>
          <w:p w:rsidR="00CD4263" w:rsidRDefault="00CD4263" w:rsidP="00500A3F">
            <w:pPr>
              <w:rPr>
                <w:rFonts w:ascii="Trebuchet MS" w:hAnsi="Trebuchet MS"/>
                <w:b/>
                <w:u w:val="single"/>
              </w:rPr>
            </w:pPr>
          </w:p>
        </w:tc>
        <w:tc>
          <w:tcPr>
            <w:tcW w:w="4981" w:type="dxa"/>
            <w:shd w:val="clear" w:color="auto" w:fill="F2F2F2" w:themeFill="background1" w:themeFillShade="F2"/>
          </w:tcPr>
          <w:p w:rsidR="00A62DF5" w:rsidRDefault="00A62DF5" w:rsidP="00500A3F">
            <w:pPr>
              <w:rPr>
                <w:rFonts w:ascii="Trebuchet MS" w:hAnsi="Trebuchet MS"/>
                <w:b/>
                <w:u w:val="single"/>
              </w:rPr>
            </w:pPr>
          </w:p>
        </w:tc>
      </w:tr>
      <w:tr w:rsidR="00A62DF5" w:rsidTr="00500A3F">
        <w:tc>
          <w:tcPr>
            <w:tcW w:w="4981" w:type="dxa"/>
            <w:shd w:val="clear" w:color="auto" w:fill="F2F2F2" w:themeFill="background1" w:themeFillShade="F2"/>
          </w:tcPr>
          <w:p w:rsidR="00A62DF5" w:rsidRDefault="00A62DF5" w:rsidP="00500A3F">
            <w:pPr>
              <w:rPr>
                <w:rFonts w:ascii="Trebuchet MS" w:hAnsi="Trebuchet MS"/>
                <w:b/>
                <w:u w:val="single"/>
              </w:rPr>
            </w:pPr>
          </w:p>
          <w:p w:rsidR="00CD4263" w:rsidRDefault="00CD4263" w:rsidP="00500A3F">
            <w:pPr>
              <w:rPr>
                <w:rFonts w:ascii="Trebuchet MS" w:hAnsi="Trebuchet MS"/>
                <w:b/>
                <w:u w:val="single"/>
              </w:rPr>
            </w:pPr>
          </w:p>
        </w:tc>
        <w:tc>
          <w:tcPr>
            <w:tcW w:w="4981" w:type="dxa"/>
            <w:shd w:val="clear" w:color="auto" w:fill="F2F2F2" w:themeFill="background1" w:themeFillShade="F2"/>
          </w:tcPr>
          <w:p w:rsidR="00A62DF5" w:rsidRDefault="00A62DF5" w:rsidP="00500A3F">
            <w:pPr>
              <w:rPr>
                <w:rFonts w:ascii="Trebuchet MS" w:hAnsi="Trebuchet MS"/>
                <w:b/>
                <w:u w:val="single"/>
              </w:rPr>
            </w:pPr>
          </w:p>
        </w:tc>
      </w:tr>
      <w:tr w:rsidR="00A62DF5" w:rsidTr="00500A3F">
        <w:tc>
          <w:tcPr>
            <w:tcW w:w="4981" w:type="dxa"/>
            <w:shd w:val="clear" w:color="auto" w:fill="F2F2F2" w:themeFill="background1" w:themeFillShade="F2"/>
          </w:tcPr>
          <w:p w:rsidR="00A62DF5" w:rsidRDefault="00A62DF5" w:rsidP="00500A3F">
            <w:pPr>
              <w:rPr>
                <w:rFonts w:ascii="Trebuchet MS" w:hAnsi="Trebuchet MS"/>
                <w:b/>
                <w:u w:val="single"/>
              </w:rPr>
            </w:pPr>
          </w:p>
          <w:p w:rsidR="00CD4263" w:rsidRDefault="00CD4263" w:rsidP="00500A3F">
            <w:pPr>
              <w:rPr>
                <w:rFonts w:ascii="Trebuchet MS" w:hAnsi="Trebuchet MS"/>
                <w:b/>
                <w:u w:val="single"/>
              </w:rPr>
            </w:pPr>
          </w:p>
        </w:tc>
        <w:tc>
          <w:tcPr>
            <w:tcW w:w="4981" w:type="dxa"/>
            <w:shd w:val="clear" w:color="auto" w:fill="F2F2F2" w:themeFill="background1" w:themeFillShade="F2"/>
          </w:tcPr>
          <w:p w:rsidR="00A62DF5" w:rsidRDefault="00A62DF5" w:rsidP="00500A3F">
            <w:pPr>
              <w:rPr>
                <w:rFonts w:ascii="Trebuchet MS" w:hAnsi="Trebuchet MS"/>
                <w:b/>
                <w:u w:val="single"/>
              </w:rPr>
            </w:pPr>
          </w:p>
        </w:tc>
      </w:tr>
      <w:tr w:rsidR="00A62DF5" w:rsidTr="00500A3F">
        <w:tc>
          <w:tcPr>
            <w:tcW w:w="4981" w:type="dxa"/>
            <w:shd w:val="clear" w:color="auto" w:fill="F2F2F2" w:themeFill="background1" w:themeFillShade="F2"/>
          </w:tcPr>
          <w:p w:rsidR="00A62DF5" w:rsidRDefault="00A62DF5" w:rsidP="00500A3F">
            <w:pPr>
              <w:rPr>
                <w:rFonts w:ascii="Trebuchet MS" w:hAnsi="Trebuchet MS"/>
                <w:b/>
                <w:u w:val="single"/>
              </w:rPr>
            </w:pPr>
          </w:p>
          <w:p w:rsidR="00CD4263" w:rsidRDefault="00CD4263" w:rsidP="00500A3F">
            <w:pPr>
              <w:rPr>
                <w:rFonts w:ascii="Trebuchet MS" w:hAnsi="Trebuchet MS"/>
                <w:b/>
                <w:u w:val="single"/>
              </w:rPr>
            </w:pPr>
          </w:p>
        </w:tc>
        <w:tc>
          <w:tcPr>
            <w:tcW w:w="4981" w:type="dxa"/>
            <w:shd w:val="clear" w:color="auto" w:fill="F2F2F2" w:themeFill="background1" w:themeFillShade="F2"/>
          </w:tcPr>
          <w:p w:rsidR="00A62DF5" w:rsidRDefault="00A62DF5" w:rsidP="00500A3F">
            <w:pPr>
              <w:rPr>
                <w:rFonts w:ascii="Trebuchet MS" w:hAnsi="Trebuchet MS"/>
                <w:b/>
                <w:u w:val="single"/>
              </w:rPr>
            </w:pPr>
          </w:p>
        </w:tc>
      </w:tr>
    </w:tbl>
    <w:p w:rsidR="00487564" w:rsidRPr="00A62DF5" w:rsidRDefault="00A62DF5" w:rsidP="00D83A5F">
      <w:pPr>
        <w:rPr>
          <w:rFonts w:ascii="Trebuchet MS" w:hAnsi="Trebuchet MS"/>
        </w:rPr>
      </w:pPr>
      <w:r>
        <w:rPr>
          <w:rFonts w:ascii="Trebuchet MS" w:hAnsi="Trebuchet MS"/>
        </w:rPr>
        <w:t>So we need to identify how the golden relatio</w:t>
      </w:r>
      <w:r w:rsidR="00CD4263">
        <w:rPr>
          <w:rFonts w:ascii="Trebuchet MS" w:hAnsi="Trebuchet MS"/>
        </w:rPr>
        <w:t>nship is of an advantage and disadvantage to both the performer and sponsor.</w:t>
      </w:r>
    </w:p>
    <w:p w:rsidR="00487564" w:rsidRDefault="00487564" w:rsidP="00D83A5F">
      <w:pPr>
        <w:rPr>
          <w:rFonts w:ascii="Trebuchet MS" w:hAnsi="Trebuchet MS"/>
          <w:b/>
          <w:u w:val="single"/>
        </w:rPr>
      </w:pPr>
    </w:p>
    <w:p w:rsidR="00487564" w:rsidRDefault="00487564" w:rsidP="00D83A5F">
      <w:pPr>
        <w:rPr>
          <w:rFonts w:ascii="Trebuchet MS" w:hAnsi="Trebuchet MS"/>
          <w:b/>
          <w:u w:val="single"/>
        </w:rPr>
      </w:pPr>
    </w:p>
    <w:tbl>
      <w:tblPr>
        <w:tblStyle w:val="TableGrid"/>
        <w:tblW w:w="0" w:type="auto"/>
        <w:tblLook w:val="04A0" w:firstRow="1" w:lastRow="0" w:firstColumn="1" w:lastColumn="0" w:noHBand="0" w:noVBand="1"/>
      </w:tblPr>
      <w:tblGrid>
        <w:gridCol w:w="4981"/>
        <w:gridCol w:w="4981"/>
      </w:tblGrid>
      <w:tr w:rsidR="00020CBC" w:rsidTr="00020CBC">
        <w:tc>
          <w:tcPr>
            <w:tcW w:w="9962" w:type="dxa"/>
            <w:gridSpan w:val="2"/>
            <w:shd w:val="clear" w:color="auto" w:fill="BFBFBF" w:themeFill="background1" w:themeFillShade="BF"/>
          </w:tcPr>
          <w:p w:rsidR="00020CBC" w:rsidRPr="00020CBC" w:rsidRDefault="00020CBC" w:rsidP="00020CBC">
            <w:pPr>
              <w:jc w:val="center"/>
              <w:rPr>
                <w:rFonts w:ascii="Trebuchet MS" w:hAnsi="Trebuchet MS"/>
                <w:b/>
                <w:sz w:val="28"/>
                <w:szCs w:val="28"/>
              </w:rPr>
            </w:pPr>
            <w:r w:rsidRPr="00020CBC">
              <w:rPr>
                <w:rFonts w:ascii="Trebuchet MS" w:hAnsi="Trebuchet MS"/>
                <w:b/>
                <w:sz w:val="28"/>
                <w:szCs w:val="28"/>
              </w:rPr>
              <w:t>The Sponsor</w:t>
            </w:r>
          </w:p>
        </w:tc>
      </w:tr>
      <w:tr w:rsidR="00CD4263" w:rsidTr="00CD4263">
        <w:tc>
          <w:tcPr>
            <w:tcW w:w="4981" w:type="dxa"/>
          </w:tcPr>
          <w:p w:rsidR="00CD4263" w:rsidRDefault="00CD4263" w:rsidP="00D83A5F">
            <w:pPr>
              <w:rPr>
                <w:rFonts w:ascii="Trebuchet MS" w:hAnsi="Trebuchet MS"/>
                <w:b/>
                <w:u w:val="single"/>
              </w:rPr>
            </w:pPr>
          </w:p>
          <w:p w:rsidR="00020CBC" w:rsidRDefault="00020CBC" w:rsidP="00D83A5F">
            <w:pPr>
              <w:rPr>
                <w:rFonts w:ascii="Trebuchet MS" w:hAnsi="Trebuchet MS"/>
                <w:b/>
                <w:u w:val="single"/>
              </w:rPr>
            </w:pPr>
          </w:p>
        </w:tc>
        <w:tc>
          <w:tcPr>
            <w:tcW w:w="4981" w:type="dxa"/>
          </w:tcPr>
          <w:p w:rsidR="00CD4263" w:rsidRDefault="00CD4263" w:rsidP="00D83A5F">
            <w:pPr>
              <w:rPr>
                <w:rFonts w:ascii="Trebuchet MS" w:hAnsi="Trebuchet MS"/>
                <w:b/>
                <w:u w:val="single"/>
              </w:rPr>
            </w:pPr>
          </w:p>
        </w:tc>
      </w:tr>
      <w:tr w:rsidR="00CD4263" w:rsidTr="00CD4263">
        <w:tc>
          <w:tcPr>
            <w:tcW w:w="4981" w:type="dxa"/>
          </w:tcPr>
          <w:p w:rsidR="00CD4263" w:rsidRDefault="00CD4263" w:rsidP="00D83A5F">
            <w:pPr>
              <w:rPr>
                <w:rFonts w:ascii="Trebuchet MS" w:hAnsi="Trebuchet MS"/>
                <w:b/>
                <w:u w:val="single"/>
              </w:rPr>
            </w:pPr>
          </w:p>
          <w:p w:rsidR="00020CBC" w:rsidRDefault="00020CBC" w:rsidP="00D83A5F">
            <w:pPr>
              <w:rPr>
                <w:rFonts w:ascii="Trebuchet MS" w:hAnsi="Trebuchet MS"/>
                <w:b/>
                <w:u w:val="single"/>
              </w:rPr>
            </w:pPr>
          </w:p>
        </w:tc>
        <w:tc>
          <w:tcPr>
            <w:tcW w:w="4981" w:type="dxa"/>
          </w:tcPr>
          <w:p w:rsidR="00CD4263" w:rsidRDefault="00CD4263" w:rsidP="00D83A5F">
            <w:pPr>
              <w:rPr>
                <w:rFonts w:ascii="Trebuchet MS" w:hAnsi="Trebuchet MS"/>
                <w:b/>
                <w:u w:val="single"/>
              </w:rPr>
            </w:pPr>
          </w:p>
        </w:tc>
      </w:tr>
      <w:tr w:rsidR="00CD4263" w:rsidTr="00CD4263">
        <w:tc>
          <w:tcPr>
            <w:tcW w:w="4981" w:type="dxa"/>
          </w:tcPr>
          <w:p w:rsidR="00CD4263" w:rsidRDefault="00CD4263" w:rsidP="00D83A5F">
            <w:pPr>
              <w:rPr>
                <w:rFonts w:ascii="Trebuchet MS" w:hAnsi="Trebuchet MS"/>
                <w:b/>
                <w:u w:val="single"/>
              </w:rPr>
            </w:pPr>
          </w:p>
          <w:p w:rsidR="00020CBC" w:rsidRDefault="00020CBC" w:rsidP="00D83A5F">
            <w:pPr>
              <w:rPr>
                <w:rFonts w:ascii="Trebuchet MS" w:hAnsi="Trebuchet MS"/>
                <w:b/>
                <w:u w:val="single"/>
              </w:rPr>
            </w:pPr>
          </w:p>
        </w:tc>
        <w:tc>
          <w:tcPr>
            <w:tcW w:w="4981" w:type="dxa"/>
          </w:tcPr>
          <w:p w:rsidR="00CD4263" w:rsidRDefault="00CD4263" w:rsidP="00D83A5F">
            <w:pPr>
              <w:rPr>
                <w:rFonts w:ascii="Trebuchet MS" w:hAnsi="Trebuchet MS"/>
                <w:b/>
                <w:u w:val="single"/>
              </w:rPr>
            </w:pPr>
          </w:p>
        </w:tc>
      </w:tr>
      <w:tr w:rsidR="00CD4263" w:rsidTr="00CD4263">
        <w:tc>
          <w:tcPr>
            <w:tcW w:w="4981" w:type="dxa"/>
          </w:tcPr>
          <w:p w:rsidR="00CD4263" w:rsidRDefault="00CD4263" w:rsidP="00D83A5F">
            <w:pPr>
              <w:rPr>
                <w:rFonts w:ascii="Trebuchet MS" w:hAnsi="Trebuchet MS"/>
                <w:b/>
                <w:u w:val="single"/>
              </w:rPr>
            </w:pPr>
          </w:p>
          <w:p w:rsidR="00020CBC" w:rsidRDefault="00020CBC" w:rsidP="00D83A5F">
            <w:pPr>
              <w:rPr>
                <w:rFonts w:ascii="Trebuchet MS" w:hAnsi="Trebuchet MS"/>
                <w:b/>
                <w:u w:val="single"/>
              </w:rPr>
            </w:pPr>
          </w:p>
        </w:tc>
        <w:tc>
          <w:tcPr>
            <w:tcW w:w="4981" w:type="dxa"/>
          </w:tcPr>
          <w:p w:rsidR="00CD4263" w:rsidRDefault="00CD4263" w:rsidP="00D83A5F">
            <w:pPr>
              <w:rPr>
                <w:rFonts w:ascii="Trebuchet MS" w:hAnsi="Trebuchet MS"/>
                <w:b/>
                <w:u w:val="single"/>
              </w:rPr>
            </w:pPr>
          </w:p>
        </w:tc>
      </w:tr>
      <w:tr w:rsidR="00CD4263" w:rsidTr="00CD4263">
        <w:tc>
          <w:tcPr>
            <w:tcW w:w="4981" w:type="dxa"/>
          </w:tcPr>
          <w:p w:rsidR="00020CBC" w:rsidRDefault="00020CBC" w:rsidP="00D83A5F">
            <w:pPr>
              <w:rPr>
                <w:rFonts w:ascii="Trebuchet MS" w:hAnsi="Trebuchet MS"/>
                <w:b/>
                <w:u w:val="single"/>
              </w:rPr>
            </w:pPr>
          </w:p>
          <w:p w:rsidR="00020CBC" w:rsidRDefault="00020CBC" w:rsidP="00D83A5F">
            <w:pPr>
              <w:rPr>
                <w:rFonts w:ascii="Trebuchet MS" w:hAnsi="Trebuchet MS"/>
                <w:b/>
                <w:u w:val="single"/>
              </w:rPr>
            </w:pPr>
          </w:p>
        </w:tc>
        <w:tc>
          <w:tcPr>
            <w:tcW w:w="4981" w:type="dxa"/>
          </w:tcPr>
          <w:p w:rsidR="00CD4263" w:rsidRDefault="00CD4263" w:rsidP="00D83A5F">
            <w:pPr>
              <w:rPr>
                <w:rFonts w:ascii="Trebuchet MS" w:hAnsi="Trebuchet MS"/>
                <w:b/>
                <w:u w:val="single"/>
              </w:rPr>
            </w:pPr>
          </w:p>
        </w:tc>
      </w:tr>
      <w:tr w:rsidR="00CD4263" w:rsidTr="00CD4263">
        <w:tc>
          <w:tcPr>
            <w:tcW w:w="4981" w:type="dxa"/>
          </w:tcPr>
          <w:p w:rsidR="00020CBC" w:rsidRDefault="00020CBC" w:rsidP="00D83A5F">
            <w:pPr>
              <w:rPr>
                <w:rFonts w:ascii="Trebuchet MS" w:hAnsi="Trebuchet MS"/>
                <w:b/>
                <w:u w:val="single"/>
              </w:rPr>
            </w:pPr>
          </w:p>
          <w:p w:rsidR="00020CBC" w:rsidRDefault="00020CBC" w:rsidP="00D83A5F">
            <w:pPr>
              <w:rPr>
                <w:rFonts w:ascii="Trebuchet MS" w:hAnsi="Trebuchet MS"/>
                <w:b/>
                <w:u w:val="single"/>
              </w:rPr>
            </w:pPr>
          </w:p>
        </w:tc>
        <w:tc>
          <w:tcPr>
            <w:tcW w:w="4981" w:type="dxa"/>
          </w:tcPr>
          <w:p w:rsidR="00CD4263" w:rsidRDefault="00CD4263" w:rsidP="00D83A5F">
            <w:pPr>
              <w:rPr>
                <w:rFonts w:ascii="Trebuchet MS" w:hAnsi="Trebuchet MS"/>
                <w:b/>
                <w:u w:val="single"/>
              </w:rPr>
            </w:pPr>
          </w:p>
        </w:tc>
      </w:tr>
    </w:tbl>
    <w:p w:rsidR="00487564" w:rsidRDefault="00487564" w:rsidP="00D83A5F">
      <w:pPr>
        <w:rPr>
          <w:rFonts w:ascii="Trebuchet MS" w:hAnsi="Trebuchet MS"/>
          <w:b/>
          <w:u w:val="single"/>
        </w:rPr>
      </w:pPr>
    </w:p>
    <w:p w:rsidR="00487564" w:rsidRDefault="00487564" w:rsidP="00D83A5F">
      <w:pPr>
        <w:rPr>
          <w:rFonts w:ascii="Trebuchet MS" w:hAnsi="Trebuchet MS"/>
          <w:b/>
          <w:u w:val="single"/>
        </w:rPr>
      </w:pPr>
    </w:p>
    <w:p w:rsidR="00487564" w:rsidRDefault="00626840" w:rsidP="00D83A5F">
      <w:pPr>
        <w:rPr>
          <w:rFonts w:ascii="Trebuchet MS" w:hAnsi="Trebuchet MS"/>
          <w:b/>
          <w:u w:val="single"/>
        </w:rPr>
      </w:pPr>
      <w:r>
        <w:rPr>
          <w:rFonts w:ascii="Trebuchet MS" w:hAnsi="Trebuchet MS"/>
          <w:b/>
          <w:noProof/>
          <w:u w:val="single"/>
        </w:rPr>
        <mc:AlternateContent>
          <mc:Choice Requires="wps">
            <w:drawing>
              <wp:anchor distT="0" distB="0" distL="114300" distR="114300" simplePos="0" relativeHeight="251736576" behindDoc="0" locked="0" layoutInCell="1" allowOverlap="1" wp14:anchorId="18F0AEB0" wp14:editId="646A522E">
                <wp:simplePos x="0" y="0"/>
                <wp:positionH relativeFrom="column">
                  <wp:posOffset>100965</wp:posOffset>
                </wp:positionH>
                <wp:positionV relativeFrom="paragraph">
                  <wp:posOffset>-3175</wp:posOffset>
                </wp:positionV>
                <wp:extent cx="6358255" cy="1213485"/>
                <wp:effectExtent l="5715" t="5715" r="8255" b="9525"/>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255" cy="1213485"/>
                        </a:xfrm>
                        <a:prstGeom prst="wedgeRectCallout">
                          <a:avLst>
                            <a:gd name="adj1" fmla="val -39403"/>
                            <a:gd name="adj2" fmla="val -43931"/>
                          </a:avLst>
                        </a:prstGeom>
                        <a:solidFill>
                          <a:srgbClr val="FFFFFF"/>
                        </a:solidFill>
                        <a:ln w="9525">
                          <a:solidFill>
                            <a:srgbClr val="000000"/>
                          </a:solidFill>
                          <a:miter lim="800000"/>
                          <a:headEnd/>
                          <a:tailEnd/>
                        </a:ln>
                      </wps:spPr>
                      <wps:txbx>
                        <w:txbxContent>
                          <w:p w:rsidR="00A04DFD" w:rsidRPr="00E9501F" w:rsidRDefault="00A04DFD">
                            <w:pPr>
                              <w:rPr>
                                <w:rFonts w:ascii="Arial" w:hAnsi="Arial"/>
                                <w:b/>
                                <w:sz w:val="28"/>
                                <w:szCs w:val="28"/>
                              </w:rPr>
                            </w:pPr>
                            <w:r w:rsidRPr="00E9501F">
                              <w:rPr>
                                <w:rFonts w:ascii="Arial" w:hAnsi="Arial"/>
                                <w:b/>
                                <w:sz w:val="28"/>
                                <w:szCs w:val="28"/>
                              </w:rPr>
                              <w:t>Group Task</w:t>
                            </w:r>
                          </w:p>
                          <w:p w:rsidR="00A04DFD" w:rsidRDefault="00A04DFD">
                            <w:r>
                              <w:rPr>
                                <w:rFonts w:ascii="Arial" w:hAnsi="Arial"/>
                              </w:rPr>
                              <w:t xml:space="preserve">Each group of four is to pick two arguments gather notes, and evidence from your previous work or knowledge and use the book where appropriate, put forward for your reasons for your answer.  The other group who will be permitted to either add to the points made or give a different point.  However, you will not be permitted to say “Oh we had the same as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63" type="#_x0000_t61" style="position:absolute;margin-left:7.95pt;margin-top:-.25pt;width:500.65pt;height:95.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" adj="2289,1311">
                <v:textbox>
                  <w:txbxContent>
                    <w:p w:rsidR="00A04DFD" w:rsidRPr="00E9501F" w:rsidRDefault="00A04DFD">
                      <w:pPr>
                        <w:rPr>
                          <w:rFonts w:ascii="Arial" w:hAnsi="Arial"/>
                          <w:b/>
                          <w:sz w:val="28"/>
                          <w:szCs w:val="28"/>
                        </w:rPr>
                      </w:pPr>
                      <w:r w:rsidRPr="00E9501F">
                        <w:rPr>
                          <w:rFonts w:ascii="Arial" w:hAnsi="Arial"/>
                          <w:b/>
                          <w:sz w:val="28"/>
                          <w:szCs w:val="28"/>
                        </w:rPr>
                        <w:t>Group Task</w:t>
                      </w:r>
                    </w:p>
                    <w:p w:rsidR="00A04DFD" w:rsidRDefault="00A04DFD">
                      <w:r>
                        <w:rPr>
                          <w:rFonts w:ascii="Arial" w:hAnsi="Arial"/>
                        </w:rPr>
                        <w:t xml:space="preserve">Each group of four is to pick two arguments gather notes, and evidence from your previous work or knowledge and use the book where appropriate, put forward for your reasons for your answer.  The other group who will be permitted to either add to the points made or give a different point.  However, you will not be permitted to say “Oh we had the same as them.” </w:t>
                      </w:r>
                    </w:p>
                  </w:txbxContent>
                </v:textbox>
              </v:shape>
            </w:pict>
          </mc:Fallback>
        </mc:AlternateContent>
      </w:r>
    </w:p>
    <w:p w:rsidR="00487564" w:rsidRDefault="00487564" w:rsidP="00D83A5F">
      <w:pPr>
        <w:rPr>
          <w:rFonts w:ascii="Trebuchet MS" w:hAnsi="Trebuchet MS"/>
          <w:b/>
          <w:u w:val="single"/>
        </w:rPr>
      </w:pPr>
    </w:p>
    <w:p w:rsidR="00487564" w:rsidRDefault="00487564" w:rsidP="00D83A5F">
      <w:pPr>
        <w:rPr>
          <w:rFonts w:ascii="Trebuchet MS" w:hAnsi="Trebuchet MS"/>
          <w:b/>
          <w:u w:val="single"/>
        </w:rPr>
      </w:pPr>
    </w:p>
    <w:p w:rsidR="00487564" w:rsidRDefault="00487564" w:rsidP="00D83A5F">
      <w:pPr>
        <w:rPr>
          <w:rFonts w:ascii="Arial" w:hAnsi="Arial"/>
        </w:rPr>
      </w:pPr>
    </w:p>
    <w:p w:rsidR="00E9501F" w:rsidRDefault="00E9501F" w:rsidP="00D83A5F">
      <w:pPr>
        <w:rPr>
          <w:rFonts w:ascii="Arial" w:hAnsi="Arial"/>
        </w:rPr>
      </w:pPr>
    </w:p>
    <w:p w:rsidR="00F140F2" w:rsidRDefault="00F140F2" w:rsidP="00D83A5F">
      <w:pPr>
        <w:rPr>
          <w:rFonts w:ascii="Arial" w:hAnsi="Arial"/>
        </w:rPr>
      </w:pPr>
    </w:p>
    <w:p w:rsidR="00F140F2" w:rsidRDefault="00F140F2" w:rsidP="00D83A5F">
      <w:pPr>
        <w:rPr>
          <w:rFonts w:ascii="Arial" w:hAnsi="Arial"/>
        </w:rPr>
      </w:pPr>
    </w:p>
    <w:p w:rsidR="00E9501F" w:rsidRDefault="00E9501F" w:rsidP="00D83A5F">
      <w:pPr>
        <w:rPr>
          <w:rFonts w:ascii="Arial" w:hAnsi="Arial"/>
        </w:rPr>
      </w:pPr>
    </w:p>
    <w:p w:rsidR="00020CBC" w:rsidRDefault="00020CBC" w:rsidP="00D83A5F">
      <w:pPr>
        <w:rPr>
          <w:rFonts w:ascii="Arial" w:hAnsi="Arial"/>
        </w:rPr>
      </w:pPr>
    </w:p>
    <w:p w:rsidR="00020CBC" w:rsidRDefault="00020CBC" w:rsidP="00020CBC">
      <w:pPr>
        <w:pStyle w:val="ListParagraph"/>
        <w:numPr>
          <w:ilvl w:val="0"/>
          <w:numId w:val="4"/>
        </w:numPr>
        <w:rPr>
          <w:rFonts w:ascii="Arial" w:hAnsi="Arial"/>
        </w:rPr>
      </w:pPr>
      <w:r>
        <w:rPr>
          <w:rFonts w:ascii="Arial" w:hAnsi="Arial"/>
        </w:rPr>
        <w:t>Has all sport benefitted from its new found partners, media and sponsors?</w:t>
      </w:r>
    </w:p>
    <w:p w:rsidR="00020CBC" w:rsidRDefault="00020CBC" w:rsidP="00020CBC">
      <w:pPr>
        <w:pStyle w:val="ListParagraph"/>
        <w:numPr>
          <w:ilvl w:val="0"/>
          <w:numId w:val="4"/>
        </w:numPr>
        <w:rPr>
          <w:rFonts w:ascii="Arial" w:hAnsi="Arial"/>
        </w:rPr>
      </w:pPr>
      <w:r>
        <w:rPr>
          <w:rFonts w:ascii="Arial" w:hAnsi="Arial"/>
        </w:rPr>
        <w:t>Has sport saved sport from economic ruin and allowed our athletes to compete on a world stage?</w:t>
      </w:r>
    </w:p>
    <w:p w:rsidR="00020CBC" w:rsidRDefault="00020CBC" w:rsidP="00020CBC">
      <w:pPr>
        <w:pStyle w:val="ListParagraph"/>
        <w:numPr>
          <w:ilvl w:val="0"/>
          <w:numId w:val="4"/>
        </w:numPr>
        <w:rPr>
          <w:rFonts w:ascii="Arial" w:hAnsi="Arial"/>
        </w:rPr>
      </w:pPr>
      <w:r>
        <w:rPr>
          <w:rFonts w:ascii="Arial" w:hAnsi="Arial"/>
        </w:rPr>
        <w:t xml:space="preserve">Can sport retain </w:t>
      </w:r>
      <w:r w:rsidR="00E9501F">
        <w:rPr>
          <w:rFonts w:ascii="Arial" w:hAnsi="Arial"/>
        </w:rPr>
        <w:t>its</w:t>
      </w:r>
      <w:r>
        <w:rPr>
          <w:rFonts w:ascii="Arial" w:hAnsi="Arial"/>
        </w:rPr>
        <w:t xml:space="preserve"> true traditional nature and values (first taught at rugby school) while benefiting from the money offered by commercialism? Should it even try to?</w:t>
      </w:r>
    </w:p>
    <w:p w:rsidR="00020CBC" w:rsidRDefault="00020CBC" w:rsidP="00020CBC">
      <w:pPr>
        <w:pStyle w:val="ListParagraph"/>
        <w:rPr>
          <w:rFonts w:ascii="Arial" w:hAnsi="Arial"/>
        </w:rPr>
      </w:pPr>
    </w:p>
    <w:p w:rsidR="00020CBC" w:rsidRDefault="00020CBC" w:rsidP="00020CBC">
      <w:pPr>
        <w:pStyle w:val="ListParagraph"/>
        <w:rPr>
          <w:rFonts w:ascii="Arial" w:hAnsi="Arial"/>
        </w:rPr>
      </w:pPr>
    </w:p>
    <w:p w:rsidR="00F140F2" w:rsidRDefault="00F140F2" w:rsidP="00E9501F">
      <w:pPr>
        <w:pStyle w:val="ListParagraph"/>
        <w:rPr>
          <w:rFonts w:ascii="Arial" w:hAnsi="Arial"/>
        </w:rPr>
      </w:pPr>
    </w:p>
    <w:p w:rsidR="00E9501F" w:rsidRDefault="00E9501F" w:rsidP="00E9501F">
      <w:pPr>
        <w:pStyle w:val="ListParagraph"/>
        <w:rPr>
          <w:rFonts w:ascii="Arial" w:hAnsi="Arial"/>
        </w:rPr>
      </w:pPr>
      <w:r>
        <w:rPr>
          <w:rFonts w:ascii="Arial" w:hAnsi="Arial"/>
        </w:rPr>
        <w:t xml:space="preserve">This last question is one that I want to you to break down and tackle as a 10 marker.  </w:t>
      </w:r>
    </w:p>
    <w:p w:rsidR="00E9501F" w:rsidRDefault="00E9501F" w:rsidP="00E9501F">
      <w:pPr>
        <w:pStyle w:val="ListParagraph"/>
        <w:rPr>
          <w:rFonts w:ascii="Arial" w:hAnsi="Arial"/>
        </w:rPr>
      </w:pPr>
      <w:r>
        <w:rPr>
          <w:rFonts w:ascii="Arial" w:hAnsi="Arial"/>
        </w:rPr>
        <w:t>First d</w:t>
      </w:r>
      <w:r w:rsidR="009245EF">
        <w:rPr>
          <w:rFonts w:ascii="Arial" w:hAnsi="Arial"/>
        </w:rPr>
        <w:t>o the basics of identifying the:</w:t>
      </w:r>
    </w:p>
    <w:p w:rsidR="009245EF" w:rsidRDefault="00E9501F" w:rsidP="00E9501F">
      <w:pPr>
        <w:pStyle w:val="ListParagraph"/>
        <w:rPr>
          <w:rFonts w:ascii="Arial" w:hAnsi="Arial"/>
          <w:color w:val="00B050"/>
        </w:rPr>
      </w:pPr>
      <w:r w:rsidRPr="009245EF">
        <w:rPr>
          <w:rFonts w:ascii="Arial" w:hAnsi="Arial"/>
          <w:color w:val="FF0000"/>
        </w:rPr>
        <w:t>Command Word</w:t>
      </w:r>
      <w:r>
        <w:rPr>
          <w:rFonts w:ascii="Arial" w:hAnsi="Arial"/>
        </w:rPr>
        <w:t xml:space="preserve">                 </w:t>
      </w:r>
      <w:r w:rsidRPr="009245EF">
        <w:rPr>
          <w:rFonts w:ascii="Arial" w:hAnsi="Arial"/>
          <w:color w:val="00B0F0"/>
        </w:rPr>
        <w:t>Subject</w:t>
      </w:r>
      <w:r>
        <w:rPr>
          <w:rFonts w:ascii="Arial" w:hAnsi="Arial"/>
        </w:rPr>
        <w:t xml:space="preserve">               </w:t>
      </w:r>
      <w:r w:rsidR="009245EF">
        <w:rPr>
          <w:rFonts w:ascii="Arial" w:hAnsi="Arial"/>
        </w:rPr>
        <w:t xml:space="preserve">                 </w:t>
      </w:r>
      <w:r w:rsidR="009245EF" w:rsidRPr="009245EF">
        <w:rPr>
          <w:rFonts w:ascii="Arial" w:hAnsi="Arial"/>
          <w:color w:val="00B050"/>
        </w:rPr>
        <w:t xml:space="preserve"> Subject/qualifier</w:t>
      </w:r>
      <w:r w:rsidRPr="009245EF">
        <w:rPr>
          <w:rFonts w:ascii="Arial" w:hAnsi="Arial"/>
          <w:color w:val="00B050"/>
        </w:rPr>
        <w:t xml:space="preserve">   </w:t>
      </w:r>
    </w:p>
    <w:p w:rsidR="00E9501F" w:rsidRDefault="00E9501F" w:rsidP="00E9501F">
      <w:pPr>
        <w:pStyle w:val="ListParagraph"/>
        <w:rPr>
          <w:rFonts w:ascii="Arial" w:hAnsi="Arial"/>
        </w:rPr>
      </w:pPr>
      <w:r w:rsidRPr="009245EF">
        <w:rPr>
          <w:rFonts w:ascii="Arial" w:hAnsi="Arial"/>
          <w:color w:val="00B050"/>
        </w:rPr>
        <w:t xml:space="preserve">                </w:t>
      </w:r>
    </w:p>
    <w:p w:rsidR="00020CBC" w:rsidRPr="00F140F2" w:rsidRDefault="00F140F2" w:rsidP="00020CBC">
      <w:pPr>
        <w:pStyle w:val="ListParagraph"/>
        <w:numPr>
          <w:ilvl w:val="0"/>
          <w:numId w:val="4"/>
        </w:numPr>
        <w:rPr>
          <w:rFonts w:ascii="Arial" w:hAnsi="Arial"/>
          <w:i/>
        </w:rPr>
      </w:pPr>
      <w:r>
        <w:rPr>
          <w:rFonts w:ascii="Arial" w:hAnsi="Arial"/>
        </w:rPr>
        <w:t xml:space="preserve">Q </w:t>
      </w:r>
      <w:r w:rsidR="00020CBC" w:rsidRPr="00F140F2">
        <w:rPr>
          <w:rFonts w:ascii="Arial" w:hAnsi="Arial"/>
          <w:i/>
        </w:rPr>
        <w:t>Has the dependency of each section of the golden triangle reduced or increased mass participation?</w:t>
      </w:r>
    </w:p>
    <w:p w:rsidR="00487564" w:rsidRDefault="00487564" w:rsidP="00D83A5F">
      <w:pPr>
        <w:rPr>
          <w:rFonts w:ascii="Arial" w:hAnsi="Arial"/>
        </w:rPr>
      </w:pPr>
    </w:p>
    <w:p w:rsidR="00487564" w:rsidRDefault="00487564" w:rsidP="00D83A5F">
      <w:pPr>
        <w:rPr>
          <w:rFonts w:ascii="Arial" w:hAnsi="Arial"/>
        </w:rPr>
      </w:pPr>
    </w:p>
    <w:p w:rsidR="00487564" w:rsidRPr="00904237" w:rsidRDefault="0040032D" w:rsidP="00D83A5F">
      <w:pPr>
        <w:pStyle w:val="ListParagraph"/>
        <w:numPr>
          <w:ilvl w:val="0"/>
          <w:numId w:val="4"/>
        </w:numPr>
        <w:spacing w:line="360" w:lineRule="auto"/>
        <w:ind w:left="714" w:hanging="357"/>
        <w:rPr>
          <w:rFonts w:ascii="Arial" w:hAnsi="Arial"/>
        </w:rPr>
      </w:pPr>
      <w:r>
        <w:rPr>
          <w:rFonts w:ascii="Arial" w:hAnsi="Arial"/>
        </w:rPr>
        <w:t>So we will be looking for five points that suggest that the golden triangle has increased mass participation and five that say it has reduced it.  Good luck.  The key thing is don’t spend too long on each point or section and don’t be vague.</w:t>
      </w:r>
    </w:p>
    <w:p w:rsidR="00904237" w:rsidRPr="00904237" w:rsidRDefault="00904237" w:rsidP="00904237">
      <w:pPr>
        <w:pStyle w:val="ListParagraph"/>
        <w:numPr>
          <w:ilvl w:val="0"/>
          <w:numId w:val="4"/>
        </w:numPr>
        <w:spacing w:line="360" w:lineRule="auto"/>
        <w:ind w:left="714" w:hanging="357"/>
        <w:rPr>
          <w:rFonts w:ascii="Arial" w:hAnsi="Arial"/>
        </w:rPr>
      </w:pPr>
      <w:r>
        <w:rPr>
          <w:rFonts w:ascii="Arial" w:hAnsi="Arial"/>
        </w:rPr>
        <w:t>..............................................................................................................................................................................................................................................................................</w:t>
      </w:r>
    </w:p>
    <w:p w:rsidR="00904237" w:rsidRPr="00904237" w:rsidRDefault="00904237" w:rsidP="00904237">
      <w:pPr>
        <w:pStyle w:val="ListParagraph"/>
        <w:numPr>
          <w:ilvl w:val="0"/>
          <w:numId w:val="4"/>
        </w:numPr>
        <w:spacing w:line="360" w:lineRule="auto"/>
        <w:ind w:left="714" w:hanging="357"/>
        <w:rPr>
          <w:rFonts w:ascii="Arial" w:hAnsi="Arial"/>
        </w:rPr>
      </w:pPr>
      <w:r>
        <w:rPr>
          <w:rFonts w:ascii="Arial" w:hAnsi="Arial"/>
        </w:rPr>
        <w:t>..............................................................................................................................................................................................................................................................................</w:t>
      </w:r>
    </w:p>
    <w:p w:rsidR="00904237" w:rsidRPr="00904237" w:rsidRDefault="00904237" w:rsidP="00904237">
      <w:pPr>
        <w:pStyle w:val="ListParagraph"/>
        <w:numPr>
          <w:ilvl w:val="0"/>
          <w:numId w:val="4"/>
        </w:numPr>
        <w:spacing w:line="360" w:lineRule="auto"/>
        <w:ind w:left="714" w:hanging="357"/>
        <w:rPr>
          <w:rFonts w:ascii="Arial" w:hAnsi="Arial"/>
        </w:rPr>
      </w:pPr>
      <w:r>
        <w:rPr>
          <w:rFonts w:ascii="Arial" w:hAnsi="Arial"/>
        </w:rPr>
        <w:t>..............................................................................................................................................................................................................................................................................</w:t>
      </w:r>
    </w:p>
    <w:p w:rsidR="00904237" w:rsidRPr="00904237" w:rsidRDefault="00904237" w:rsidP="00904237">
      <w:pPr>
        <w:pStyle w:val="ListParagraph"/>
        <w:numPr>
          <w:ilvl w:val="0"/>
          <w:numId w:val="4"/>
        </w:numPr>
        <w:spacing w:line="360" w:lineRule="auto"/>
        <w:ind w:left="714" w:hanging="357"/>
        <w:rPr>
          <w:rFonts w:ascii="Arial" w:hAnsi="Arial"/>
        </w:rPr>
      </w:pPr>
      <w:r>
        <w:rPr>
          <w:rFonts w:ascii="Arial" w:hAnsi="Arial"/>
        </w:rPr>
        <w:t>..............................................................................................................................................................................................................................................................................</w:t>
      </w:r>
    </w:p>
    <w:p w:rsidR="00904237" w:rsidRPr="00904237" w:rsidRDefault="00904237" w:rsidP="00904237">
      <w:pPr>
        <w:pStyle w:val="ListParagraph"/>
        <w:numPr>
          <w:ilvl w:val="0"/>
          <w:numId w:val="4"/>
        </w:numPr>
        <w:spacing w:line="360" w:lineRule="auto"/>
        <w:ind w:left="714" w:hanging="357"/>
        <w:rPr>
          <w:rFonts w:ascii="Arial" w:hAnsi="Arial"/>
        </w:rPr>
      </w:pPr>
      <w:r>
        <w:rPr>
          <w:rFonts w:ascii="Arial" w:hAnsi="Arial"/>
        </w:rPr>
        <w:t>..............................................................................................................................................................................................................................................................................</w:t>
      </w:r>
    </w:p>
    <w:p w:rsidR="00904237" w:rsidRPr="00904237" w:rsidRDefault="00904237" w:rsidP="00904237">
      <w:pPr>
        <w:pStyle w:val="ListParagraph"/>
        <w:numPr>
          <w:ilvl w:val="0"/>
          <w:numId w:val="4"/>
        </w:numPr>
        <w:spacing w:line="360" w:lineRule="auto"/>
        <w:ind w:left="714" w:hanging="357"/>
        <w:rPr>
          <w:rFonts w:ascii="Arial" w:hAnsi="Arial"/>
        </w:rPr>
      </w:pPr>
      <w:r>
        <w:rPr>
          <w:rFonts w:ascii="Arial" w:hAnsi="Arial"/>
        </w:rPr>
        <w:t>..............................................................................................................................................................................................................................................................................</w:t>
      </w:r>
    </w:p>
    <w:p w:rsidR="00904237" w:rsidRPr="00904237" w:rsidRDefault="00904237" w:rsidP="00904237">
      <w:pPr>
        <w:pStyle w:val="ListParagraph"/>
        <w:numPr>
          <w:ilvl w:val="0"/>
          <w:numId w:val="4"/>
        </w:numPr>
        <w:spacing w:line="360" w:lineRule="auto"/>
        <w:ind w:left="714" w:hanging="357"/>
        <w:rPr>
          <w:rFonts w:ascii="Arial" w:hAnsi="Arial"/>
        </w:rPr>
      </w:pPr>
      <w:r>
        <w:rPr>
          <w:rFonts w:ascii="Arial" w:hAnsi="Arial"/>
        </w:rPr>
        <w:t>..............................................................................................................................................................................................................................................................................</w:t>
      </w:r>
    </w:p>
    <w:p w:rsidR="00904237" w:rsidRPr="00904237" w:rsidRDefault="00904237" w:rsidP="00904237">
      <w:pPr>
        <w:pStyle w:val="ListParagraph"/>
        <w:numPr>
          <w:ilvl w:val="0"/>
          <w:numId w:val="4"/>
        </w:numPr>
        <w:spacing w:line="360" w:lineRule="auto"/>
        <w:ind w:left="714" w:hanging="357"/>
        <w:rPr>
          <w:rFonts w:ascii="Arial" w:hAnsi="Arial"/>
        </w:rPr>
      </w:pPr>
      <w:r>
        <w:rPr>
          <w:rFonts w:ascii="Arial" w:hAnsi="Arial"/>
        </w:rPr>
        <w:t>..............................................................................................................................................................................................................................................................................</w:t>
      </w:r>
    </w:p>
    <w:p w:rsidR="00904237" w:rsidRPr="00904237" w:rsidRDefault="00904237" w:rsidP="00904237">
      <w:pPr>
        <w:pStyle w:val="ListParagraph"/>
        <w:numPr>
          <w:ilvl w:val="0"/>
          <w:numId w:val="4"/>
        </w:numPr>
        <w:spacing w:line="360" w:lineRule="auto"/>
        <w:ind w:left="714" w:hanging="357"/>
        <w:rPr>
          <w:rFonts w:ascii="Arial" w:hAnsi="Arial"/>
        </w:rPr>
      </w:pPr>
      <w:r>
        <w:rPr>
          <w:rFonts w:ascii="Arial" w:hAnsi="Arial"/>
        </w:rPr>
        <w:t>..............................................................................................................................................................................................................................................................................</w:t>
      </w:r>
    </w:p>
    <w:p w:rsidR="00D83A5F" w:rsidRDefault="00AD290A" w:rsidP="00AD290A">
      <w:pPr>
        <w:tabs>
          <w:tab w:val="left" w:pos="5626"/>
        </w:tabs>
        <w:rPr>
          <w:rFonts w:ascii="Arial" w:hAnsi="Arial" w:cs="Arial"/>
          <w:sz w:val="28"/>
          <w:szCs w:val="28"/>
        </w:rPr>
      </w:pPr>
      <w:r>
        <w:rPr>
          <w:rFonts w:ascii="Arial" w:hAnsi="Arial" w:cs="Arial"/>
          <w:sz w:val="28"/>
          <w:szCs w:val="28"/>
        </w:rPr>
        <w:t>Ok so we have the main points in there but what else can we add that shows depth of knowledge or development on point.  Have a look at the apply it box at the bottom of 303.  A use of a comparative will hopefully help your point.  See page 306.</w:t>
      </w:r>
    </w:p>
    <w:p w:rsidR="00AD290A" w:rsidRDefault="00626840" w:rsidP="00AD290A">
      <w:pPr>
        <w:tabs>
          <w:tab w:val="left" w:pos="5626"/>
        </w:tabs>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38624" behindDoc="0" locked="0" layoutInCell="1" allowOverlap="1" wp14:anchorId="5DDF8A0C" wp14:editId="63BFD84E">
                <wp:simplePos x="0" y="0"/>
                <wp:positionH relativeFrom="column">
                  <wp:posOffset>3269615</wp:posOffset>
                </wp:positionH>
                <wp:positionV relativeFrom="paragraph">
                  <wp:posOffset>15240</wp:posOffset>
                </wp:positionV>
                <wp:extent cx="3168650" cy="1360805"/>
                <wp:effectExtent l="12065" t="8255" r="10160" b="12065"/>
                <wp:wrapNone/>
                <wp:docPr id="1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1360805"/>
                        </a:xfrm>
                        <a:prstGeom prst="wedgeRectCallout">
                          <a:avLst>
                            <a:gd name="adj1" fmla="val -26634"/>
                            <a:gd name="adj2" fmla="val 42676"/>
                          </a:avLst>
                        </a:prstGeom>
                        <a:solidFill>
                          <a:srgbClr val="FFFFFF"/>
                        </a:solidFill>
                        <a:ln w="9525">
                          <a:solidFill>
                            <a:srgbClr val="000000"/>
                          </a:solidFill>
                          <a:miter lim="800000"/>
                          <a:headEnd/>
                          <a:tailEnd/>
                        </a:ln>
                      </wps:spPr>
                      <wps:txbx>
                        <w:txbxContent>
                          <w:p w:rsidR="00A04DFD" w:rsidRPr="00FB063A" w:rsidRDefault="00A04DFD">
                            <w:pPr>
                              <w:rPr>
                                <w:rFonts w:ascii="Arial" w:hAnsi="Arial" w:cs="Arial"/>
                              </w:rPr>
                            </w:pPr>
                            <w:r w:rsidRPr="00FB063A">
                              <w:rPr>
                                <w:rFonts w:ascii="Arial" w:hAnsi="Arial" w:cs="Arial"/>
                              </w:rPr>
                              <w:t xml:space="preserve">Netball </w:t>
                            </w:r>
                            <w:proofErr w:type="spellStart"/>
                            <w:r w:rsidRPr="00FB063A">
                              <w:rPr>
                                <w:rFonts w:ascii="Arial" w:hAnsi="Arial" w:cs="Arial"/>
                              </w:rPr>
                              <w:t>Vs</w:t>
                            </w:r>
                            <w:proofErr w:type="spellEnd"/>
                            <w:r w:rsidRPr="00FB063A">
                              <w:rPr>
                                <w:rFonts w:ascii="Arial" w:hAnsi="Arial" w:cs="Arial"/>
                              </w:rPr>
                              <w:t xml:space="preserve"> Football</w:t>
                            </w:r>
                          </w:p>
                          <w:p w:rsidR="00A04DFD" w:rsidRPr="00FB063A" w:rsidRDefault="00A04DFD">
                            <w:pPr>
                              <w:rPr>
                                <w:rFonts w:ascii="Arial" w:hAnsi="Arial" w:cs="Arial"/>
                              </w:rPr>
                            </w:pPr>
                            <w:r w:rsidRPr="00FB063A">
                              <w:rPr>
                                <w:rFonts w:ascii="Arial" w:hAnsi="Arial" w:cs="Arial"/>
                              </w:rPr>
                              <w:t>There is a huge problem with sponsorship not being even and low profile sports not getting anything.  Many netball players are still amateur.  They fail to attract sponsorship because they fail to attract media coverage.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64" type="#_x0000_t61" style="position:absolute;margin-left:257.45pt;margin-top:1.2pt;width:249.5pt;height:107.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" adj="5047,20018">
                <v:textbox>
                  <w:txbxContent>
                    <w:p w:rsidR="00A04DFD" w:rsidRPr="00FB063A" w:rsidRDefault="00A04DFD">
                      <w:pPr>
                        <w:rPr>
                          <w:rFonts w:ascii="Arial" w:hAnsi="Arial" w:cs="Arial"/>
                        </w:rPr>
                      </w:pPr>
                      <w:r w:rsidRPr="00FB063A">
                        <w:rPr>
                          <w:rFonts w:ascii="Arial" w:hAnsi="Arial" w:cs="Arial"/>
                        </w:rPr>
                        <w:t xml:space="preserve">Netball </w:t>
                      </w:r>
                      <w:proofErr w:type="spellStart"/>
                      <w:r w:rsidRPr="00FB063A">
                        <w:rPr>
                          <w:rFonts w:ascii="Arial" w:hAnsi="Arial" w:cs="Arial"/>
                        </w:rPr>
                        <w:t>Vs</w:t>
                      </w:r>
                      <w:proofErr w:type="spellEnd"/>
                      <w:r w:rsidRPr="00FB063A">
                        <w:rPr>
                          <w:rFonts w:ascii="Arial" w:hAnsi="Arial" w:cs="Arial"/>
                        </w:rPr>
                        <w:t xml:space="preserve"> Football</w:t>
                      </w:r>
                    </w:p>
                    <w:p w:rsidR="00A04DFD" w:rsidRPr="00FB063A" w:rsidRDefault="00A04DFD">
                      <w:pPr>
                        <w:rPr>
                          <w:rFonts w:ascii="Arial" w:hAnsi="Arial" w:cs="Arial"/>
                        </w:rPr>
                      </w:pPr>
                      <w:r w:rsidRPr="00FB063A">
                        <w:rPr>
                          <w:rFonts w:ascii="Arial" w:hAnsi="Arial" w:cs="Arial"/>
                        </w:rPr>
                        <w:t>There is a huge problem with sponsorship not being even and low profile sports not getting anything.  Many netball players are still amateur.  They fail to attract sponsorship because they fail to attract media coverage.</w:t>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737600" behindDoc="0" locked="0" layoutInCell="1" allowOverlap="1" wp14:anchorId="51DA2265" wp14:editId="38665269">
                <wp:simplePos x="0" y="0"/>
                <wp:positionH relativeFrom="column">
                  <wp:posOffset>-313690</wp:posOffset>
                </wp:positionH>
                <wp:positionV relativeFrom="paragraph">
                  <wp:posOffset>15240</wp:posOffset>
                </wp:positionV>
                <wp:extent cx="3328035" cy="1360805"/>
                <wp:effectExtent l="10160" t="8255" r="5080" b="12065"/>
                <wp:wrapNone/>
                <wp:docPr id="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1360805"/>
                        </a:xfrm>
                        <a:prstGeom prst="wedgeRectCallout">
                          <a:avLst>
                            <a:gd name="adj1" fmla="val -29944"/>
                            <a:gd name="adj2" fmla="val 33389"/>
                          </a:avLst>
                        </a:prstGeom>
                        <a:solidFill>
                          <a:srgbClr val="FFFFFF"/>
                        </a:solidFill>
                        <a:ln w="9525">
                          <a:solidFill>
                            <a:srgbClr val="000000"/>
                          </a:solidFill>
                          <a:miter lim="800000"/>
                          <a:headEnd/>
                          <a:tailEnd/>
                        </a:ln>
                      </wps:spPr>
                      <wps:txbx>
                        <w:txbxContent>
                          <w:p w:rsidR="00A04DFD" w:rsidRPr="00FB063A" w:rsidRDefault="00A04DFD">
                            <w:pPr>
                              <w:rPr>
                                <w:rFonts w:ascii="Arial" w:hAnsi="Arial" w:cs="Arial"/>
                              </w:rPr>
                            </w:pPr>
                            <w:r w:rsidRPr="00FB063A">
                              <w:rPr>
                                <w:rFonts w:ascii="Arial" w:hAnsi="Arial" w:cs="Arial"/>
                              </w:rPr>
                              <w:t>In tennis there are rumours of corruption.  I’m sure that you can think of other examples.  Furthermore, Amir Khan’s fight is rife with controversy.</w:t>
                            </w:r>
                          </w:p>
                          <w:p w:rsidR="00A04DFD" w:rsidRPr="00FB063A" w:rsidRDefault="00A04DFD">
                            <w:pPr>
                              <w:rPr>
                                <w:rFonts w:ascii="Arial" w:hAnsi="Arial" w:cs="Arial"/>
                              </w:rPr>
                            </w:pPr>
                            <w:proofErr w:type="gramStart"/>
                            <w:r w:rsidRPr="00FB063A">
                              <w:rPr>
                                <w:rFonts w:ascii="Arial" w:hAnsi="Arial" w:cs="Arial"/>
                              </w:rPr>
                              <w:t>The belief by some that bigger stars get better treatment</w:t>
                            </w:r>
                            <w:r>
                              <w:rPr>
                                <w:rFonts w:ascii="Arial" w:hAnsi="Arial" w:cs="Arial"/>
                              </w:rPr>
                              <w:t>,</w:t>
                            </w:r>
                            <w:r w:rsidRPr="00FB063A">
                              <w:rPr>
                                <w:rFonts w:ascii="Arial" w:hAnsi="Arial" w:cs="Arial"/>
                              </w:rPr>
                              <w:t xml:space="preserve"> so they return to the particular tournament</w:t>
                            </w:r>
                            <w:r>
                              <w:rPr>
                                <w:rFonts w:ascii="Arial" w:hAnsi="Arial" w:cs="Arial"/>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65" type="#_x0000_t61" style="position:absolute;margin-left:-24.7pt;margin-top:1.2pt;width:262.05pt;height:107.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" adj="4332,18012">
                <v:textbox>
                  <w:txbxContent>
                    <w:p w:rsidR="00A04DFD" w:rsidRPr="00FB063A" w:rsidRDefault="00A04DFD">
                      <w:pPr>
                        <w:rPr>
                          <w:rFonts w:ascii="Arial" w:hAnsi="Arial" w:cs="Arial"/>
                        </w:rPr>
                      </w:pPr>
                      <w:r w:rsidRPr="00FB063A">
                        <w:rPr>
                          <w:rFonts w:ascii="Arial" w:hAnsi="Arial" w:cs="Arial"/>
                        </w:rPr>
                        <w:t>In tennis there are rumours of corruption.  I’m sure that you can think of other examples.  Furthermore, Amir Khan’s fight is rife with controversy.</w:t>
                      </w:r>
                    </w:p>
                    <w:p w:rsidR="00A04DFD" w:rsidRPr="00FB063A" w:rsidRDefault="00A04DFD">
                      <w:pPr>
                        <w:rPr>
                          <w:rFonts w:ascii="Arial" w:hAnsi="Arial" w:cs="Arial"/>
                        </w:rPr>
                      </w:pPr>
                      <w:proofErr w:type="gramStart"/>
                      <w:r w:rsidRPr="00FB063A">
                        <w:rPr>
                          <w:rFonts w:ascii="Arial" w:hAnsi="Arial" w:cs="Arial"/>
                        </w:rPr>
                        <w:t>The belief by some that bigger stars get better treatment</w:t>
                      </w:r>
                      <w:r>
                        <w:rPr>
                          <w:rFonts w:ascii="Arial" w:hAnsi="Arial" w:cs="Arial"/>
                        </w:rPr>
                        <w:t>,</w:t>
                      </w:r>
                      <w:r w:rsidRPr="00FB063A">
                        <w:rPr>
                          <w:rFonts w:ascii="Arial" w:hAnsi="Arial" w:cs="Arial"/>
                        </w:rPr>
                        <w:t xml:space="preserve"> so they return to the particular tournament</w:t>
                      </w:r>
                      <w:r>
                        <w:rPr>
                          <w:rFonts w:ascii="Arial" w:hAnsi="Arial" w:cs="Arial"/>
                        </w:rPr>
                        <w:t>.</w:t>
                      </w:r>
                      <w:proofErr w:type="gramEnd"/>
                    </w:p>
                  </w:txbxContent>
                </v:textbox>
              </v:shape>
            </w:pict>
          </mc:Fallback>
        </mc:AlternateContent>
      </w:r>
    </w:p>
    <w:p w:rsidR="00D83A5F" w:rsidRDefault="00D83A5F" w:rsidP="00FE7B61">
      <w:pPr>
        <w:tabs>
          <w:tab w:val="left" w:pos="5626"/>
        </w:tabs>
        <w:jc w:val="center"/>
        <w:rPr>
          <w:rFonts w:ascii="Arial" w:hAnsi="Arial" w:cs="Arial"/>
          <w:sz w:val="28"/>
          <w:szCs w:val="28"/>
        </w:rPr>
      </w:pPr>
    </w:p>
    <w:p w:rsidR="00D83A5F" w:rsidRDefault="00D83A5F" w:rsidP="00D83A5F">
      <w:pPr>
        <w:tabs>
          <w:tab w:val="left" w:pos="5626"/>
        </w:tabs>
        <w:rPr>
          <w:rFonts w:ascii="Arial" w:hAnsi="Arial" w:cs="Arial"/>
          <w:sz w:val="28"/>
          <w:szCs w:val="28"/>
        </w:rPr>
      </w:pPr>
    </w:p>
    <w:p w:rsidR="006F4C20" w:rsidRDefault="006F4C20" w:rsidP="00D83A5F">
      <w:pPr>
        <w:tabs>
          <w:tab w:val="left" w:pos="5626"/>
        </w:tabs>
        <w:jc w:val="center"/>
        <w:rPr>
          <w:rFonts w:ascii="Arial" w:hAnsi="Arial" w:cs="Arial"/>
          <w:b/>
          <w:sz w:val="28"/>
          <w:szCs w:val="28"/>
          <w:u w:val="single"/>
        </w:rPr>
      </w:pPr>
    </w:p>
    <w:p w:rsidR="006C0818" w:rsidRPr="006C0818" w:rsidRDefault="006C0818" w:rsidP="006C0818">
      <w:pPr>
        <w:rPr>
          <w:rFonts w:ascii="Trebuchet MS" w:hAnsi="Trebuchet MS"/>
        </w:rPr>
      </w:pPr>
    </w:p>
    <w:p w:rsidR="00FB063A" w:rsidRDefault="00FB063A" w:rsidP="00FB06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w:t>
      </w:r>
      <w:r>
        <w:tab/>
        <w:t>Explain the links between high level sport, sponsorship and the media.</w:t>
      </w:r>
    </w:p>
    <w:p w:rsidR="00FB063A" w:rsidRDefault="00FB063A" w:rsidP="00FB063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[6]</w:t>
      </w:r>
    </w:p>
    <w:p w:rsidR="00FB063A" w:rsidRPr="00A62DF5" w:rsidRDefault="00FB063A" w:rsidP="00FB063A">
      <w:pPr>
        <w:spacing w:line="360" w:lineRule="auto"/>
        <w:rPr>
          <w:rFonts w:ascii="Arial" w:hAnsi="Arial" w:cs="Arial"/>
        </w:rPr>
      </w:pPr>
      <w:r>
        <w:rPr>
          <w:rFonts w:ascii="Arial" w:hAnsi="Arial" w:cs="Arial"/>
        </w:rPr>
        <w:t>.................................................................................................................................................................................................................................................................................................................................................................................................................................................................................................................................................................................................................................................................................................................................................................................................................................................................................................................................................................................................................................................................................................................................................................................................................................................................................................................................................................</w:t>
      </w:r>
    </w:p>
    <w:p w:rsidR="00FB063A" w:rsidRDefault="00FB063A" w:rsidP="006C0818">
      <w:pPr>
        <w:rPr>
          <w:rFonts w:ascii="Trebuchet MS" w:hAnsi="Trebuchet MS"/>
        </w:rPr>
      </w:pPr>
    </w:p>
    <w:p w:rsidR="00FB063A" w:rsidRDefault="00FB063A" w:rsidP="00FB063A">
      <w:pPr>
        <w:pStyle w:val="indent1"/>
        <w:tabs>
          <w:tab w:val="clear" w:pos="8505"/>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Arial" w:hAnsi="Arial" w:cs="Arial"/>
        </w:rPr>
      </w:pPr>
      <w:r>
        <w:rPr>
          <w:rFonts w:ascii="Arial" w:hAnsi="Arial" w:cs="Arial"/>
          <w:b/>
          <w:bCs/>
        </w:rPr>
        <w:t>3.</w:t>
      </w:r>
      <w:r>
        <w:rPr>
          <w:rFonts w:ascii="Arial" w:hAnsi="Arial" w:cs="Arial"/>
        </w:rPr>
        <w:t>(i)</w:t>
      </w:r>
      <w:r>
        <w:rPr>
          <w:rFonts w:ascii="Arial" w:hAnsi="Arial" w:cs="Arial"/>
        </w:rPr>
        <w:tab/>
        <w:t xml:space="preserve">Identify </w:t>
      </w:r>
      <w:r>
        <w:rPr>
          <w:rFonts w:ascii="Arial" w:hAnsi="Arial" w:cs="Arial"/>
          <w:b/>
          <w:bCs/>
        </w:rPr>
        <w:t>two</w:t>
      </w:r>
      <w:r>
        <w:rPr>
          <w:rFonts w:ascii="Arial" w:hAnsi="Arial" w:cs="Arial"/>
        </w:rPr>
        <w:t xml:space="preserve"> roles of the media.</w:t>
      </w:r>
      <w:r w:rsidR="00F140F2">
        <w:rPr>
          <w:rFonts w:ascii="Arial" w:hAnsi="Arial" w:cs="Arial"/>
        </w:rPr>
        <w:tab/>
      </w:r>
      <w:r w:rsidR="00F140F2">
        <w:rPr>
          <w:rFonts w:ascii="Arial" w:hAnsi="Arial" w:cs="Arial"/>
        </w:rPr>
        <w:tab/>
      </w:r>
      <w:r w:rsidR="00F140F2">
        <w:rPr>
          <w:rFonts w:ascii="Arial" w:hAnsi="Arial" w:cs="Arial"/>
        </w:rPr>
        <w:tab/>
      </w:r>
      <w:r w:rsidR="00F140F2">
        <w:rPr>
          <w:rFonts w:ascii="Arial" w:hAnsi="Arial" w:cs="Arial"/>
        </w:rPr>
        <w:tab/>
      </w:r>
      <w:r w:rsidR="00F140F2">
        <w:rPr>
          <w:rFonts w:ascii="Arial" w:hAnsi="Arial" w:cs="Arial"/>
        </w:rPr>
        <w:tab/>
      </w:r>
      <w:r w:rsidR="00F140F2">
        <w:rPr>
          <w:rFonts w:ascii="Arial" w:hAnsi="Arial" w:cs="Arial"/>
        </w:rPr>
        <w:tab/>
      </w:r>
      <w:r w:rsidR="00F140F2">
        <w:rPr>
          <w:rFonts w:ascii="Arial" w:hAnsi="Arial" w:cs="Arial"/>
        </w:rPr>
        <w:tab/>
      </w:r>
      <w:r w:rsidR="00F140F2">
        <w:rPr>
          <w:rFonts w:ascii="Arial" w:hAnsi="Arial" w:cs="Arial"/>
        </w:rPr>
        <w:tab/>
        <w:t>(2)</w:t>
      </w:r>
    </w:p>
    <w:p w:rsidR="00FB063A" w:rsidRDefault="00FB063A" w:rsidP="00FB063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FB063A" w:rsidRDefault="00FB063A" w:rsidP="00FB063A">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FB063A" w:rsidRDefault="00FB063A" w:rsidP="00FB063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FB063A" w:rsidRDefault="00FB063A" w:rsidP="00FB063A">
      <w:pPr>
        <w:pStyle w:val="indent1"/>
        <w:tabs>
          <w:tab w:val="clear" w:pos="8505"/>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Arial" w:hAnsi="Arial" w:cs="Arial"/>
        </w:rPr>
      </w:pPr>
      <w:r>
        <w:rPr>
          <w:rFonts w:ascii="Arial" w:hAnsi="Arial" w:cs="Arial"/>
        </w:rPr>
        <w:t xml:space="preserve"> </w:t>
      </w:r>
    </w:p>
    <w:p w:rsidR="00FB063A" w:rsidRDefault="00FB063A" w:rsidP="00FB063A">
      <w:pPr>
        <w:pStyle w:val="indent1"/>
        <w:tabs>
          <w:tab w:val="clear" w:pos="8505"/>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Arial" w:hAnsi="Arial" w:cs="Arial"/>
        </w:rPr>
      </w:pPr>
      <w:r>
        <w:rPr>
          <w:rFonts w:ascii="Arial" w:hAnsi="Arial" w:cs="Arial"/>
        </w:rPr>
        <w:t>(ii)</w:t>
      </w:r>
      <w:r>
        <w:rPr>
          <w:rFonts w:ascii="Arial" w:hAnsi="Arial" w:cs="Arial"/>
        </w:rPr>
        <w:tab/>
        <w:t xml:space="preserve">Discuss both positive </w:t>
      </w:r>
      <w:r>
        <w:rPr>
          <w:rFonts w:ascii="Arial" w:hAnsi="Arial" w:cs="Arial"/>
          <w:b/>
          <w:bCs/>
        </w:rPr>
        <w:t>and</w:t>
      </w:r>
      <w:r>
        <w:rPr>
          <w:rFonts w:ascii="Arial" w:hAnsi="Arial" w:cs="Arial"/>
        </w:rPr>
        <w:t xml:space="preserve"> negative effects of the media on sport.</w:t>
      </w:r>
    </w:p>
    <w:p w:rsidR="00FB063A" w:rsidRDefault="00F140F2" w:rsidP="00FB063A">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 xml:space="preserve"> [4</w:t>
      </w:r>
      <w:r w:rsidR="00FB063A">
        <w:t>]</w:t>
      </w:r>
    </w:p>
    <w:p w:rsidR="00F140F2" w:rsidRPr="00A62DF5" w:rsidRDefault="00F140F2" w:rsidP="00F140F2">
      <w:pPr>
        <w:spacing w:line="360" w:lineRule="auto"/>
        <w:rPr>
          <w:rFonts w:ascii="Arial" w:hAnsi="Arial" w:cs="Arial"/>
        </w:rPr>
      </w:pPr>
      <w:r>
        <w:rPr>
          <w:rFonts w:ascii="Arial" w:hAnsi="Arial" w:cs="Arial"/>
        </w:rPr>
        <w:t>.................................................................................................................................................................................................................................................................................................................................................................................................................................................................................................................................................................................................................................................................................................................................................................................................................................................................................................................................................................................................................................................................................................................................................................................................................................................................................................................................................................</w:t>
      </w:r>
    </w:p>
    <w:p w:rsidR="00FB063A" w:rsidRDefault="00FB063A" w:rsidP="00FB063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B063A" w:rsidRPr="00FB063A" w:rsidRDefault="00FB063A" w:rsidP="006C0818">
      <w:pPr>
        <w:rPr>
          <w:rFonts w:ascii="Trebuchet MS" w:hAnsi="Trebuchet MS"/>
        </w:rPr>
      </w:pPr>
    </w:p>
    <w:p w:rsidR="006C0818" w:rsidRDefault="006C0818" w:rsidP="006C0818">
      <w:pPr>
        <w:rPr>
          <w:rFonts w:ascii="Trebuchet MS" w:hAnsi="Trebuchet MS"/>
        </w:rPr>
      </w:pPr>
    </w:p>
    <w:p w:rsidR="00F140F2" w:rsidRDefault="00F140F2" w:rsidP="006C0818">
      <w:pPr>
        <w:rPr>
          <w:rFonts w:ascii="Trebuchet MS" w:hAnsi="Trebuchet MS"/>
        </w:rPr>
      </w:pPr>
    </w:p>
    <w:p w:rsidR="00F140F2" w:rsidRDefault="00F140F2" w:rsidP="006C0818">
      <w:pPr>
        <w:rPr>
          <w:rFonts w:ascii="Trebuchet MS" w:hAnsi="Trebuchet MS"/>
        </w:rPr>
      </w:pPr>
    </w:p>
    <w:p w:rsidR="00F140F2" w:rsidRDefault="00F140F2" w:rsidP="006C0818">
      <w:pPr>
        <w:rPr>
          <w:rFonts w:ascii="Trebuchet MS" w:hAnsi="Trebuchet MS"/>
        </w:rPr>
      </w:pPr>
    </w:p>
    <w:p w:rsidR="00F140F2" w:rsidRDefault="00F140F2" w:rsidP="006C0818">
      <w:pPr>
        <w:rPr>
          <w:rFonts w:ascii="Trebuchet MS" w:hAnsi="Trebuchet MS"/>
        </w:rPr>
      </w:pPr>
    </w:p>
    <w:p w:rsidR="00FB063A" w:rsidRPr="00F140F2" w:rsidRDefault="00FB063A" w:rsidP="00FB063A">
      <w:pPr>
        <w:pStyle w:val="question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w:t>
      </w:r>
      <w:r w:rsidRPr="00F140F2">
        <w:tab/>
        <w:t xml:space="preserve">The winning of </w:t>
      </w:r>
      <w:r w:rsidRPr="00F140F2">
        <w:rPr>
          <w:b/>
          <w:bCs/>
        </w:rPr>
        <w:t xml:space="preserve">More Medals </w:t>
      </w:r>
      <w:r w:rsidRPr="00F140F2">
        <w:t xml:space="preserve">is affected by many factors </w:t>
      </w:r>
    </w:p>
    <w:p w:rsidR="00FB063A" w:rsidRPr="00F140F2" w:rsidRDefault="00FB063A" w:rsidP="00FB063A">
      <w:pPr>
        <w:pStyle w:val="questionChar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F140F2">
        <w:tab/>
        <w:t>What are the possible effects of:</w:t>
      </w:r>
    </w:p>
    <w:p w:rsidR="00FB063A" w:rsidRPr="00F140F2" w:rsidRDefault="00FB063A" w:rsidP="00FB063A">
      <w:pPr>
        <w:pStyle w:val="indent1"/>
        <w:tabs>
          <w:tab w:val="clear" w:pos="8505"/>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993" w:hanging="426"/>
        <w:rPr>
          <w:rFonts w:ascii="Arial" w:hAnsi="Arial" w:cs="Arial"/>
        </w:rPr>
      </w:pPr>
      <w:r w:rsidRPr="00F140F2">
        <w:rPr>
          <w:rFonts w:ascii="Arial" w:hAnsi="Arial" w:cs="Arial"/>
        </w:rPr>
        <w:t>•</w:t>
      </w:r>
      <w:r w:rsidRPr="00F140F2">
        <w:rPr>
          <w:rFonts w:ascii="Arial" w:hAnsi="Arial" w:cs="Arial"/>
        </w:rPr>
        <w:tab/>
        <w:t>Funding</w:t>
      </w:r>
    </w:p>
    <w:p w:rsidR="00FB063A" w:rsidRPr="00F140F2" w:rsidRDefault="00FB063A" w:rsidP="00FB063A">
      <w:pPr>
        <w:pStyle w:val="indent1"/>
        <w:tabs>
          <w:tab w:val="clear" w:pos="8505"/>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993" w:hanging="426"/>
        <w:rPr>
          <w:rFonts w:ascii="Arial" w:hAnsi="Arial" w:cs="Arial"/>
        </w:rPr>
      </w:pPr>
      <w:r w:rsidRPr="00F140F2">
        <w:rPr>
          <w:rFonts w:ascii="Arial" w:hAnsi="Arial" w:cs="Arial"/>
        </w:rPr>
        <w:t>•</w:t>
      </w:r>
      <w:r w:rsidRPr="00F140F2">
        <w:rPr>
          <w:rFonts w:ascii="Arial" w:hAnsi="Arial" w:cs="Arial"/>
        </w:rPr>
        <w:tab/>
        <w:t>The UKSI (United Kingdom Sports Institute)</w:t>
      </w:r>
    </w:p>
    <w:p w:rsidR="00FB063A" w:rsidRPr="00F140F2" w:rsidRDefault="00FB063A" w:rsidP="00F140F2">
      <w:pPr>
        <w:pStyle w:val="indent1"/>
        <w:tabs>
          <w:tab w:val="clear" w:pos="8505"/>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993" w:hanging="426"/>
        <w:rPr>
          <w:rFonts w:ascii="Arial" w:hAnsi="Arial" w:cs="Arial"/>
        </w:rPr>
      </w:pPr>
      <w:r w:rsidRPr="00F140F2">
        <w:rPr>
          <w:rFonts w:ascii="Arial" w:hAnsi="Arial" w:cs="Arial"/>
        </w:rPr>
        <w:t>•</w:t>
      </w:r>
      <w:r w:rsidRPr="00F140F2">
        <w:rPr>
          <w:rFonts w:ascii="Arial" w:hAnsi="Arial" w:cs="Arial"/>
        </w:rPr>
        <w:tab/>
        <w:t>The media</w:t>
      </w:r>
      <w:r w:rsidR="00F140F2" w:rsidRPr="00F140F2">
        <w:rPr>
          <w:rFonts w:ascii="Arial" w:hAnsi="Arial" w:cs="Arial"/>
        </w:rPr>
        <w:t xml:space="preserve"> </w:t>
      </w:r>
      <w:r w:rsidRPr="00F140F2">
        <w:rPr>
          <w:rFonts w:ascii="Arial" w:hAnsi="Arial" w:cs="Arial"/>
        </w:rPr>
        <w:t>on elite performance?</w:t>
      </w:r>
      <w:r w:rsidR="00F140F2" w:rsidRPr="00F140F2">
        <w:rPr>
          <w:rFonts w:ascii="Arial" w:hAnsi="Arial" w:cs="Arial"/>
        </w:rPr>
        <w:tab/>
      </w:r>
      <w:r w:rsidR="00F140F2" w:rsidRPr="00F140F2">
        <w:rPr>
          <w:rFonts w:ascii="Arial" w:hAnsi="Arial" w:cs="Arial"/>
        </w:rPr>
        <w:tab/>
      </w:r>
      <w:r w:rsidR="00F140F2" w:rsidRPr="00F140F2">
        <w:rPr>
          <w:rFonts w:ascii="Arial" w:hAnsi="Arial" w:cs="Arial"/>
        </w:rPr>
        <w:tab/>
      </w:r>
      <w:r w:rsidR="00F140F2" w:rsidRPr="00F140F2">
        <w:rPr>
          <w:rFonts w:ascii="Arial" w:hAnsi="Arial" w:cs="Arial"/>
        </w:rPr>
        <w:tab/>
      </w:r>
      <w:r w:rsidR="00F140F2" w:rsidRPr="00F140F2">
        <w:rPr>
          <w:rFonts w:ascii="Arial" w:hAnsi="Arial" w:cs="Arial"/>
        </w:rPr>
        <w:tab/>
      </w:r>
      <w:r w:rsidR="00F140F2" w:rsidRPr="00F140F2">
        <w:rPr>
          <w:rFonts w:ascii="Arial" w:hAnsi="Arial" w:cs="Arial"/>
        </w:rPr>
        <w:tab/>
      </w:r>
      <w:r w:rsidR="00F140F2" w:rsidRPr="00F140F2">
        <w:rPr>
          <w:rFonts w:ascii="Arial" w:hAnsi="Arial" w:cs="Arial"/>
        </w:rPr>
        <w:tab/>
      </w:r>
      <w:r w:rsidR="00F140F2" w:rsidRPr="00F140F2">
        <w:rPr>
          <w:rFonts w:ascii="Arial" w:hAnsi="Arial" w:cs="Arial"/>
        </w:rPr>
        <w:tab/>
      </w:r>
      <w:r w:rsidR="00F140F2" w:rsidRPr="00F140F2">
        <w:rPr>
          <w:rFonts w:ascii="Arial" w:hAnsi="Arial" w:cs="Arial"/>
        </w:rPr>
        <w:tab/>
        <w:t>(6)</w:t>
      </w:r>
    </w:p>
    <w:p w:rsidR="00FB063A" w:rsidRDefault="00FB063A" w:rsidP="00FB063A">
      <w:pPr>
        <w:pStyle w:val="mark"/>
        <w:tabs>
          <w:tab w:val="clear" w:pos="9639"/>
          <w:tab w:val="right" w:pos="9638"/>
        </w:tabs>
      </w:pPr>
    </w:p>
    <w:p w:rsidR="00F140F2" w:rsidRPr="00A62DF5" w:rsidRDefault="00F140F2" w:rsidP="00F140F2">
      <w:pPr>
        <w:spacing w:line="360" w:lineRule="auto"/>
        <w:rPr>
          <w:rFonts w:ascii="Arial" w:hAnsi="Arial" w:cs="Arial"/>
        </w:rPr>
      </w:pPr>
      <w:r>
        <w:rPr>
          <w:rFonts w:ascii="Arial" w:hAnsi="Arial" w:cs="Arial"/>
        </w:rPr>
        <w:t>.................................................................................................................................................................................................................................................................................................................................................................................................................................................................................................................................................................................................................................................................................................................................................................................................................................................................................................................................................................................................................................................................................................................................................................................................................................................................................................................................................................</w:t>
      </w:r>
    </w:p>
    <w:p w:rsidR="001730BD" w:rsidRDefault="001730BD" w:rsidP="006C0818">
      <w:pPr>
        <w:rPr>
          <w:rFonts w:ascii="Trebuchet MS" w:hAnsi="Trebuchet MS"/>
        </w:rPr>
      </w:pPr>
    </w:p>
    <w:p w:rsidR="001730BD" w:rsidRDefault="001730BD" w:rsidP="006C0818">
      <w:pPr>
        <w:rPr>
          <w:rFonts w:ascii="Trebuchet MS" w:hAnsi="Trebuchet MS"/>
        </w:rPr>
      </w:pPr>
    </w:p>
    <w:p w:rsidR="001730BD" w:rsidRDefault="001730BD" w:rsidP="006C0818">
      <w:pPr>
        <w:rPr>
          <w:rFonts w:ascii="Trebuchet MS" w:hAnsi="Trebuchet MS"/>
        </w:rPr>
      </w:pPr>
    </w:p>
    <w:p w:rsidR="00FE3BF5" w:rsidRDefault="00FE3BF5" w:rsidP="001730BD">
      <w:pPr>
        <w:jc w:val="center"/>
        <w:rPr>
          <w:rFonts w:ascii="Arial" w:hAnsi="Arial" w:cs="Arial"/>
          <w:b/>
          <w:sz w:val="32"/>
          <w:szCs w:val="32"/>
          <w:u w:val="single"/>
        </w:rPr>
        <w:sectPr w:rsidR="00FE3BF5" w:rsidSect="00154CCF">
          <w:type w:val="continuous"/>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1E6B" w:rsidRDefault="00A41E6B" w:rsidP="001730BD">
      <w:pPr>
        <w:rPr>
          <w:rFonts w:ascii="Arial" w:hAnsi="Arial" w:cs="Arial"/>
          <w:sz w:val="28"/>
          <w:szCs w:val="28"/>
        </w:rPr>
      </w:pPr>
    </w:p>
    <w:p w:rsidR="00A41E6B" w:rsidRDefault="00A41E6B" w:rsidP="001730BD">
      <w:pPr>
        <w:rPr>
          <w:rFonts w:ascii="Arial" w:hAnsi="Arial" w:cs="Arial"/>
          <w:sz w:val="28"/>
          <w:szCs w:val="28"/>
        </w:rPr>
      </w:pPr>
    </w:p>
    <w:p w:rsidR="00FE3BF5" w:rsidRDefault="00FE3BF5" w:rsidP="001730BD">
      <w:pPr>
        <w:rPr>
          <w:rFonts w:ascii="Arial" w:hAnsi="Arial" w:cs="Arial"/>
          <w:sz w:val="28"/>
          <w:szCs w:val="28"/>
        </w:rPr>
        <w:sectPr w:rsidR="00FE3BF5" w:rsidSect="00154CCF">
          <w:type w:val="continuous"/>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1E6B" w:rsidRDefault="00A41E6B" w:rsidP="001730BD">
      <w:pPr>
        <w:rPr>
          <w:rFonts w:ascii="Arial" w:hAnsi="Arial" w:cs="Arial"/>
          <w:sz w:val="28"/>
          <w:szCs w:val="28"/>
        </w:rPr>
      </w:pPr>
    </w:p>
    <w:p w:rsidR="00A41E6B" w:rsidRDefault="00A41E6B" w:rsidP="001730BD">
      <w:pPr>
        <w:rPr>
          <w:rFonts w:ascii="Arial" w:hAnsi="Arial" w:cs="Arial"/>
          <w:sz w:val="28"/>
          <w:szCs w:val="28"/>
        </w:rPr>
      </w:pPr>
    </w:p>
    <w:p w:rsidR="00A41E6B" w:rsidRDefault="00A41E6B" w:rsidP="001730BD">
      <w:pPr>
        <w:rPr>
          <w:rFonts w:ascii="Arial" w:hAnsi="Arial" w:cs="Arial"/>
          <w:sz w:val="28"/>
          <w:szCs w:val="28"/>
        </w:rPr>
      </w:pPr>
    </w:p>
    <w:p w:rsidR="00A41E6B" w:rsidRDefault="00A41E6B"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500A3F" w:rsidP="001730BD">
      <w:pPr>
        <w:rPr>
          <w:rFonts w:ascii="Arial" w:hAnsi="Arial" w:cs="Arial"/>
          <w:sz w:val="28"/>
          <w:szCs w:val="28"/>
        </w:rPr>
      </w:pPr>
    </w:p>
    <w:p w:rsidR="00500A3F" w:rsidRDefault="00CA7528" w:rsidP="00500A3F">
      <w:pPr>
        <w:jc w:val="center"/>
        <w:rPr>
          <w:rFonts w:ascii="Arial" w:hAnsi="Arial" w:cs="Arial"/>
          <w:sz w:val="28"/>
          <w:szCs w:val="28"/>
        </w:rPr>
      </w:pPr>
      <w:r>
        <w:rPr>
          <w:rFonts w:ascii="Arial" w:hAnsi="Arial" w:cs="Arial"/>
          <w:sz w:val="28"/>
          <w:szCs w:val="28"/>
        </w:rPr>
        <w:lastRenderedPageBreak/>
        <w:t>Violence in Sport</w:t>
      </w:r>
    </w:p>
    <w:p w:rsidR="00CA7528" w:rsidRDefault="00CA7528" w:rsidP="00CA7528">
      <w:pPr>
        <w:rPr>
          <w:rFonts w:ascii="Arial" w:hAnsi="Arial" w:cs="Arial"/>
          <w:sz w:val="28"/>
          <w:szCs w:val="28"/>
        </w:rPr>
      </w:pPr>
    </w:p>
    <w:p w:rsidR="00CA7528" w:rsidRPr="00CA7528" w:rsidRDefault="00CA7528" w:rsidP="00CA7528">
      <w:pPr>
        <w:rPr>
          <w:rFonts w:ascii="Arial" w:hAnsi="Arial" w:cs="Arial"/>
        </w:rPr>
      </w:pPr>
      <w:r w:rsidRPr="00CA7528">
        <w:rPr>
          <w:rFonts w:ascii="Arial" w:hAnsi="Arial" w:cs="Arial"/>
        </w:rPr>
        <w:t>In groups identify where you can see aggression in sport.</w:t>
      </w:r>
    </w:p>
    <w:p w:rsidR="00A41E6B" w:rsidRDefault="00CA7528" w:rsidP="001730BD">
      <w:pPr>
        <w:rPr>
          <w:rFonts w:ascii="Arial" w:hAnsi="Arial" w:cs="Arial"/>
          <w:sz w:val="28"/>
          <w:szCs w:val="28"/>
        </w:rPr>
      </w:pPr>
      <w:r>
        <w:rPr>
          <w:rFonts w:ascii="Arial" w:hAnsi="Arial" w:cs="Arial"/>
          <w:sz w:val="28"/>
          <w:szCs w:val="28"/>
        </w:rPr>
        <w:t>(Revision now you have a list of examples of aggression in sport.)</w:t>
      </w:r>
    </w:p>
    <w:p w:rsidR="00A41E6B" w:rsidRDefault="00A41E6B" w:rsidP="001730BD">
      <w:pPr>
        <w:rPr>
          <w:rFonts w:ascii="Arial" w:hAnsi="Arial" w:cs="Arial"/>
          <w:sz w:val="28"/>
          <w:szCs w:val="28"/>
        </w:rPr>
      </w:pPr>
    </w:p>
    <w:p w:rsidR="00CA7528" w:rsidRDefault="00CA7528" w:rsidP="00CA7528">
      <w:pPr>
        <w:spacing w:line="360" w:lineRule="auto"/>
        <w:rPr>
          <w:rFonts w:ascii="Arial" w:hAnsi="Arial" w:cs="Arial"/>
        </w:rPr>
      </w:pPr>
      <w:r>
        <w:rPr>
          <w:rFonts w:ascii="Arial" w:hAnsi="Arial" w:cs="Arial"/>
        </w:rPr>
        <w:t>............................................................................................................................................................................................................................................................................................................................................................................................................................................................................................................................................................................................................................................</w:t>
      </w:r>
    </w:p>
    <w:p w:rsidR="00CA7528" w:rsidRPr="00A62DF5" w:rsidRDefault="00CA7528" w:rsidP="00CA7528">
      <w:pPr>
        <w:spacing w:line="360" w:lineRule="auto"/>
        <w:rPr>
          <w:rFonts w:ascii="Arial" w:hAnsi="Arial" w:cs="Arial"/>
        </w:rPr>
      </w:pPr>
    </w:p>
    <w:p w:rsidR="001C0CAA" w:rsidRDefault="001C0CAA" w:rsidP="001730BD">
      <w:pPr>
        <w:rPr>
          <w:rFonts w:ascii="Arial" w:hAnsi="Arial" w:cs="Arial"/>
        </w:rPr>
      </w:pPr>
      <w:r>
        <w:rPr>
          <w:rFonts w:ascii="Arial" w:hAnsi="Arial" w:cs="Arial"/>
          <w:noProof/>
          <w:sz w:val="28"/>
          <w:szCs w:val="28"/>
        </w:rPr>
        <w:drawing>
          <wp:inline distT="0" distB="0" distL="0" distR="0" wp14:anchorId="116814BF" wp14:editId="60F0A03A">
            <wp:extent cx="1752600" cy="1314450"/>
            <wp:effectExtent l="19050" t="0" r="0" b="0"/>
            <wp:docPr id="17" name="Picture 1" descr="C:\Users\Hannah\Pictures\College images\ag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Pictures\College images\aggression.jpg"/>
                    <pic:cNvPicPr>
                      <a:picLocks noChangeAspect="1" noChangeArrowheads="1"/>
                    </pic:cNvPicPr>
                  </pic:nvPicPr>
                  <pic:blipFill>
                    <a:blip r:embed="rId64"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14:anchorId="0A3FBDCB" wp14:editId="4A60DDBA">
            <wp:extent cx="1019175" cy="1218933"/>
            <wp:effectExtent l="19050" t="0" r="9525" b="0"/>
            <wp:docPr id="18" name="Picture 2" descr="C:\Users\Hannah\Pictures\College images\news-graphics-2007-_6349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nah\Pictures\College images\news-graphics-2007-_634903a.jpg"/>
                    <pic:cNvPicPr>
                      <a:picLocks noChangeAspect="1" noChangeArrowheads="1"/>
                    </pic:cNvPicPr>
                  </pic:nvPicPr>
                  <pic:blipFill>
                    <a:blip r:embed="rId65" cstate="print"/>
                    <a:srcRect/>
                    <a:stretch>
                      <a:fillRect/>
                    </a:stretch>
                  </pic:blipFill>
                  <pic:spPr bwMode="auto">
                    <a:xfrm>
                      <a:off x="0" y="0"/>
                      <a:ext cx="1019175" cy="1218933"/>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14:anchorId="0126FF44" wp14:editId="501B8D3F">
            <wp:extent cx="1577569" cy="1311985"/>
            <wp:effectExtent l="19050" t="0" r="3581" b="0"/>
            <wp:docPr id="20" name="Picture 3" descr="C:\Users\Hannah\Pictures\College images\box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Pictures\College images\boxing.bmp"/>
                    <pic:cNvPicPr>
                      <a:picLocks noChangeAspect="1" noChangeArrowheads="1"/>
                    </pic:cNvPicPr>
                  </pic:nvPicPr>
                  <pic:blipFill>
                    <a:blip r:embed="rId66" cstate="print"/>
                    <a:srcRect/>
                    <a:stretch>
                      <a:fillRect/>
                    </a:stretch>
                  </pic:blipFill>
                  <pic:spPr bwMode="auto">
                    <a:xfrm>
                      <a:off x="0" y="0"/>
                      <a:ext cx="1577569" cy="1311985"/>
                    </a:xfrm>
                    <a:prstGeom prst="rect">
                      <a:avLst/>
                    </a:prstGeom>
                    <a:noFill/>
                    <a:ln w="9525">
                      <a:noFill/>
                      <a:miter lim="800000"/>
                      <a:headEnd/>
                      <a:tailEnd/>
                    </a:ln>
                  </pic:spPr>
                </pic:pic>
              </a:graphicData>
            </a:graphic>
          </wp:inline>
        </w:drawing>
      </w:r>
    </w:p>
    <w:p w:rsidR="001C0CAA" w:rsidRDefault="001C0CAA" w:rsidP="001730BD">
      <w:pPr>
        <w:rPr>
          <w:rFonts w:ascii="Arial" w:hAnsi="Arial" w:cs="Arial"/>
        </w:rPr>
      </w:pPr>
    </w:p>
    <w:p w:rsidR="00A41E6B" w:rsidRDefault="00CA7528" w:rsidP="001730BD">
      <w:pPr>
        <w:rPr>
          <w:rFonts w:ascii="Arial" w:hAnsi="Arial" w:cs="Arial"/>
        </w:rPr>
      </w:pPr>
      <w:r>
        <w:rPr>
          <w:rFonts w:ascii="Arial" w:hAnsi="Arial" w:cs="Arial"/>
        </w:rPr>
        <w:t>Controlled aggression is a fundamental part of many sports.  Sometimes it can spill over into uncontrolled situations where fist may fly</w:t>
      </w:r>
      <w:r w:rsidR="001C0CAA">
        <w:rPr>
          <w:rFonts w:ascii="Arial" w:hAnsi="Arial" w:cs="Arial"/>
        </w:rPr>
        <w:t>.  So the question is can you think of examples where aggression spills over?</w:t>
      </w:r>
    </w:p>
    <w:p w:rsidR="001C0CAA" w:rsidRPr="00CA7528" w:rsidRDefault="001C0CAA" w:rsidP="001730BD">
      <w:pPr>
        <w:rPr>
          <w:rFonts w:ascii="Arial" w:hAnsi="Arial" w:cs="Arial"/>
        </w:rPr>
      </w:pPr>
    </w:p>
    <w:p w:rsidR="001C0CAA" w:rsidRDefault="001C0CAA" w:rsidP="001C0CAA">
      <w:pPr>
        <w:spacing w:line="360" w:lineRule="auto"/>
        <w:rPr>
          <w:rFonts w:ascii="Arial" w:hAnsi="Arial" w:cs="Arial"/>
        </w:rPr>
      </w:pPr>
      <w:r>
        <w:rPr>
          <w:rFonts w:ascii="Arial" w:hAnsi="Arial" w:cs="Arial"/>
        </w:rPr>
        <w:t>................................................................................................................................................................................................................................................................................................................................................................................................................................................................................................................</w:t>
      </w:r>
    </w:p>
    <w:p w:rsidR="00A41E6B" w:rsidRDefault="00A41E6B" w:rsidP="001730BD">
      <w:pPr>
        <w:rPr>
          <w:rFonts w:ascii="Arial" w:hAnsi="Arial" w:cs="Arial"/>
          <w:sz w:val="28"/>
          <w:szCs w:val="28"/>
        </w:rPr>
      </w:pPr>
    </w:p>
    <w:p w:rsidR="00A41E6B" w:rsidRDefault="00B42C12" w:rsidP="001730BD">
      <w:pPr>
        <w:rPr>
          <w:rFonts w:ascii="Arial" w:hAnsi="Arial" w:cs="Arial"/>
        </w:rPr>
      </w:pPr>
      <w:r w:rsidRPr="00B42C12">
        <w:rPr>
          <w:rFonts w:ascii="Arial" w:hAnsi="Arial" w:cs="Arial"/>
          <w:u w:val="single"/>
        </w:rPr>
        <w:t>Aggression is not a new thing in sport</w:t>
      </w:r>
    </w:p>
    <w:p w:rsidR="00B42C12" w:rsidRDefault="00B42C12" w:rsidP="001730BD">
      <w:pPr>
        <w:rPr>
          <w:rFonts w:ascii="Arial" w:hAnsi="Arial" w:cs="Arial"/>
        </w:rPr>
      </w:pPr>
    </w:p>
    <w:p w:rsidR="00B42C12" w:rsidRDefault="00B42C12" w:rsidP="001730BD">
      <w:pPr>
        <w:rPr>
          <w:rFonts w:ascii="Arial" w:hAnsi="Arial" w:cs="Arial"/>
        </w:rPr>
      </w:pPr>
      <w:r w:rsidRPr="00B42C12">
        <w:rPr>
          <w:rFonts w:ascii="Arial" w:hAnsi="Arial" w:cs="Arial"/>
          <w:sz w:val="28"/>
          <w:szCs w:val="28"/>
        </w:rPr>
        <w:t>Prior to 1850</w:t>
      </w:r>
      <w:r>
        <w:rPr>
          <w:rFonts w:ascii="Arial" w:hAnsi="Arial" w:cs="Arial"/>
        </w:rPr>
        <w:t xml:space="preserve"> ‘mob football’ was a violent and primitive form of football as you see it today.  Such games are still played as traditions in </w:t>
      </w:r>
      <w:proofErr w:type="spellStart"/>
      <w:r>
        <w:rPr>
          <w:rFonts w:ascii="Arial" w:hAnsi="Arial" w:cs="Arial"/>
        </w:rPr>
        <w:t>Ashbourne</w:t>
      </w:r>
      <w:proofErr w:type="spellEnd"/>
      <w:r>
        <w:rPr>
          <w:rFonts w:ascii="Arial" w:hAnsi="Arial" w:cs="Arial"/>
        </w:rPr>
        <w:t xml:space="preserve"> and are a good example of surviving ethnic sports.</w:t>
      </w:r>
    </w:p>
    <w:p w:rsidR="00B42C12" w:rsidRDefault="00B42C12" w:rsidP="001730BD">
      <w:pPr>
        <w:rPr>
          <w:rFonts w:ascii="Arial" w:hAnsi="Arial" w:cs="Arial"/>
        </w:rPr>
      </w:pPr>
    </w:p>
    <w:p w:rsidR="00B42C12" w:rsidRDefault="00B42C12" w:rsidP="001730BD">
      <w:pPr>
        <w:rPr>
          <w:rFonts w:ascii="Arial" w:hAnsi="Arial" w:cs="Arial"/>
        </w:rPr>
      </w:pPr>
      <w:r>
        <w:rPr>
          <w:rFonts w:ascii="Arial" w:hAnsi="Arial" w:cs="Arial"/>
        </w:rPr>
        <w:t xml:space="preserve"> </w:t>
      </w:r>
      <w:r w:rsidRPr="00B42C12">
        <w:rPr>
          <w:rFonts w:ascii="Arial" w:hAnsi="Arial" w:cs="Arial"/>
          <w:sz w:val="28"/>
          <w:szCs w:val="28"/>
        </w:rPr>
        <w:t>After 1850</w:t>
      </w:r>
      <w:r>
        <w:rPr>
          <w:rFonts w:ascii="Arial" w:hAnsi="Arial" w:cs="Arial"/>
        </w:rPr>
        <w:t xml:space="preserve"> as you know the main influence on sport was..................................So the games were changed and the gentlemanly code of conduct was applauded.  The late Victorian public school boys played the game to the letter of the law and showed great................................................</w:t>
      </w:r>
    </w:p>
    <w:p w:rsidR="00B42C12" w:rsidRDefault="00B42C12" w:rsidP="001730BD">
      <w:pPr>
        <w:rPr>
          <w:rFonts w:ascii="Arial" w:hAnsi="Arial" w:cs="Arial"/>
        </w:rPr>
      </w:pPr>
    </w:p>
    <w:p w:rsidR="00B42C12" w:rsidRPr="00B42C12" w:rsidRDefault="00B42C12" w:rsidP="001730BD">
      <w:pPr>
        <w:rPr>
          <w:rFonts w:ascii="Arial" w:hAnsi="Arial" w:cs="Arial"/>
        </w:rPr>
      </w:pPr>
      <w:r w:rsidRPr="00B42C12">
        <w:rPr>
          <w:rFonts w:ascii="Arial" w:hAnsi="Arial" w:cs="Arial"/>
          <w:sz w:val="28"/>
          <w:szCs w:val="28"/>
        </w:rPr>
        <w:t>Today</w:t>
      </w:r>
      <w:r>
        <w:rPr>
          <w:rFonts w:ascii="Arial" w:hAnsi="Arial" w:cs="Arial"/>
        </w:rPr>
        <w:t xml:space="preserve"> there is a belief that the middle class amateur attitudes have been squeezed out of the game.  The stakes are high, pressure intense and gamesmanship is commonplace.</w:t>
      </w:r>
    </w:p>
    <w:p w:rsidR="00500A3F" w:rsidRDefault="00B42C12" w:rsidP="00B42C12">
      <w:pPr>
        <w:rPr>
          <w:rFonts w:ascii="Arial" w:hAnsi="Arial" w:cs="Arial"/>
        </w:rPr>
      </w:pPr>
      <w:r>
        <w:rPr>
          <w:rFonts w:ascii="Arial" w:hAnsi="Arial" w:cs="Arial"/>
          <w:sz w:val="28"/>
          <w:szCs w:val="28"/>
        </w:rPr>
        <w:lastRenderedPageBreak/>
        <w:t>Violence for participants</w:t>
      </w:r>
    </w:p>
    <w:p w:rsidR="00B42C12" w:rsidRDefault="00B42C12" w:rsidP="00B42C12">
      <w:pPr>
        <w:rPr>
          <w:rFonts w:ascii="Arial" w:hAnsi="Arial" w:cs="Arial"/>
        </w:rPr>
      </w:pPr>
    </w:p>
    <w:p w:rsidR="00B42C12" w:rsidRDefault="00B42C12" w:rsidP="00B42C12">
      <w:pPr>
        <w:rPr>
          <w:rFonts w:ascii="Arial" w:hAnsi="Arial" w:cs="Arial"/>
        </w:rPr>
      </w:pPr>
      <w:r>
        <w:rPr>
          <w:rFonts w:ascii="Arial" w:hAnsi="Arial" w:cs="Arial"/>
        </w:rPr>
        <w:t xml:space="preserve">Here we are trying to investigate the possible causes for violence of players.  So what would cause you to lose your cool, to boil your blood enough to commit </w:t>
      </w:r>
      <w:r w:rsidR="002A6BD5">
        <w:rPr>
          <w:rFonts w:ascii="Arial" w:hAnsi="Arial" w:cs="Arial"/>
        </w:rPr>
        <w:t>a violent act?</w:t>
      </w:r>
    </w:p>
    <w:p w:rsidR="002A6BD5" w:rsidRDefault="002A6BD5" w:rsidP="00B42C12">
      <w:pPr>
        <w:rPr>
          <w:rFonts w:ascii="Arial" w:hAnsi="Arial" w:cs="Arial"/>
        </w:rPr>
      </w:pPr>
    </w:p>
    <w:p w:rsidR="002A6BD5" w:rsidRDefault="002A6BD5" w:rsidP="00B42C12">
      <w:pPr>
        <w:rPr>
          <w:rFonts w:ascii="Arial" w:hAnsi="Arial" w:cs="Arial"/>
        </w:rPr>
      </w:pPr>
      <w:r>
        <w:rPr>
          <w:rFonts w:ascii="Arial" w:hAnsi="Arial" w:cs="Arial"/>
          <w:noProof/>
        </w:rPr>
        <w:drawing>
          <wp:inline distT="0" distB="0" distL="0" distR="0" wp14:anchorId="4C0696E8" wp14:editId="33D8329A">
            <wp:extent cx="5638800" cy="3267075"/>
            <wp:effectExtent l="0" t="114300" r="19050" b="1428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2A6BD5" w:rsidRDefault="002A6BD5" w:rsidP="00B42C12">
      <w:pPr>
        <w:rPr>
          <w:rFonts w:ascii="Arial" w:hAnsi="Arial" w:cs="Arial"/>
        </w:rPr>
      </w:pPr>
    </w:p>
    <w:p w:rsidR="002A6BD5" w:rsidRDefault="002A6BD5" w:rsidP="00B42C12">
      <w:pPr>
        <w:rPr>
          <w:rFonts w:ascii="Arial" w:hAnsi="Arial" w:cs="Arial"/>
        </w:rPr>
      </w:pPr>
      <w:r>
        <w:rPr>
          <w:rFonts w:ascii="Arial" w:hAnsi="Arial" w:cs="Arial"/>
        </w:rPr>
        <w:t xml:space="preserve">Cheating </w:t>
      </w:r>
    </w:p>
    <w:p w:rsidR="002A6BD5" w:rsidRDefault="002A6BD5" w:rsidP="002A6BD5">
      <w:pPr>
        <w:spacing w:line="360" w:lineRule="auto"/>
        <w:rPr>
          <w:rFonts w:ascii="Arial" w:hAnsi="Arial" w:cs="Arial"/>
        </w:rPr>
      </w:pPr>
      <w:r>
        <w:rPr>
          <w:rFonts w:ascii="Arial" w:hAnsi="Arial" w:cs="Arial"/>
        </w:rPr>
        <w:t>....................................................................................................................................................................................................................................................................................................................................................................................</w:t>
      </w:r>
    </w:p>
    <w:p w:rsidR="002A6BD5" w:rsidRDefault="002A6BD5" w:rsidP="00B42C12">
      <w:pPr>
        <w:rPr>
          <w:rFonts w:ascii="Arial" w:hAnsi="Arial" w:cs="Arial"/>
        </w:rPr>
      </w:pPr>
    </w:p>
    <w:p w:rsidR="002A6BD5" w:rsidRDefault="002A6BD5" w:rsidP="00B42C12">
      <w:pPr>
        <w:rPr>
          <w:rFonts w:ascii="Arial" w:hAnsi="Arial" w:cs="Arial"/>
        </w:rPr>
      </w:pPr>
      <w:r>
        <w:rPr>
          <w:rFonts w:ascii="Arial" w:hAnsi="Arial" w:cs="Arial"/>
        </w:rPr>
        <w:t>Health</w:t>
      </w:r>
    </w:p>
    <w:p w:rsidR="002A6BD5" w:rsidRDefault="002A6BD5" w:rsidP="002A6BD5">
      <w:pPr>
        <w:spacing w:line="360" w:lineRule="auto"/>
        <w:rPr>
          <w:rFonts w:ascii="Arial" w:hAnsi="Arial" w:cs="Arial"/>
        </w:rPr>
      </w:pPr>
      <w:r>
        <w:rPr>
          <w:rFonts w:ascii="Arial" w:hAnsi="Arial" w:cs="Arial"/>
        </w:rPr>
        <w:t>....................................................................................................................................................................................................................................................................................................................................................................................</w:t>
      </w:r>
    </w:p>
    <w:p w:rsidR="002A6BD5" w:rsidRDefault="002A6BD5" w:rsidP="00B42C12">
      <w:pPr>
        <w:rPr>
          <w:rFonts w:ascii="Arial" w:hAnsi="Arial" w:cs="Arial"/>
        </w:rPr>
      </w:pPr>
      <w:r>
        <w:rPr>
          <w:rFonts w:ascii="Arial" w:hAnsi="Arial" w:cs="Arial"/>
        </w:rPr>
        <w:t>Legality</w:t>
      </w:r>
    </w:p>
    <w:p w:rsidR="002A6BD5" w:rsidRDefault="002A6BD5" w:rsidP="002A6BD5">
      <w:pPr>
        <w:spacing w:line="360" w:lineRule="auto"/>
        <w:rPr>
          <w:rFonts w:ascii="Arial" w:hAnsi="Arial" w:cs="Arial"/>
        </w:rPr>
      </w:pPr>
      <w:r>
        <w:rPr>
          <w:rFonts w:ascii="Arial" w:hAnsi="Arial" w:cs="Arial"/>
        </w:rPr>
        <w:t>....................................................................................................................................................................................................................................................................................................................................................................................</w:t>
      </w:r>
    </w:p>
    <w:p w:rsidR="002A6BD5" w:rsidRDefault="002A6BD5" w:rsidP="002A6BD5">
      <w:pPr>
        <w:spacing w:line="360" w:lineRule="auto"/>
        <w:rPr>
          <w:rFonts w:ascii="Arial" w:hAnsi="Arial" w:cs="Arial"/>
        </w:rPr>
      </w:pPr>
      <w:r>
        <w:rPr>
          <w:rFonts w:ascii="Arial" w:hAnsi="Arial" w:cs="Arial"/>
        </w:rPr>
        <w:t>Role-modelling</w:t>
      </w:r>
    </w:p>
    <w:p w:rsidR="002A6BD5" w:rsidRDefault="002A6BD5" w:rsidP="002A6BD5">
      <w:pPr>
        <w:spacing w:line="360" w:lineRule="auto"/>
        <w:rPr>
          <w:rFonts w:ascii="Arial" w:hAnsi="Arial" w:cs="Arial"/>
        </w:rPr>
      </w:pPr>
      <w:r>
        <w:rPr>
          <w:rFonts w:ascii="Arial" w:hAnsi="Arial" w:cs="Arial"/>
        </w:rPr>
        <w:t>....................................................................................................................................................................................................................................................................................................................................................................................</w:t>
      </w:r>
    </w:p>
    <w:p w:rsidR="002A6BD5" w:rsidRDefault="002A6BD5" w:rsidP="002A6BD5">
      <w:pPr>
        <w:spacing w:line="360" w:lineRule="auto"/>
        <w:rPr>
          <w:rFonts w:ascii="Arial" w:hAnsi="Arial" w:cs="Arial"/>
        </w:rPr>
      </w:pPr>
      <w:r>
        <w:rPr>
          <w:rFonts w:ascii="Arial" w:hAnsi="Arial" w:cs="Arial"/>
        </w:rPr>
        <w:lastRenderedPageBreak/>
        <w:t>Violence by Spectators</w:t>
      </w:r>
    </w:p>
    <w:p w:rsidR="002A6BD5" w:rsidRDefault="002A6BD5" w:rsidP="002A6BD5">
      <w:pPr>
        <w:spacing w:line="360" w:lineRule="auto"/>
        <w:rPr>
          <w:rFonts w:ascii="Arial" w:hAnsi="Arial" w:cs="Arial"/>
        </w:rPr>
      </w:pPr>
    </w:p>
    <w:p w:rsidR="002A6BD5" w:rsidRDefault="002A6BD5" w:rsidP="002A6BD5">
      <w:pPr>
        <w:spacing w:line="360" w:lineRule="auto"/>
        <w:rPr>
          <w:rFonts w:ascii="Arial" w:hAnsi="Arial" w:cs="Arial"/>
        </w:rPr>
      </w:pPr>
      <w:r>
        <w:rPr>
          <w:rFonts w:ascii="Arial" w:hAnsi="Arial" w:cs="Arial"/>
        </w:rPr>
        <w:t>Violence on the terraces is not new either.  Hooliganism and aggression at sports events has been around as long as the violence within the ga</w:t>
      </w:r>
      <w:r w:rsidR="000758D9">
        <w:rPr>
          <w:rFonts w:ascii="Arial" w:hAnsi="Arial" w:cs="Arial"/>
        </w:rPr>
        <w:t>mes.  The constant fighting of the Irish immigrant Hooligan family during the Victorian period introduced a new word into the English language.</w:t>
      </w:r>
    </w:p>
    <w:p w:rsidR="000758D9" w:rsidRDefault="000758D9" w:rsidP="002A6BD5">
      <w:pPr>
        <w:spacing w:line="360" w:lineRule="auto"/>
        <w:rPr>
          <w:rFonts w:ascii="Arial" w:hAnsi="Arial" w:cs="Arial"/>
        </w:rPr>
      </w:pPr>
    </w:p>
    <w:p w:rsidR="000758D9" w:rsidRDefault="000758D9" w:rsidP="002A6BD5">
      <w:pPr>
        <w:spacing w:line="360" w:lineRule="auto"/>
        <w:rPr>
          <w:rFonts w:ascii="Arial" w:hAnsi="Arial" w:cs="Arial"/>
        </w:rPr>
      </w:pPr>
      <w:r>
        <w:rPr>
          <w:rFonts w:ascii="Arial" w:hAnsi="Arial" w:cs="Arial"/>
        </w:rPr>
        <w:t>The hooligans as you identify them today forcefully raised their heads as a social problem in the late 1960’s.  The connection was with aggressive behaviour from predominantly white, urban, unskilled males teenagers and mainly at football matches.</w:t>
      </w:r>
    </w:p>
    <w:p w:rsidR="002A6BD5" w:rsidRDefault="002A6BD5" w:rsidP="00B42C12">
      <w:pPr>
        <w:rPr>
          <w:rFonts w:ascii="Arial" w:hAnsi="Arial" w:cs="Arial"/>
        </w:rPr>
      </w:pPr>
    </w:p>
    <w:p w:rsidR="002A6BD5" w:rsidRDefault="000758D9" w:rsidP="000758D9">
      <w:pPr>
        <w:jc w:val="center"/>
        <w:rPr>
          <w:rFonts w:ascii="Arial" w:hAnsi="Arial" w:cs="Arial"/>
        </w:rPr>
      </w:pPr>
      <w:r>
        <w:rPr>
          <w:rFonts w:ascii="Arial" w:hAnsi="Arial" w:cs="Arial"/>
        </w:rPr>
        <w:t>Crowd Violence</w:t>
      </w:r>
    </w:p>
    <w:p w:rsidR="002A6BD5" w:rsidRDefault="002A6BD5" w:rsidP="00B42C12">
      <w:pPr>
        <w:rPr>
          <w:rFonts w:ascii="Arial" w:hAnsi="Arial" w:cs="Arial"/>
        </w:rPr>
      </w:pPr>
    </w:p>
    <w:p w:rsidR="002A6BD5" w:rsidRDefault="000758D9" w:rsidP="00B42C12">
      <w:pPr>
        <w:rPr>
          <w:rFonts w:ascii="Arial" w:hAnsi="Arial" w:cs="Arial"/>
        </w:rPr>
      </w:pPr>
      <w:r w:rsidRPr="000758D9">
        <w:rPr>
          <w:rFonts w:ascii="Arial" w:hAnsi="Arial" w:cs="Arial"/>
          <w:noProof/>
        </w:rPr>
        <w:drawing>
          <wp:inline distT="0" distB="0" distL="0" distR="0" wp14:anchorId="0819FC24" wp14:editId="67EA9B69">
            <wp:extent cx="5274310" cy="3055892"/>
            <wp:effectExtent l="0" t="114300" r="2540" b="125730"/>
            <wp:docPr id="24"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2A6BD5" w:rsidRDefault="002A6BD5" w:rsidP="00B42C12">
      <w:pPr>
        <w:rPr>
          <w:rFonts w:ascii="Arial" w:hAnsi="Arial" w:cs="Arial"/>
        </w:rPr>
      </w:pPr>
    </w:p>
    <w:p w:rsidR="002A6BD5" w:rsidRPr="00B42C12" w:rsidRDefault="000758D9" w:rsidP="00B42C12">
      <w:pPr>
        <w:rPr>
          <w:rFonts w:ascii="Arial" w:hAnsi="Arial" w:cs="Arial"/>
        </w:rPr>
      </w:pPr>
      <w:r>
        <w:rPr>
          <w:rFonts w:ascii="Arial" w:hAnsi="Arial" w:cs="Arial"/>
        </w:rPr>
        <w:t>Possible causes</w:t>
      </w:r>
    </w:p>
    <w:p w:rsidR="00500A3F" w:rsidRDefault="000758D9" w:rsidP="000758D9">
      <w:pPr>
        <w:spacing w:line="360" w:lineRule="auto"/>
        <w:rPr>
          <w:rFonts w:ascii="Arial" w:hAnsi="Arial" w:cs="Arial"/>
          <w:sz w:val="28"/>
          <w:szCs w:val="28"/>
        </w:rPr>
      </w:pPr>
      <w:r>
        <w:rPr>
          <w:rFonts w:ascii="Arial" w:hAnsi="Arial" w:cs="Arial"/>
        </w:rPr>
        <w:t>....................................................................................................................................................................................................................................................................................................................................................................................</w:t>
      </w:r>
    </w:p>
    <w:p w:rsidR="00500A3F" w:rsidRDefault="000758D9" w:rsidP="000758D9">
      <w:pPr>
        <w:spacing w:line="360" w:lineRule="auto"/>
        <w:rPr>
          <w:rFonts w:ascii="Arial" w:hAnsi="Arial" w:cs="Arial"/>
        </w:rPr>
      </w:pPr>
      <w:r>
        <w:rPr>
          <w:rFonts w:ascii="Arial" w:hAnsi="Arial" w:cs="Arial"/>
        </w:rPr>
        <w:t>....................................................................................................................................................................................................................................................................................................................................................................................</w:t>
      </w:r>
    </w:p>
    <w:p w:rsidR="000758D9" w:rsidRDefault="000758D9" w:rsidP="000758D9">
      <w:pPr>
        <w:spacing w:line="360" w:lineRule="auto"/>
        <w:rPr>
          <w:rFonts w:ascii="Arial" w:hAnsi="Arial" w:cs="Arial"/>
          <w:sz w:val="28"/>
          <w:szCs w:val="28"/>
        </w:rPr>
      </w:pPr>
      <w:r>
        <w:rPr>
          <w:rFonts w:ascii="Arial" w:hAnsi="Arial" w:cs="Arial"/>
        </w:rPr>
        <w:t>...........................................................................................................................</w:t>
      </w:r>
    </w:p>
    <w:p w:rsidR="00500A3F" w:rsidRDefault="000758D9" w:rsidP="001730BD">
      <w:pPr>
        <w:rPr>
          <w:rFonts w:ascii="Arial" w:hAnsi="Arial" w:cs="Arial"/>
          <w:sz w:val="28"/>
          <w:szCs w:val="28"/>
        </w:rPr>
      </w:pPr>
      <w:r>
        <w:rPr>
          <w:rFonts w:ascii="Arial" w:hAnsi="Arial" w:cs="Arial"/>
          <w:sz w:val="28"/>
          <w:szCs w:val="28"/>
        </w:rPr>
        <w:lastRenderedPageBreak/>
        <w:t>Heysel-1985</w:t>
      </w:r>
    </w:p>
    <w:p w:rsidR="000758D9" w:rsidRDefault="000758D9" w:rsidP="000758D9">
      <w:pPr>
        <w:spacing w:line="360" w:lineRule="auto"/>
        <w:rPr>
          <w:rFonts w:ascii="Arial" w:hAnsi="Arial" w:cs="Arial"/>
          <w:sz w:val="28"/>
          <w:szCs w:val="28"/>
        </w:rPr>
      </w:pPr>
      <w:r>
        <w:rPr>
          <w:rFonts w:ascii="Arial" w:hAnsi="Arial" w:cs="Arial"/>
        </w:rPr>
        <w:t>....................................................................................................................................................................................................................................................................................................................................................................................</w:t>
      </w:r>
    </w:p>
    <w:p w:rsidR="000758D9" w:rsidRDefault="000758D9" w:rsidP="000758D9">
      <w:pPr>
        <w:spacing w:line="360" w:lineRule="auto"/>
        <w:rPr>
          <w:rFonts w:ascii="Arial" w:hAnsi="Arial" w:cs="Arial"/>
        </w:rPr>
      </w:pPr>
      <w:r>
        <w:rPr>
          <w:rFonts w:ascii="Arial" w:hAnsi="Arial" w:cs="Arial"/>
        </w:rPr>
        <w:t>....................................................................................................................................................................................................................................................................................................................................................................................</w:t>
      </w:r>
    </w:p>
    <w:p w:rsidR="000758D9" w:rsidRDefault="000758D9" w:rsidP="000758D9">
      <w:pPr>
        <w:spacing w:line="360" w:lineRule="auto"/>
        <w:rPr>
          <w:rFonts w:ascii="Arial" w:hAnsi="Arial" w:cs="Arial"/>
          <w:sz w:val="28"/>
          <w:szCs w:val="28"/>
        </w:rPr>
      </w:pPr>
      <w:r>
        <w:rPr>
          <w:rFonts w:ascii="Arial" w:hAnsi="Arial" w:cs="Arial"/>
        </w:rPr>
        <w:t>...........................................................................................................................</w:t>
      </w:r>
    </w:p>
    <w:p w:rsidR="000758D9" w:rsidRDefault="000758D9" w:rsidP="001730BD">
      <w:pPr>
        <w:rPr>
          <w:rFonts w:ascii="Arial" w:hAnsi="Arial" w:cs="Arial"/>
          <w:sz w:val="28"/>
          <w:szCs w:val="28"/>
        </w:rPr>
      </w:pPr>
    </w:p>
    <w:p w:rsidR="000758D9" w:rsidRDefault="000758D9" w:rsidP="001730BD">
      <w:pPr>
        <w:rPr>
          <w:rFonts w:ascii="Arial" w:hAnsi="Arial" w:cs="Arial"/>
          <w:sz w:val="28"/>
          <w:szCs w:val="28"/>
        </w:rPr>
      </w:pPr>
      <w:r>
        <w:rPr>
          <w:rFonts w:ascii="Arial" w:hAnsi="Arial" w:cs="Arial"/>
          <w:sz w:val="28"/>
          <w:szCs w:val="28"/>
        </w:rPr>
        <w:t>Hillsborough -1989</w:t>
      </w:r>
    </w:p>
    <w:p w:rsidR="000758D9" w:rsidRDefault="000758D9" w:rsidP="000758D9">
      <w:pPr>
        <w:spacing w:line="360" w:lineRule="auto"/>
        <w:rPr>
          <w:rFonts w:ascii="Arial" w:hAnsi="Arial" w:cs="Arial"/>
          <w:sz w:val="28"/>
          <w:szCs w:val="28"/>
        </w:rPr>
      </w:pPr>
      <w:r>
        <w:rPr>
          <w:rFonts w:ascii="Arial" w:hAnsi="Arial" w:cs="Arial"/>
        </w:rPr>
        <w:t>....................................................................................................................................................................................................................................................................................................................................................................................</w:t>
      </w:r>
    </w:p>
    <w:p w:rsidR="000758D9" w:rsidRDefault="000758D9" w:rsidP="000758D9">
      <w:pPr>
        <w:spacing w:line="360" w:lineRule="auto"/>
        <w:rPr>
          <w:rFonts w:ascii="Arial" w:hAnsi="Arial" w:cs="Arial"/>
        </w:rPr>
      </w:pPr>
      <w:r>
        <w:rPr>
          <w:rFonts w:ascii="Arial" w:hAnsi="Arial" w:cs="Arial"/>
        </w:rPr>
        <w:t>....................................................................................................................................................................................................................................................................................................................................................................................</w:t>
      </w:r>
    </w:p>
    <w:p w:rsidR="000758D9" w:rsidRDefault="000758D9" w:rsidP="000758D9">
      <w:pPr>
        <w:spacing w:line="360" w:lineRule="auto"/>
        <w:rPr>
          <w:rFonts w:ascii="Arial" w:hAnsi="Arial" w:cs="Arial"/>
          <w:sz w:val="28"/>
          <w:szCs w:val="28"/>
        </w:rPr>
      </w:pPr>
      <w:r>
        <w:rPr>
          <w:rFonts w:ascii="Arial" w:hAnsi="Arial" w:cs="Arial"/>
        </w:rPr>
        <w:t>...........................................................................................................................</w:t>
      </w:r>
    </w:p>
    <w:p w:rsidR="000758D9" w:rsidRDefault="000758D9" w:rsidP="001730BD">
      <w:pPr>
        <w:rPr>
          <w:rFonts w:ascii="Arial" w:hAnsi="Arial" w:cs="Arial"/>
          <w:sz w:val="28"/>
          <w:szCs w:val="28"/>
        </w:rPr>
      </w:pPr>
    </w:p>
    <w:p w:rsidR="000758D9" w:rsidRDefault="000758D9" w:rsidP="001730BD">
      <w:pPr>
        <w:rPr>
          <w:rFonts w:ascii="Arial" w:hAnsi="Arial" w:cs="Arial"/>
          <w:sz w:val="28"/>
          <w:szCs w:val="28"/>
        </w:rPr>
      </w:pPr>
    </w:p>
    <w:p w:rsidR="00500A3F" w:rsidRPr="000758D9" w:rsidRDefault="000758D9" w:rsidP="001730BD">
      <w:pPr>
        <w:rPr>
          <w:rFonts w:ascii="Arial" w:hAnsi="Arial" w:cs="Arial"/>
          <w:sz w:val="28"/>
          <w:szCs w:val="28"/>
          <w:u w:val="single"/>
        </w:rPr>
      </w:pPr>
      <w:r w:rsidRPr="000758D9">
        <w:rPr>
          <w:rFonts w:ascii="Arial" w:hAnsi="Arial" w:cs="Arial"/>
          <w:sz w:val="28"/>
          <w:szCs w:val="28"/>
          <w:u w:val="single"/>
        </w:rPr>
        <w:t>Possible solutions to violence of fans</w:t>
      </w:r>
    </w:p>
    <w:p w:rsidR="00500A3F" w:rsidRDefault="00500A3F" w:rsidP="001730BD">
      <w:pPr>
        <w:rPr>
          <w:rFonts w:ascii="Arial" w:hAnsi="Arial" w:cs="Arial"/>
          <w:sz w:val="28"/>
          <w:szCs w:val="28"/>
        </w:rPr>
      </w:pPr>
    </w:p>
    <w:p w:rsidR="00500A3F" w:rsidRDefault="000758D9" w:rsidP="001730BD">
      <w:pPr>
        <w:rPr>
          <w:rFonts w:ascii="Arial" w:hAnsi="Arial" w:cs="Arial"/>
          <w:sz w:val="28"/>
          <w:szCs w:val="28"/>
        </w:rPr>
      </w:pPr>
      <w:r w:rsidRPr="000758D9">
        <w:rPr>
          <w:rFonts w:ascii="Arial" w:hAnsi="Arial" w:cs="Arial"/>
          <w:noProof/>
          <w:sz w:val="28"/>
          <w:szCs w:val="28"/>
        </w:rPr>
        <w:drawing>
          <wp:inline distT="0" distB="0" distL="0" distR="0" wp14:anchorId="2E58FD09" wp14:editId="26F01FB5">
            <wp:extent cx="5274310" cy="3055892"/>
            <wp:effectExtent l="0" t="152400" r="21590" b="163830"/>
            <wp:docPr id="25"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500A3F" w:rsidRDefault="00500A3F" w:rsidP="001730BD">
      <w:pPr>
        <w:rPr>
          <w:rFonts w:ascii="Arial" w:hAnsi="Arial" w:cs="Arial"/>
          <w:sz w:val="28"/>
          <w:szCs w:val="28"/>
        </w:rPr>
      </w:pPr>
    </w:p>
    <w:p w:rsidR="00A41E6B" w:rsidRPr="002B2858" w:rsidRDefault="002B2858" w:rsidP="001730BD">
      <w:pPr>
        <w:rPr>
          <w:rFonts w:ascii="Arial" w:hAnsi="Arial" w:cs="Arial"/>
          <w:sz w:val="28"/>
          <w:szCs w:val="28"/>
          <w:u w:val="single"/>
        </w:rPr>
      </w:pPr>
      <w:r w:rsidRPr="002B2858">
        <w:rPr>
          <w:rFonts w:ascii="Arial" w:hAnsi="Arial" w:cs="Arial"/>
          <w:sz w:val="28"/>
          <w:szCs w:val="28"/>
          <w:u w:val="single"/>
        </w:rPr>
        <w:lastRenderedPageBreak/>
        <w:t>Possible solutions to violence of players</w:t>
      </w:r>
    </w:p>
    <w:p w:rsidR="00A41E6B" w:rsidRDefault="00A41E6B" w:rsidP="001730BD">
      <w:pPr>
        <w:rPr>
          <w:rFonts w:ascii="Arial" w:hAnsi="Arial" w:cs="Arial"/>
          <w:sz w:val="28"/>
          <w:szCs w:val="28"/>
        </w:rPr>
      </w:pPr>
    </w:p>
    <w:p w:rsidR="00A41E6B" w:rsidRDefault="00A41E6B" w:rsidP="001730BD">
      <w:pPr>
        <w:rPr>
          <w:rFonts w:ascii="Arial" w:hAnsi="Arial" w:cs="Arial"/>
          <w:sz w:val="28"/>
          <w:szCs w:val="28"/>
        </w:rPr>
      </w:pPr>
    </w:p>
    <w:p w:rsidR="00A41E6B" w:rsidRDefault="002B2858" w:rsidP="001730BD">
      <w:pPr>
        <w:rPr>
          <w:rFonts w:ascii="Arial" w:hAnsi="Arial" w:cs="Arial"/>
          <w:sz w:val="28"/>
          <w:szCs w:val="28"/>
        </w:rPr>
      </w:pPr>
      <w:r w:rsidRPr="002B2858">
        <w:rPr>
          <w:rFonts w:ascii="Arial" w:hAnsi="Arial" w:cs="Arial"/>
          <w:noProof/>
          <w:sz w:val="28"/>
          <w:szCs w:val="28"/>
        </w:rPr>
        <w:drawing>
          <wp:inline distT="0" distB="0" distL="0" distR="0" wp14:anchorId="64FD29A2" wp14:editId="5F33259C">
            <wp:extent cx="5274310" cy="3055892"/>
            <wp:effectExtent l="0" t="152400" r="21590" b="163830"/>
            <wp:docPr id="26"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A41E6B" w:rsidRDefault="00A41E6B" w:rsidP="001730BD">
      <w:pPr>
        <w:rPr>
          <w:rFonts w:ascii="Arial" w:hAnsi="Arial" w:cs="Arial"/>
          <w:sz w:val="28"/>
          <w:szCs w:val="28"/>
        </w:rPr>
      </w:pPr>
    </w:p>
    <w:p w:rsidR="00A41E6B" w:rsidRPr="002B2858" w:rsidRDefault="002B2858" w:rsidP="001730BD">
      <w:pPr>
        <w:rPr>
          <w:rFonts w:ascii="Arial" w:hAnsi="Arial" w:cs="Arial"/>
          <w:sz w:val="28"/>
          <w:szCs w:val="28"/>
          <w:u w:val="single"/>
        </w:rPr>
      </w:pPr>
      <w:r w:rsidRPr="002B2858">
        <w:rPr>
          <w:rFonts w:ascii="Arial" w:hAnsi="Arial" w:cs="Arial"/>
          <w:sz w:val="28"/>
          <w:szCs w:val="28"/>
          <w:u w:val="single"/>
        </w:rPr>
        <w:t>An enduring problem</w:t>
      </w:r>
    </w:p>
    <w:p w:rsidR="00A41E6B" w:rsidRDefault="00A41E6B" w:rsidP="001730BD">
      <w:pPr>
        <w:rPr>
          <w:rFonts w:ascii="Arial" w:hAnsi="Arial" w:cs="Arial"/>
          <w:sz w:val="28"/>
          <w:szCs w:val="28"/>
        </w:rPr>
      </w:pPr>
    </w:p>
    <w:p w:rsidR="00A41E6B" w:rsidRDefault="002B2858" w:rsidP="001730BD">
      <w:pPr>
        <w:rPr>
          <w:rFonts w:ascii="Arial" w:hAnsi="Arial" w:cs="Arial"/>
        </w:rPr>
      </w:pPr>
      <w:r>
        <w:rPr>
          <w:rFonts w:ascii="Arial" w:hAnsi="Arial" w:cs="Arial"/>
        </w:rPr>
        <w:t>As young sports people the question is, is violence in sport still an issue?  (6)</w:t>
      </w:r>
    </w:p>
    <w:p w:rsidR="002B2858" w:rsidRDefault="002B2858" w:rsidP="001730BD">
      <w:pPr>
        <w:rPr>
          <w:rFonts w:ascii="Arial" w:hAnsi="Arial" w:cs="Arial"/>
        </w:rPr>
      </w:pPr>
    </w:p>
    <w:p w:rsidR="002B2858" w:rsidRDefault="002B2858" w:rsidP="001730BD">
      <w:pPr>
        <w:rPr>
          <w:rFonts w:ascii="Arial" w:hAnsi="Arial" w:cs="Arial"/>
        </w:rPr>
      </w:pPr>
      <w:r>
        <w:rPr>
          <w:rFonts w:ascii="Arial" w:hAnsi="Arial" w:cs="Arial"/>
        </w:rPr>
        <w:t>So how do we start to answer the question?</w:t>
      </w:r>
    </w:p>
    <w:p w:rsidR="002B2858" w:rsidRDefault="002B2858" w:rsidP="002B2858">
      <w:pPr>
        <w:spacing w:line="360" w:lineRule="auto"/>
        <w:rPr>
          <w:rFonts w:ascii="Arial" w:hAnsi="Arial" w:cs="Arial"/>
          <w:sz w:val="28"/>
          <w:szCs w:val="28"/>
        </w:rPr>
      </w:pPr>
      <w:r>
        <w:rPr>
          <w:rFonts w:ascii="Arial" w:hAnsi="Arial" w:cs="Arial"/>
        </w:rPr>
        <w:t>....................................................................................................................................................................................................................................................................................................................................................................................</w:t>
      </w:r>
    </w:p>
    <w:p w:rsidR="002B2858" w:rsidRDefault="002B2858" w:rsidP="002B2858">
      <w:pPr>
        <w:spacing w:line="360" w:lineRule="auto"/>
        <w:rPr>
          <w:rFonts w:ascii="Arial" w:hAnsi="Arial" w:cs="Arial"/>
        </w:rPr>
      </w:pPr>
      <w:r>
        <w:rPr>
          <w:rFonts w:ascii="Arial" w:hAnsi="Arial" w:cs="Arial"/>
        </w:rPr>
        <w:t>....................................................................................................................................................................................................................................................................................................................................................................................</w:t>
      </w:r>
    </w:p>
    <w:p w:rsidR="002B2858" w:rsidRDefault="002B2858" w:rsidP="002B2858">
      <w:pPr>
        <w:spacing w:line="360" w:lineRule="auto"/>
        <w:rPr>
          <w:rFonts w:ascii="Arial" w:hAnsi="Arial" w:cs="Arial"/>
          <w:sz w:val="28"/>
          <w:szCs w:val="28"/>
        </w:rPr>
      </w:pPr>
      <w:r>
        <w:rPr>
          <w:rFonts w:ascii="Arial" w:hAnsi="Arial" w:cs="Arial"/>
        </w:rPr>
        <w:t>...........................................................................................................................</w:t>
      </w:r>
    </w:p>
    <w:p w:rsidR="002B2858" w:rsidRDefault="002B2858" w:rsidP="002B2858">
      <w:pPr>
        <w:spacing w:line="360" w:lineRule="auto"/>
        <w:rPr>
          <w:rFonts w:ascii="Arial" w:hAnsi="Arial" w:cs="Arial"/>
          <w:sz w:val="28"/>
          <w:szCs w:val="28"/>
        </w:rPr>
      </w:pPr>
      <w:r>
        <w:rPr>
          <w:rFonts w:ascii="Arial" w:hAnsi="Arial" w:cs="Arial"/>
        </w:rPr>
        <w:t>....................................................................................................................................................................................................................................................................................................................................................................................</w:t>
      </w:r>
    </w:p>
    <w:p w:rsidR="002B2858" w:rsidRDefault="002B2858" w:rsidP="002B2858">
      <w:pPr>
        <w:spacing w:line="360" w:lineRule="auto"/>
        <w:rPr>
          <w:rFonts w:ascii="Arial" w:hAnsi="Arial" w:cs="Arial"/>
        </w:rPr>
      </w:pPr>
      <w:r>
        <w:rPr>
          <w:rFonts w:ascii="Arial" w:hAnsi="Arial" w:cs="Arial"/>
        </w:rPr>
        <w:t>....................................................................................................................................................................................................................................................................................................................................................................................</w:t>
      </w:r>
    </w:p>
    <w:p w:rsidR="00500A3F" w:rsidRDefault="002B2858" w:rsidP="002B2858">
      <w:pPr>
        <w:spacing w:line="360" w:lineRule="auto"/>
        <w:rPr>
          <w:rFonts w:ascii="Arial" w:hAnsi="Arial" w:cs="Arial"/>
          <w:sz w:val="28"/>
          <w:szCs w:val="28"/>
        </w:rPr>
        <w:sectPr w:rsidR="00500A3F" w:rsidSect="00154CCF">
          <w:type w:val="continuous"/>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Arial" w:hAnsi="Arial" w:cs="Arial"/>
        </w:rPr>
        <w:t>............................................................................................................................</w:t>
      </w:r>
    </w:p>
    <w:p w:rsidR="00A41E6B" w:rsidRDefault="002B2858" w:rsidP="001730BD">
      <w:pPr>
        <w:rPr>
          <w:rFonts w:ascii="Arial" w:hAnsi="Arial" w:cs="Arial"/>
          <w:sz w:val="28"/>
          <w:szCs w:val="28"/>
        </w:rPr>
      </w:pPr>
      <w:r>
        <w:rPr>
          <w:rFonts w:ascii="Arial" w:hAnsi="Arial" w:cs="Arial"/>
          <w:sz w:val="28"/>
          <w:szCs w:val="28"/>
        </w:rPr>
        <w:lastRenderedPageBreak/>
        <w:t xml:space="preserve">Revision checklist </w:t>
      </w:r>
    </w:p>
    <w:p w:rsidR="002B2858" w:rsidRDefault="002B2858" w:rsidP="001730BD">
      <w:pPr>
        <w:rPr>
          <w:rFonts w:ascii="Arial" w:hAnsi="Arial" w:cs="Arial"/>
          <w:sz w:val="28"/>
          <w:szCs w:val="28"/>
        </w:rPr>
      </w:pPr>
    </w:p>
    <w:tbl>
      <w:tblPr>
        <w:tblStyle w:val="TableGrid"/>
        <w:tblW w:w="0" w:type="auto"/>
        <w:tblLook w:val="04A0" w:firstRow="1" w:lastRow="0" w:firstColumn="1" w:lastColumn="0" w:noHBand="0" w:noVBand="1"/>
      </w:tblPr>
      <w:tblGrid>
        <w:gridCol w:w="6301"/>
        <w:gridCol w:w="993"/>
        <w:gridCol w:w="1228"/>
      </w:tblGrid>
      <w:tr w:rsidR="002F18F7" w:rsidTr="002F18F7">
        <w:trPr>
          <w:trHeight w:val="623"/>
        </w:trPr>
        <w:tc>
          <w:tcPr>
            <w:tcW w:w="634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30"/>
              <w:gridCol w:w="3955"/>
            </w:tblGrid>
            <w:tr w:rsidR="002F18F7" w:rsidTr="00154CCF">
              <w:tc>
                <w:tcPr>
                  <w:tcW w:w="2628" w:type="dxa"/>
                </w:tcPr>
                <w:p w:rsidR="002F18F7" w:rsidRPr="002F18F7" w:rsidRDefault="002F18F7" w:rsidP="002F18F7">
                  <w:pPr>
                    <w:autoSpaceDE w:val="0"/>
                    <w:autoSpaceDN w:val="0"/>
                    <w:adjustRightInd w:val="0"/>
                    <w:spacing w:before="40" w:after="40"/>
                    <w:rPr>
                      <w:rFonts w:ascii="Arial" w:hAnsi="Arial" w:cs="Arial"/>
                      <w:b/>
                      <w:color w:val="000000"/>
                      <w:sz w:val="22"/>
                      <w:szCs w:val="22"/>
                    </w:rPr>
                  </w:pPr>
                  <w:r w:rsidRPr="00720CE8">
                    <w:rPr>
                      <w:rFonts w:ascii="Arial" w:hAnsi="Arial" w:cs="Arial"/>
                      <w:b/>
                      <w:color w:val="000000"/>
                      <w:sz w:val="22"/>
                      <w:szCs w:val="22"/>
                    </w:rPr>
                    <w:t>Performance enhancing product</w:t>
                  </w:r>
                </w:p>
              </w:tc>
              <w:tc>
                <w:tcPr>
                  <w:tcW w:w="7226" w:type="dxa"/>
                </w:tcPr>
                <w:p w:rsidR="002F18F7" w:rsidRPr="002F18F7" w:rsidRDefault="002F18F7" w:rsidP="002F18F7">
                  <w:pPr>
                    <w:autoSpaceDE w:val="0"/>
                    <w:autoSpaceDN w:val="0"/>
                    <w:adjustRightInd w:val="0"/>
                    <w:rPr>
                      <w:rFonts w:ascii="Arial" w:hAnsi="Arial" w:cs="Arial"/>
                      <w:color w:val="000000"/>
                      <w:sz w:val="22"/>
                      <w:szCs w:val="22"/>
                    </w:rPr>
                  </w:pPr>
                </w:p>
              </w:tc>
            </w:tr>
          </w:tbl>
          <w:p w:rsidR="002F18F7" w:rsidRDefault="002F18F7" w:rsidP="001730BD">
            <w:pPr>
              <w:rPr>
                <w:rFonts w:ascii="Arial" w:hAnsi="Arial" w:cs="Arial"/>
                <w:sz w:val="28"/>
                <w:szCs w:val="28"/>
              </w:rPr>
            </w:pPr>
          </w:p>
        </w:tc>
        <w:tc>
          <w:tcPr>
            <w:tcW w:w="993" w:type="dxa"/>
          </w:tcPr>
          <w:p w:rsidR="002F18F7" w:rsidRDefault="002F18F7" w:rsidP="001730BD">
            <w:pPr>
              <w:rPr>
                <w:rFonts w:ascii="Arial" w:hAnsi="Arial" w:cs="Arial"/>
                <w:sz w:val="28"/>
                <w:szCs w:val="28"/>
              </w:rPr>
            </w:pPr>
            <w:r>
              <w:rPr>
                <w:rFonts w:ascii="Arial" w:hAnsi="Arial" w:cs="Arial"/>
                <w:sz w:val="28"/>
                <w:szCs w:val="28"/>
              </w:rPr>
              <w:t>Notes</w:t>
            </w:r>
          </w:p>
          <w:p w:rsidR="002F18F7" w:rsidRPr="002F18F7" w:rsidRDefault="002F18F7" w:rsidP="002F18F7">
            <w:pPr>
              <w:pStyle w:val="ListParagraph"/>
              <w:numPr>
                <w:ilvl w:val="0"/>
                <w:numId w:val="3"/>
              </w:numPr>
              <w:rPr>
                <w:rFonts w:ascii="Arial" w:hAnsi="Arial" w:cs="Arial"/>
                <w:sz w:val="28"/>
                <w:szCs w:val="28"/>
              </w:rPr>
            </w:pPr>
          </w:p>
        </w:tc>
        <w:tc>
          <w:tcPr>
            <w:tcW w:w="1134" w:type="dxa"/>
          </w:tcPr>
          <w:p w:rsidR="002F18F7" w:rsidRDefault="002F18F7" w:rsidP="001730BD">
            <w:pPr>
              <w:rPr>
                <w:rFonts w:ascii="Arial" w:hAnsi="Arial" w:cs="Arial"/>
                <w:sz w:val="28"/>
                <w:szCs w:val="28"/>
              </w:rPr>
            </w:pPr>
            <w:r>
              <w:rPr>
                <w:rFonts w:ascii="Arial" w:hAnsi="Arial" w:cs="Arial"/>
                <w:sz w:val="28"/>
                <w:szCs w:val="28"/>
              </w:rPr>
              <w:t>Revised</w:t>
            </w:r>
          </w:p>
          <w:p w:rsidR="002F18F7" w:rsidRPr="002F18F7" w:rsidRDefault="002F18F7" w:rsidP="002F18F7">
            <w:pPr>
              <w:pStyle w:val="ListParagraph"/>
              <w:numPr>
                <w:ilvl w:val="0"/>
                <w:numId w:val="3"/>
              </w:numPr>
              <w:rPr>
                <w:rFonts w:ascii="Arial" w:hAnsi="Arial" w:cs="Arial"/>
                <w:sz w:val="28"/>
                <w:szCs w:val="28"/>
              </w:rPr>
            </w:pPr>
          </w:p>
        </w:tc>
      </w:tr>
      <w:tr w:rsidR="002F18F7" w:rsidTr="002F18F7">
        <w:trPr>
          <w:trHeight w:val="623"/>
        </w:trPr>
        <w:tc>
          <w:tcPr>
            <w:tcW w:w="6345" w:type="dxa"/>
          </w:tcPr>
          <w:p w:rsidR="002F18F7" w:rsidRPr="002F18F7" w:rsidRDefault="002F18F7" w:rsidP="002F18F7">
            <w:pPr>
              <w:autoSpaceDE w:val="0"/>
              <w:autoSpaceDN w:val="0"/>
              <w:adjustRightInd w:val="0"/>
              <w:spacing w:before="40" w:after="40"/>
              <w:rPr>
                <w:rFonts w:ascii="Arial" w:hAnsi="Arial" w:cs="Arial"/>
                <w:b/>
                <w:color w:val="000000"/>
                <w:sz w:val="22"/>
                <w:szCs w:val="22"/>
              </w:rPr>
            </w:pPr>
            <w:r w:rsidRPr="00FC5AD7">
              <w:rPr>
                <w:rFonts w:ascii="Arial" w:hAnsi="Arial" w:cs="Arial"/>
                <w:color w:val="000000"/>
                <w:sz w:val="22"/>
                <w:szCs w:val="22"/>
              </w:rPr>
              <w:t xml:space="preserve">explain the reasons for the use of drugs in sport; </w:t>
            </w:r>
            <w:r>
              <w:rPr>
                <w:rFonts w:ascii="Arial" w:hAnsi="Arial" w:cs="Arial"/>
                <w:color w:val="000000"/>
                <w:sz w:val="22"/>
                <w:szCs w:val="22"/>
              </w:rPr>
              <w:t xml:space="preserve">                                                              </w:t>
            </w:r>
          </w:p>
        </w:tc>
        <w:tc>
          <w:tcPr>
            <w:tcW w:w="993" w:type="dxa"/>
          </w:tcPr>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r w:rsidR="002F18F7" w:rsidTr="002F18F7">
        <w:tc>
          <w:tcPr>
            <w:tcW w:w="6345" w:type="dxa"/>
          </w:tcPr>
          <w:p w:rsidR="002F18F7" w:rsidRDefault="002F18F7" w:rsidP="002F18F7">
            <w:pPr>
              <w:autoSpaceDE w:val="0"/>
              <w:autoSpaceDN w:val="0"/>
              <w:adjustRightInd w:val="0"/>
              <w:rPr>
                <w:rFonts w:ascii="Arial" w:hAnsi="Arial" w:cs="Arial"/>
                <w:color w:val="000000"/>
                <w:sz w:val="22"/>
                <w:szCs w:val="22"/>
              </w:rPr>
            </w:pPr>
            <w:r w:rsidRPr="00FC5AD7">
              <w:rPr>
                <w:rFonts w:ascii="Arial" w:hAnsi="Arial" w:cs="Arial"/>
                <w:color w:val="000000"/>
                <w:sz w:val="18"/>
                <w:szCs w:val="18"/>
              </w:rPr>
              <w:t xml:space="preserve">• </w:t>
            </w:r>
            <w:r w:rsidRPr="00FC5AD7">
              <w:rPr>
                <w:rFonts w:ascii="Arial" w:hAnsi="Arial" w:cs="Arial"/>
                <w:color w:val="000000"/>
                <w:sz w:val="22"/>
                <w:szCs w:val="22"/>
              </w:rPr>
              <w:t xml:space="preserve">describe the consequences of the use of drugs in sport (with particular </w:t>
            </w:r>
          </w:p>
          <w:p w:rsidR="002F18F7" w:rsidRDefault="002F18F7" w:rsidP="002F18F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  </w:t>
            </w:r>
            <w:r w:rsidRPr="00FC5AD7">
              <w:rPr>
                <w:rFonts w:ascii="Arial" w:hAnsi="Arial" w:cs="Arial"/>
                <w:color w:val="000000"/>
                <w:sz w:val="22"/>
                <w:szCs w:val="22"/>
              </w:rPr>
              <w:t xml:space="preserve">reference to health, wellbeing and role modelling for young people); </w:t>
            </w:r>
          </w:p>
          <w:p w:rsidR="002F18F7" w:rsidRPr="00720CE8" w:rsidRDefault="002F18F7" w:rsidP="00154CCF">
            <w:pPr>
              <w:autoSpaceDE w:val="0"/>
              <w:autoSpaceDN w:val="0"/>
              <w:adjustRightInd w:val="0"/>
              <w:spacing w:before="40" w:after="40"/>
              <w:rPr>
                <w:rFonts w:ascii="Arial" w:hAnsi="Arial" w:cs="Arial"/>
                <w:b/>
                <w:color w:val="000000"/>
                <w:sz w:val="22"/>
                <w:szCs w:val="22"/>
              </w:rPr>
            </w:pPr>
          </w:p>
        </w:tc>
        <w:tc>
          <w:tcPr>
            <w:tcW w:w="993" w:type="dxa"/>
          </w:tcPr>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r w:rsidR="002F18F7" w:rsidTr="002F18F7">
        <w:tc>
          <w:tcPr>
            <w:tcW w:w="6345" w:type="dxa"/>
          </w:tcPr>
          <w:p w:rsidR="002F18F7" w:rsidRDefault="002F18F7" w:rsidP="002F18F7">
            <w:pPr>
              <w:autoSpaceDE w:val="0"/>
              <w:autoSpaceDN w:val="0"/>
              <w:adjustRightInd w:val="0"/>
              <w:rPr>
                <w:rFonts w:ascii="Arial" w:hAnsi="Arial" w:cs="Arial"/>
                <w:color w:val="000000"/>
                <w:sz w:val="22"/>
                <w:szCs w:val="22"/>
              </w:rPr>
            </w:pPr>
            <w:r w:rsidRPr="00FC5AD7">
              <w:rPr>
                <w:rFonts w:ascii="Arial" w:hAnsi="Arial" w:cs="Arial"/>
                <w:color w:val="000000"/>
                <w:sz w:val="18"/>
                <w:szCs w:val="18"/>
              </w:rPr>
              <w:t xml:space="preserve">• </w:t>
            </w:r>
            <w:r w:rsidRPr="00FC5AD7">
              <w:rPr>
                <w:rFonts w:ascii="Arial" w:hAnsi="Arial" w:cs="Arial"/>
                <w:color w:val="000000"/>
                <w:sz w:val="22"/>
                <w:szCs w:val="22"/>
              </w:rPr>
              <w:t>describe possible solutions to the problem of the use of drugs in sport;</w:t>
            </w:r>
          </w:p>
          <w:p w:rsidR="002F18F7" w:rsidRPr="00720CE8" w:rsidRDefault="002F18F7" w:rsidP="00154CCF">
            <w:pPr>
              <w:autoSpaceDE w:val="0"/>
              <w:autoSpaceDN w:val="0"/>
              <w:adjustRightInd w:val="0"/>
              <w:spacing w:before="40" w:after="40"/>
              <w:rPr>
                <w:rFonts w:ascii="Arial" w:hAnsi="Arial" w:cs="Arial"/>
                <w:b/>
                <w:color w:val="000000"/>
                <w:sz w:val="22"/>
                <w:szCs w:val="22"/>
              </w:rPr>
            </w:pPr>
          </w:p>
        </w:tc>
        <w:tc>
          <w:tcPr>
            <w:tcW w:w="993" w:type="dxa"/>
          </w:tcPr>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r w:rsidR="002F18F7" w:rsidTr="002F18F7">
        <w:tc>
          <w:tcPr>
            <w:tcW w:w="6345" w:type="dxa"/>
          </w:tcPr>
          <w:p w:rsidR="002F18F7" w:rsidRDefault="002F18F7" w:rsidP="002F18F7">
            <w:pPr>
              <w:autoSpaceDE w:val="0"/>
              <w:autoSpaceDN w:val="0"/>
              <w:adjustRightInd w:val="0"/>
              <w:spacing w:before="40" w:after="40"/>
              <w:ind w:left="280" w:hanging="280"/>
              <w:rPr>
                <w:rFonts w:ascii="Arial" w:hAnsi="Arial"/>
                <w:sz w:val="22"/>
                <w:szCs w:val="22"/>
              </w:rPr>
            </w:pPr>
            <w:r w:rsidRPr="00FC5AD7">
              <w:rPr>
                <w:rFonts w:ascii="Arial" w:hAnsi="Arial"/>
                <w:sz w:val="18"/>
                <w:szCs w:val="18"/>
              </w:rPr>
              <w:t xml:space="preserve">• </w:t>
            </w:r>
            <w:r w:rsidRPr="00FC5AD7">
              <w:rPr>
                <w:rFonts w:ascii="Arial" w:hAnsi="Arial"/>
                <w:sz w:val="22"/>
                <w:szCs w:val="22"/>
              </w:rPr>
              <w:t>explain the impact on performance(s) in sport of modern technological</w:t>
            </w:r>
          </w:p>
          <w:p w:rsidR="002F18F7" w:rsidRPr="00720CE8" w:rsidRDefault="002F18F7" w:rsidP="002F18F7">
            <w:pPr>
              <w:autoSpaceDE w:val="0"/>
              <w:autoSpaceDN w:val="0"/>
              <w:adjustRightInd w:val="0"/>
              <w:spacing w:before="40" w:after="40"/>
              <w:rPr>
                <w:rFonts w:ascii="Arial" w:hAnsi="Arial" w:cs="Arial"/>
                <w:b/>
                <w:color w:val="000000"/>
                <w:sz w:val="22"/>
                <w:szCs w:val="22"/>
              </w:rPr>
            </w:pPr>
            <w:r>
              <w:rPr>
                <w:rFonts w:ascii="Arial" w:hAnsi="Arial"/>
                <w:sz w:val="18"/>
                <w:szCs w:val="18"/>
              </w:rPr>
              <w:t xml:space="preserve"> </w:t>
            </w:r>
            <w:r w:rsidRPr="00FC5AD7">
              <w:rPr>
                <w:rFonts w:ascii="Arial" w:hAnsi="Arial"/>
                <w:sz w:val="22"/>
                <w:szCs w:val="22"/>
              </w:rPr>
              <w:t xml:space="preserve"> products (with reference to particular products and activities).</w:t>
            </w:r>
          </w:p>
        </w:tc>
        <w:tc>
          <w:tcPr>
            <w:tcW w:w="993" w:type="dxa"/>
          </w:tcPr>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r w:rsidR="002F18F7" w:rsidTr="002F18F7">
        <w:tc>
          <w:tcPr>
            <w:tcW w:w="6345" w:type="dxa"/>
          </w:tcPr>
          <w:p w:rsidR="002F18F7" w:rsidRPr="00FC5AD7" w:rsidRDefault="002F18F7" w:rsidP="002F18F7">
            <w:pPr>
              <w:autoSpaceDE w:val="0"/>
              <w:autoSpaceDN w:val="0"/>
              <w:adjustRightInd w:val="0"/>
              <w:rPr>
                <w:rFonts w:ascii="Arial" w:hAnsi="Arial" w:cs="Arial"/>
                <w:color w:val="000000"/>
                <w:sz w:val="22"/>
                <w:szCs w:val="22"/>
              </w:rPr>
            </w:pPr>
          </w:p>
          <w:p w:rsidR="002F18F7" w:rsidRPr="00FC5AD7" w:rsidRDefault="002F18F7" w:rsidP="002F18F7">
            <w:pPr>
              <w:autoSpaceDE w:val="0"/>
              <w:autoSpaceDN w:val="0"/>
              <w:adjustRightInd w:val="0"/>
              <w:rPr>
                <w:rFonts w:ascii="Arial" w:hAnsi="Arial" w:cs="Arial"/>
                <w:color w:val="000000"/>
                <w:sz w:val="22"/>
                <w:szCs w:val="22"/>
              </w:rPr>
            </w:pPr>
          </w:p>
          <w:p w:rsidR="002F18F7" w:rsidRPr="00720CE8" w:rsidRDefault="002F18F7" w:rsidP="002F18F7">
            <w:pPr>
              <w:rPr>
                <w:rFonts w:ascii="Arial" w:hAnsi="Arial" w:cs="Arial"/>
                <w:b/>
                <w:sz w:val="22"/>
                <w:szCs w:val="22"/>
              </w:rPr>
            </w:pPr>
            <w:r>
              <w:rPr>
                <w:rFonts w:ascii="Arial" w:hAnsi="Arial" w:cs="Arial"/>
                <w:b/>
                <w:sz w:val="22"/>
                <w:szCs w:val="22"/>
              </w:rPr>
              <w:t>Sports Sponsorship and Media</w:t>
            </w:r>
          </w:p>
        </w:tc>
        <w:tc>
          <w:tcPr>
            <w:tcW w:w="993" w:type="dxa"/>
          </w:tcPr>
          <w:p w:rsidR="002F18F7" w:rsidRPr="00FC5AD7" w:rsidRDefault="002F18F7" w:rsidP="00154CCF">
            <w:pPr>
              <w:autoSpaceDE w:val="0"/>
              <w:autoSpaceDN w:val="0"/>
              <w:adjustRightInd w:val="0"/>
              <w:rPr>
                <w:rFonts w:ascii="Arial" w:hAnsi="Arial" w:cs="Arial"/>
                <w:color w:val="000000"/>
                <w:sz w:val="22"/>
                <w:szCs w:val="22"/>
              </w:rPr>
            </w:pPr>
          </w:p>
          <w:p w:rsidR="002F18F7" w:rsidRDefault="002F18F7" w:rsidP="00154CCF">
            <w:pPr>
              <w:rPr>
                <w:rFonts w:ascii="Arial" w:hAnsi="Arial" w:cs="Arial"/>
                <w:b/>
                <w:sz w:val="22"/>
                <w:szCs w:val="22"/>
              </w:rPr>
            </w:pPr>
          </w:p>
        </w:tc>
        <w:tc>
          <w:tcPr>
            <w:tcW w:w="1134" w:type="dxa"/>
          </w:tcPr>
          <w:p w:rsidR="002F18F7" w:rsidRDefault="002F18F7" w:rsidP="001730BD">
            <w:pPr>
              <w:rPr>
                <w:rFonts w:ascii="Arial" w:hAnsi="Arial" w:cs="Arial"/>
                <w:sz w:val="28"/>
                <w:szCs w:val="28"/>
              </w:rPr>
            </w:pPr>
          </w:p>
        </w:tc>
      </w:tr>
      <w:tr w:rsidR="002F18F7" w:rsidTr="002F18F7">
        <w:tc>
          <w:tcPr>
            <w:tcW w:w="634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6"/>
              <w:gridCol w:w="4249"/>
            </w:tblGrid>
            <w:tr w:rsidR="002F18F7" w:rsidRPr="00D8106F" w:rsidTr="002F18F7">
              <w:tc>
                <w:tcPr>
                  <w:tcW w:w="1840" w:type="dxa"/>
                </w:tcPr>
                <w:p w:rsidR="002F18F7" w:rsidRDefault="002F18F7" w:rsidP="002F18F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explain the roles </w:t>
                  </w:r>
                  <w:r w:rsidRPr="00FC5AD7">
                    <w:rPr>
                      <w:rFonts w:ascii="Arial" w:hAnsi="Arial" w:cs="Arial"/>
                      <w:color w:val="000000"/>
                      <w:sz w:val="22"/>
                      <w:szCs w:val="22"/>
                    </w:rPr>
                    <w:t>of the media (informing; educating; entertaining;</w:t>
                  </w:r>
                  <w:r>
                    <w:rPr>
                      <w:rFonts w:ascii="Arial" w:hAnsi="Arial" w:cs="Arial"/>
                      <w:color w:val="000000"/>
                      <w:sz w:val="22"/>
                      <w:szCs w:val="22"/>
                    </w:rPr>
                    <w:t xml:space="preserve"> </w:t>
                  </w:r>
                  <w:r w:rsidRPr="00FC5AD7">
                    <w:rPr>
                      <w:rFonts w:ascii="Arial" w:hAnsi="Arial" w:cs="Arial"/>
                      <w:color w:val="000000"/>
                      <w:sz w:val="22"/>
                      <w:szCs w:val="22"/>
                    </w:rPr>
                    <w:t xml:space="preserve">advertising); </w:t>
                  </w:r>
                </w:p>
                <w:p w:rsidR="002F18F7" w:rsidRDefault="002F18F7" w:rsidP="002F18F7">
                  <w:pPr>
                    <w:autoSpaceDE w:val="0"/>
                    <w:autoSpaceDN w:val="0"/>
                    <w:adjustRightInd w:val="0"/>
                    <w:spacing w:before="40" w:after="40"/>
                    <w:rPr>
                      <w:rFonts w:ascii="Arial" w:hAnsi="Arial" w:cs="Arial"/>
                      <w:b/>
                      <w:sz w:val="22"/>
                      <w:szCs w:val="22"/>
                    </w:rPr>
                  </w:pPr>
                </w:p>
              </w:tc>
              <w:tc>
                <w:tcPr>
                  <w:tcW w:w="4289" w:type="dxa"/>
                </w:tcPr>
                <w:p w:rsidR="002F18F7" w:rsidRPr="00FC5AD7" w:rsidRDefault="002F18F7" w:rsidP="00154CCF">
                  <w:pPr>
                    <w:autoSpaceDE w:val="0"/>
                    <w:autoSpaceDN w:val="0"/>
                    <w:adjustRightInd w:val="0"/>
                    <w:rPr>
                      <w:rFonts w:ascii="Arial" w:hAnsi="Arial" w:cs="Arial"/>
                      <w:color w:val="000000"/>
                      <w:sz w:val="22"/>
                      <w:szCs w:val="22"/>
                    </w:rPr>
                  </w:pPr>
                </w:p>
                <w:p w:rsidR="002F18F7" w:rsidRPr="00FC5AD7" w:rsidRDefault="002F18F7" w:rsidP="00154CCF">
                  <w:pPr>
                    <w:autoSpaceDE w:val="0"/>
                    <w:autoSpaceDN w:val="0"/>
                    <w:adjustRightInd w:val="0"/>
                    <w:rPr>
                      <w:rFonts w:ascii="Arial" w:hAnsi="Arial" w:cs="Arial"/>
                      <w:color w:val="000000"/>
                      <w:sz w:val="22"/>
                      <w:szCs w:val="22"/>
                    </w:rPr>
                  </w:pPr>
                </w:p>
                <w:p w:rsidR="002F18F7" w:rsidRPr="00D8106F" w:rsidRDefault="002F18F7" w:rsidP="00154CCF">
                  <w:pPr>
                    <w:autoSpaceDE w:val="0"/>
                    <w:autoSpaceDN w:val="0"/>
                    <w:adjustRightInd w:val="0"/>
                    <w:spacing w:before="40" w:after="40"/>
                    <w:ind w:left="280" w:hanging="280"/>
                    <w:rPr>
                      <w:rFonts w:ascii="Arial" w:hAnsi="Arial"/>
                      <w:sz w:val="22"/>
                      <w:szCs w:val="22"/>
                    </w:rPr>
                  </w:pPr>
                </w:p>
              </w:tc>
            </w:tr>
          </w:tbl>
          <w:p w:rsidR="002F18F7" w:rsidRDefault="002F18F7" w:rsidP="001730BD">
            <w:pPr>
              <w:rPr>
                <w:rFonts w:ascii="Arial" w:hAnsi="Arial" w:cs="Arial"/>
                <w:sz w:val="28"/>
                <w:szCs w:val="28"/>
              </w:rPr>
            </w:pPr>
          </w:p>
        </w:tc>
        <w:tc>
          <w:tcPr>
            <w:tcW w:w="993" w:type="dxa"/>
          </w:tcPr>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r w:rsidR="002F18F7" w:rsidTr="002F18F7">
        <w:tc>
          <w:tcPr>
            <w:tcW w:w="6345" w:type="dxa"/>
          </w:tcPr>
          <w:p w:rsidR="002F18F7" w:rsidRDefault="002F18F7" w:rsidP="002F18F7">
            <w:pPr>
              <w:autoSpaceDE w:val="0"/>
              <w:autoSpaceDN w:val="0"/>
              <w:adjustRightInd w:val="0"/>
              <w:rPr>
                <w:rFonts w:ascii="Arial" w:hAnsi="Arial" w:cs="Arial"/>
                <w:color w:val="000000"/>
                <w:sz w:val="22"/>
                <w:szCs w:val="22"/>
              </w:rPr>
            </w:pPr>
            <w:r w:rsidRPr="00FC5AD7">
              <w:rPr>
                <w:rFonts w:ascii="Arial" w:hAnsi="Arial" w:cs="Arial"/>
                <w:color w:val="000000"/>
                <w:sz w:val="18"/>
                <w:szCs w:val="18"/>
              </w:rPr>
              <w:t xml:space="preserve">• </w:t>
            </w:r>
            <w:r w:rsidRPr="00FC5AD7">
              <w:rPr>
                <w:rFonts w:ascii="Arial" w:hAnsi="Arial" w:cs="Arial"/>
                <w:color w:val="000000"/>
                <w:sz w:val="22"/>
                <w:szCs w:val="22"/>
              </w:rPr>
              <w:t xml:space="preserve">evaluate critically the impact of the media on sport (with particular </w:t>
            </w:r>
          </w:p>
          <w:p w:rsidR="002F18F7" w:rsidRDefault="002F18F7" w:rsidP="002F18F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  </w:t>
            </w:r>
            <w:r w:rsidRPr="00FC5AD7">
              <w:rPr>
                <w:rFonts w:ascii="Arial" w:hAnsi="Arial" w:cs="Arial"/>
                <w:color w:val="000000"/>
                <w:sz w:val="22"/>
                <w:szCs w:val="22"/>
              </w:rPr>
              <w:t xml:space="preserve">reference to its role in promoting balanced, active and healthy </w:t>
            </w:r>
          </w:p>
          <w:p w:rsidR="002F18F7" w:rsidRPr="002F18F7" w:rsidRDefault="002F18F7" w:rsidP="002F18F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  </w:t>
            </w:r>
            <w:r w:rsidRPr="00FC5AD7">
              <w:rPr>
                <w:rFonts w:ascii="Arial" w:hAnsi="Arial" w:cs="Arial"/>
                <w:color w:val="000000"/>
                <w:sz w:val="22"/>
                <w:szCs w:val="22"/>
              </w:rPr>
              <w:t xml:space="preserve">lifestyles and lifelong involvement in physical activity); </w:t>
            </w:r>
          </w:p>
        </w:tc>
        <w:tc>
          <w:tcPr>
            <w:tcW w:w="993" w:type="dxa"/>
          </w:tcPr>
          <w:p w:rsidR="002F18F7" w:rsidRDefault="002F18F7" w:rsidP="001730BD">
            <w:pPr>
              <w:rPr>
                <w:rFonts w:ascii="Arial" w:hAnsi="Arial" w:cs="Arial"/>
                <w:sz w:val="28"/>
                <w:szCs w:val="28"/>
              </w:rPr>
            </w:pPr>
          </w:p>
          <w:p w:rsidR="002F18F7" w:rsidRDefault="002F18F7" w:rsidP="001730BD">
            <w:pPr>
              <w:rPr>
                <w:rFonts w:ascii="Arial" w:hAnsi="Arial" w:cs="Arial"/>
                <w:sz w:val="28"/>
                <w:szCs w:val="28"/>
              </w:rPr>
            </w:pPr>
          </w:p>
          <w:p w:rsidR="002F18F7" w:rsidRDefault="002F18F7" w:rsidP="001730BD">
            <w:pPr>
              <w:rPr>
                <w:rFonts w:ascii="Arial" w:hAnsi="Arial" w:cs="Arial"/>
                <w:sz w:val="28"/>
                <w:szCs w:val="28"/>
              </w:rPr>
            </w:pPr>
          </w:p>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r w:rsidR="002F18F7" w:rsidTr="002F18F7">
        <w:tc>
          <w:tcPr>
            <w:tcW w:w="6345" w:type="dxa"/>
          </w:tcPr>
          <w:p w:rsidR="002F18F7" w:rsidRDefault="002F18F7" w:rsidP="002F18F7">
            <w:pPr>
              <w:rPr>
                <w:rFonts w:ascii="Arial" w:hAnsi="Arial"/>
                <w:sz w:val="22"/>
                <w:szCs w:val="22"/>
              </w:rPr>
            </w:pPr>
            <w:r w:rsidRPr="00FC5AD7">
              <w:rPr>
                <w:rFonts w:ascii="Arial" w:hAnsi="Arial"/>
                <w:sz w:val="18"/>
                <w:szCs w:val="18"/>
              </w:rPr>
              <w:t xml:space="preserve">• </w:t>
            </w:r>
            <w:r w:rsidRPr="00FC5AD7">
              <w:rPr>
                <w:rFonts w:ascii="Arial" w:hAnsi="Arial"/>
                <w:sz w:val="22"/>
                <w:szCs w:val="22"/>
              </w:rPr>
              <w:t xml:space="preserve">explain the relationship between sport, sponsorship and the media </w:t>
            </w:r>
          </w:p>
          <w:p w:rsidR="002F18F7" w:rsidRDefault="002F18F7" w:rsidP="002F18F7">
            <w:pPr>
              <w:rPr>
                <w:rFonts w:ascii="Arial" w:hAnsi="Arial" w:cs="Arial"/>
                <w:sz w:val="28"/>
                <w:szCs w:val="28"/>
              </w:rPr>
            </w:pPr>
            <w:r>
              <w:rPr>
                <w:rFonts w:ascii="Arial" w:hAnsi="Arial"/>
                <w:sz w:val="22"/>
                <w:szCs w:val="22"/>
              </w:rPr>
              <w:t xml:space="preserve">  </w:t>
            </w:r>
            <w:r w:rsidRPr="00FC5AD7">
              <w:rPr>
                <w:rFonts w:ascii="Arial" w:hAnsi="Arial"/>
                <w:sz w:val="22"/>
                <w:szCs w:val="22"/>
              </w:rPr>
              <w:t>(‘golden triangle’).</w:t>
            </w:r>
          </w:p>
        </w:tc>
        <w:tc>
          <w:tcPr>
            <w:tcW w:w="993" w:type="dxa"/>
          </w:tcPr>
          <w:p w:rsidR="002F18F7" w:rsidRDefault="002F18F7" w:rsidP="001730BD">
            <w:pPr>
              <w:rPr>
                <w:rFonts w:ascii="Arial" w:hAnsi="Arial" w:cs="Arial"/>
                <w:sz w:val="28"/>
                <w:szCs w:val="28"/>
              </w:rPr>
            </w:pPr>
          </w:p>
          <w:p w:rsidR="002F18F7" w:rsidRDefault="002F18F7" w:rsidP="001730BD">
            <w:pPr>
              <w:rPr>
                <w:rFonts w:ascii="Arial" w:hAnsi="Arial" w:cs="Arial"/>
                <w:sz w:val="28"/>
                <w:szCs w:val="28"/>
              </w:rPr>
            </w:pPr>
          </w:p>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r w:rsidR="002F18F7" w:rsidTr="002F18F7">
        <w:tc>
          <w:tcPr>
            <w:tcW w:w="6345" w:type="dxa"/>
          </w:tcPr>
          <w:p w:rsidR="002F18F7" w:rsidRPr="002F18F7" w:rsidRDefault="002F18F7" w:rsidP="002F18F7">
            <w:pPr>
              <w:autoSpaceDE w:val="0"/>
              <w:autoSpaceDN w:val="0"/>
              <w:adjustRightInd w:val="0"/>
              <w:spacing w:before="40" w:after="40"/>
              <w:ind w:left="280" w:hanging="280"/>
              <w:rPr>
                <w:rFonts w:ascii="Arial" w:hAnsi="Arial" w:cs="Arial"/>
                <w:b/>
                <w:color w:val="000000"/>
                <w:sz w:val="22"/>
                <w:szCs w:val="22"/>
              </w:rPr>
            </w:pPr>
            <w:r w:rsidRPr="00720CE8">
              <w:rPr>
                <w:rFonts w:ascii="Arial" w:hAnsi="Arial" w:cs="Arial"/>
                <w:b/>
                <w:color w:val="000000"/>
                <w:sz w:val="22"/>
                <w:szCs w:val="22"/>
              </w:rPr>
              <w:t xml:space="preserve">Violence in sport </w:t>
            </w:r>
          </w:p>
        </w:tc>
        <w:tc>
          <w:tcPr>
            <w:tcW w:w="993" w:type="dxa"/>
          </w:tcPr>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r w:rsidR="002F18F7" w:rsidTr="002F18F7">
        <w:tc>
          <w:tcPr>
            <w:tcW w:w="6345" w:type="dxa"/>
          </w:tcPr>
          <w:p w:rsidR="002F18F7" w:rsidRPr="002F18F7" w:rsidRDefault="002F18F7" w:rsidP="002F18F7">
            <w:pPr>
              <w:autoSpaceDE w:val="0"/>
              <w:autoSpaceDN w:val="0"/>
              <w:adjustRightInd w:val="0"/>
              <w:rPr>
                <w:rFonts w:ascii="Arial" w:hAnsi="Arial" w:cs="Arial"/>
                <w:color w:val="000000"/>
                <w:sz w:val="22"/>
                <w:szCs w:val="22"/>
              </w:rPr>
            </w:pPr>
            <w:r w:rsidRPr="00FC5AD7">
              <w:rPr>
                <w:rFonts w:ascii="Arial" w:hAnsi="Arial" w:cs="Arial"/>
                <w:color w:val="000000"/>
                <w:sz w:val="18"/>
                <w:szCs w:val="18"/>
              </w:rPr>
              <w:t xml:space="preserve">• </w:t>
            </w:r>
            <w:r w:rsidRPr="00FC5AD7">
              <w:rPr>
                <w:rFonts w:ascii="Arial" w:hAnsi="Arial" w:cs="Arial"/>
                <w:color w:val="000000"/>
                <w:sz w:val="22"/>
                <w:szCs w:val="22"/>
              </w:rPr>
              <w:t xml:space="preserve">demonstrate knowledge and understanding of violence in sport </w:t>
            </w:r>
            <w:r>
              <w:rPr>
                <w:rFonts w:ascii="Arial" w:hAnsi="Arial" w:cs="Arial"/>
                <w:color w:val="000000"/>
                <w:sz w:val="22"/>
                <w:szCs w:val="22"/>
              </w:rPr>
              <w:t xml:space="preserve">  </w:t>
            </w:r>
            <w:r w:rsidRPr="00FC5AD7">
              <w:rPr>
                <w:rFonts w:ascii="Arial" w:hAnsi="Arial" w:cs="Arial"/>
                <w:color w:val="000000"/>
                <w:sz w:val="22"/>
                <w:szCs w:val="22"/>
              </w:rPr>
              <w:t xml:space="preserve">(players and spectators); </w:t>
            </w:r>
          </w:p>
        </w:tc>
        <w:tc>
          <w:tcPr>
            <w:tcW w:w="993" w:type="dxa"/>
          </w:tcPr>
          <w:p w:rsidR="002F18F7" w:rsidRDefault="002F18F7" w:rsidP="001730BD">
            <w:pPr>
              <w:rPr>
                <w:rFonts w:ascii="Arial" w:hAnsi="Arial" w:cs="Arial"/>
                <w:sz w:val="28"/>
                <w:szCs w:val="28"/>
              </w:rPr>
            </w:pPr>
          </w:p>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r w:rsidR="002F18F7" w:rsidTr="002F18F7">
        <w:tc>
          <w:tcPr>
            <w:tcW w:w="6345" w:type="dxa"/>
          </w:tcPr>
          <w:p w:rsidR="002F18F7" w:rsidRDefault="002F18F7" w:rsidP="001730BD">
            <w:pPr>
              <w:rPr>
                <w:rFonts w:ascii="Arial" w:hAnsi="Arial" w:cs="Arial"/>
                <w:sz w:val="28"/>
                <w:szCs w:val="28"/>
              </w:rPr>
            </w:pPr>
            <w:r w:rsidRPr="00FC5AD7">
              <w:rPr>
                <w:rFonts w:ascii="Arial" w:hAnsi="Arial"/>
                <w:sz w:val="18"/>
                <w:szCs w:val="18"/>
              </w:rPr>
              <w:t xml:space="preserve">• </w:t>
            </w:r>
            <w:r w:rsidRPr="00FC5AD7">
              <w:rPr>
                <w:rFonts w:ascii="Arial" w:hAnsi="Arial"/>
                <w:sz w:val="22"/>
                <w:szCs w:val="22"/>
              </w:rPr>
              <w:t>describe possible causes and solutions.</w:t>
            </w:r>
          </w:p>
        </w:tc>
        <w:tc>
          <w:tcPr>
            <w:tcW w:w="993" w:type="dxa"/>
          </w:tcPr>
          <w:p w:rsidR="002F18F7" w:rsidRDefault="002F18F7" w:rsidP="001730BD">
            <w:pPr>
              <w:rPr>
                <w:rFonts w:ascii="Arial" w:hAnsi="Arial" w:cs="Arial"/>
                <w:sz w:val="28"/>
                <w:szCs w:val="28"/>
              </w:rPr>
            </w:pPr>
          </w:p>
          <w:p w:rsidR="002F18F7" w:rsidRDefault="002F18F7" w:rsidP="001730BD">
            <w:pPr>
              <w:rPr>
                <w:rFonts w:ascii="Arial" w:hAnsi="Arial" w:cs="Arial"/>
                <w:sz w:val="28"/>
                <w:szCs w:val="28"/>
              </w:rPr>
            </w:pPr>
          </w:p>
        </w:tc>
        <w:tc>
          <w:tcPr>
            <w:tcW w:w="1134" w:type="dxa"/>
          </w:tcPr>
          <w:p w:rsidR="002F18F7" w:rsidRDefault="002F18F7" w:rsidP="001730BD">
            <w:pPr>
              <w:rPr>
                <w:rFonts w:ascii="Arial" w:hAnsi="Arial" w:cs="Arial"/>
                <w:sz w:val="28"/>
                <w:szCs w:val="28"/>
              </w:rPr>
            </w:pPr>
          </w:p>
        </w:tc>
      </w:tr>
    </w:tbl>
    <w:p w:rsidR="002B2858" w:rsidRPr="001730BD" w:rsidRDefault="002B2858" w:rsidP="001730BD">
      <w:pPr>
        <w:rPr>
          <w:rFonts w:ascii="Arial" w:hAnsi="Arial" w:cs="Arial"/>
          <w:sz w:val="28"/>
          <w:szCs w:val="28"/>
        </w:rPr>
      </w:pPr>
    </w:p>
    <w:sectPr w:rsidR="002B2858" w:rsidRPr="001730BD" w:rsidSect="00154CCF">
      <w:type w:val="continuous"/>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DFD" w:rsidRDefault="00A04DFD" w:rsidP="00154CCF">
      <w:r>
        <w:separator/>
      </w:r>
    </w:p>
  </w:endnote>
  <w:endnote w:type="continuationSeparator" w:id="0">
    <w:p w:rsidR="00A04DFD" w:rsidRDefault="00A04DFD" w:rsidP="00154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586251"/>
      <w:docPartObj>
        <w:docPartGallery w:val="Page Numbers (Bottom of Page)"/>
        <w:docPartUnique/>
      </w:docPartObj>
    </w:sdtPr>
    <w:sdtEndPr>
      <w:rPr>
        <w:noProof/>
      </w:rPr>
    </w:sdtEndPr>
    <w:sdtContent>
      <w:p w:rsidR="00A04DFD" w:rsidRDefault="00A04DFD">
        <w:pPr>
          <w:pStyle w:val="Footer"/>
          <w:jc w:val="right"/>
        </w:pPr>
        <w:r>
          <w:fldChar w:fldCharType="begin"/>
        </w:r>
        <w:r>
          <w:instrText xml:space="preserve"> PAGE   \* MERGEFORMAT </w:instrText>
        </w:r>
        <w:r>
          <w:fldChar w:fldCharType="separate"/>
        </w:r>
        <w:r w:rsidR="00E0503C">
          <w:rPr>
            <w:noProof/>
          </w:rPr>
          <w:t>23</w:t>
        </w:r>
        <w:r>
          <w:rPr>
            <w:noProof/>
          </w:rPr>
          <w:fldChar w:fldCharType="end"/>
        </w:r>
      </w:p>
    </w:sdtContent>
  </w:sdt>
  <w:p w:rsidR="00A04DFD" w:rsidRDefault="00A04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DFD" w:rsidRDefault="00A04DFD" w:rsidP="00154CCF">
      <w:r>
        <w:separator/>
      </w:r>
    </w:p>
  </w:footnote>
  <w:footnote w:type="continuationSeparator" w:id="0">
    <w:p w:rsidR="00A04DFD" w:rsidRDefault="00A04DFD" w:rsidP="00154C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FD" w:rsidRDefault="00A04DFD">
    <w:pPr>
      <w:pStyle w:val="Header"/>
    </w:pPr>
    <w:r>
      <w:rPr>
        <w:rFonts w:asciiTheme="minorHAnsi" w:hAnsiTheme="minorHAnsi" w:cstheme="minorHAnsi"/>
        <w:b/>
        <w:sz w:val="22"/>
      </w:rPr>
      <w:t xml:space="preserve">AS Physical education     DTA                                                                  </w:t>
    </w:r>
    <w:r>
      <w:rPr>
        <w:rFonts w:ascii="Arial" w:hAnsi="Arial" w:cs="Arial"/>
        <w:noProof/>
        <w:sz w:val="20"/>
        <w:szCs w:val="20"/>
      </w:rPr>
      <w:drawing>
        <wp:inline distT="0" distB="0" distL="0" distR="0" wp14:anchorId="5E5DE528" wp14:editId="69F157DF">
          <wp:extent cx="1485900" cy="323850"/>
          <wp:effectExtent l="0" t="0" r="0" b="0"/>
          <wp:docPr id="73" name="il_fi" descr="http://upload.wikimedia.org/wikipedia/en/e/e6/Bhasv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e/e6/Bhasvi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23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76B7C"/>
    <w:multiLevelType w:val="hybridMultilevel"/>
    <w:tmpl w:val="FD4AC5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B5006B"/>
    <w:multiLevelType w:val="hybridMultilevel"/>
    <w:tmpl w:val="EAF0B8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D44928"/>
    <w:multiLevelType w:val="hybridMultilevel"/>
    <w:tmpl w:val="FAD2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937DC3"/>
    <w:multiLevelType w:val="hybridMultilevel"/>
    <w:tmpl w:val="5072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BF"/>
    <w:rsid w:val="00006E75"/>
    <w:rsid w:val="00020CBC"/>
    <w:rsid w:val="0004165A"/>
    <w:rsid w:val="000511D1"/>
    <w:rsid w:val="000758D9"/>
    <w:rsid w:val="000F0374"/>
    <w:rsid w:val="00154CCF"/>
    <w:rsid w:val="001553BB"/>
    <w:rsid w:val="0015654A"/>
    <w:rsid w:val="001730BD"/>
    <w:rsid w:val="001A5A73"/>
    <w:rsid w:val="001C0CAA"/>
    <w:rsid w:val="00247122"/>
    <w:rsid w:val="002515EA"/>
    <w:rsid w:val="002A6BD5"/>
    <w:rsid w:val="002B2858"/>
    <w:rsid w:val="002B4E87"/>
    <w:rsid w:val="002F18F7"/>
    <w:rsid w:val="00374611"/>
    <w:rsid w:val="003F3D96"/>
    <w:rsid w:val="0040032D"/>
    <w:rsid w:val="00400410"/>
    <w:rsid w:val="00487564"/>
    <w:rsid w:val="004A4399"/>
    <w:rsid w:val="004A5EA7"/>
    <w:rsid w:val="004E60FA"/>
    <w:rsid w:val="00500A3F"/>
    <w:rsid w:val="00577299"/>
    <w:rsid w:val="00626840"/>
    <w:rsid w:val="00680785"/>
    <w:rsid w:val="006A5559"/>
    <w:rsid w:val="006C0818"/>
    <w:rsid w:val="006F4C20"/>
    <w:rsid w:val="00700495"/>
    <w:rsid w:val="007007CA"/>
    <w:rsid w:val="0078558E"/>
    <w:rsid w:val="007C6A10"/>
    <w:rsid w:val="00855A6A"/>
    <w:rsid w:val="00904237"/>
    <w:rsid w:val="009245EF"/>
    <w:rsid w:val="0097420A"/>
    <w:rsid w:val="00985359"/>
    <w:rsid w:val="009D07B6"/>
    <w:rsid w:val="00A04DFD"/>
    <w:rsid w:val="00A21F85"/>
    <w:rsid w:val="00A41E6B"/>
    <w:rsid w:val="00A62DF5"/>
    <w:rsid w:val="00A96F33"/>
    <w:rsid w:val="00AD290A"/>
    <w:rsid w:val="00B23384"/>
    <w:rsid w:val="00B42C12"/>
    <w:rsid w:val="00BD4886"/>
    <w:rsid w:val="00BE0B6A"/>
    <w:rsid w:val="00C05F25"/>
    <w:rsid w:val="00C060CB"/>
    <w:rsid w:val="00C1414A"/>
    <w:rsid w:val="00C438BF"/>
    <w:rsid w:val="00CA7528"/>
    <w:rsid w:val="00CD4263"/>
    <w:rsid w:val="00CD5599"/>
    <w:rsid w:val="00D1184F"/>
    <w:rsid w:val="00D8268B"/>
    <w:rsid w:val="00D83A5F"/>
    <w:rsid w:val="00E0503C"/>
    <w:rsid w:val="00E23169"/>
    <w:rsid w:val="00E64154"/>
    <w:rsid w:val="00E647C3"/>
    <w:rsid w:val="00E9501F"/>
    <w:rsid w:val="00ED07F4"/>
    <w:rsid w:val="00F00758"/>
    <w:rsid w:val="00F07BCA"/>
    <w:rsid w:val="00F140F2"/>
    <w:rsid w:val="00F63460"/>
    <w:rsid w:val="00F92865"/>
    <w:rsid w:val="00FA5886"/>
    <w:rsid w:val="00FB063A"/>
    <w:rsid w:val="00FE3BF5"/>
    <w:rsid w:val="00FE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24712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3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1414A"/>
    <w:rPr>
      <w:rFonts w:ascii="Tahoma" w:hAnsi="Tahoma" w:cs="Tahoma"/>
      <w:sz w:val="16"/>
      <w:szCs w:val="16"/>
    </w:rPr>
  </w:style>
  <w:style w:type="character" w:customStyle="1" w:styleId="BalloonTextChar">
    <w:name w:val="Balloon Text Char"/>
    <w:basedOn w:val="DefaultParagraphFont"/>
    <w:link w:val="BalloonText"/>
    <w:rsid w:val="00C1414A"/>
    <w:rPr>
      <w:rFonts w:ascii="Tahoma" w:hAnsi="Tahoma" w:cs="Tahoma"/>
      <w:sz w:val="16"/>
      <w:szCs w:val="16"/>
    </w:rPr>
  </w:style>
  <w:style w:type="paragraph" w:styleId="ListParagraph">
    <w:name w:val="List Paragraph"/>
    <w:basedOn w:val="Normal"/>
    <w:uiPriority w:val="34"/>
    <w:qFormat/>
    <w:rsid w:val="00C060CB"/>
    <w:pPr>
      <w:ind w:left="720"/>
      <w:contextualSpacing/>
    </w:pPr>
  </w:style>
  <w:style w:type="character" w:customStyle="1" w:styleId="Heading1Char">
    <w:name w:val="Heading 1 Char"/>
    <w:basedOn w:val="DefaultParagraphFont"/>
    <w:link w:val="Heading1"/>
    <w:uiPriority w:val="9"/>
    <w:rsid w:val="00247122"/>
    <w:rPr>
      <w:b/>
      <w:bCs/>
      <w:kern w:val="36"/>
      <w:sz w:val="48"/>
      <w:szCs w:val="48"/>
    </w:rPr>
  </w:style>
  <w:style w:type="paragraph" w:customStyle="1" w:styleId="stand-first-alone">
    <w:name w:val="stand-first-alone"/>
    <w:basedOn w:val="Normal"/>
    <w:rsid w:val="00247122"/>
    <w:pPr>
      <w:spacing w:before="100" w:beforeAutospacing="1" w:after="100" w:afterAutospacing="1"/>
    </w:pPr>
  </w:style>
  <w:style w:type="paragraph" w:customStyle="1" w:styleId="question">
    <w:name w:val="question"/>
    <w:basedOn w:val="Normal"/>
    <w:uiPriority w:val="99"/>
    <w:rsid w:val="00FB063A"/>
    <w:pPr>
      <w:widowControl w:val="0"/>
      <w:autoSpaceDE w:val="0"/>
      <w:autoSpaceDN w:val="0"/>
      <w:adjustRightInd w:val="0"/>
      <w:spacing w:before="240"/>
      <w:ind w:left="567" w:right="567" w:hanging="567"/>
    </w:pPr>
    <w:rPr>
      <w:rFonts w:ascii="Arial" w:eastAsiaTheme="minorEastAsia" w:hAnsi="Arial" w:cs="Arial"/>
      <w:sz w:val="22"/>
      <w:szCs w:val="22"/>
    </w:rPr>
  </w:style>
  <w:style w:type="paragraph" w:customStyle="1" w:styleId="mark">
    <w:name w:val="mark"/>
    <w:basedOn w:val="Normal"/>
    <w:uiPriority w:val="99"/>
    <w:rsid w:val="00FB063A"/>
    <w:pPr>
      <w:widowControl w:val="0"/>
      <w:tabs>
        <w:tab w:val="right" w:pos="9639"/>
      </w:tabs>
      <w:autoSpaceDE w:val="0"/>
      <w:autoSpaceDN w:val="0"/>
      <w:adjustRightInd w:val="0"/>
      <w:spacing w:before="120"/>
      <w:jc w:val="right"/>
    </w:pPr>
    <w:rPr>
      <w:rFonts w:ascii="Arial" w:eastAsiaTheme="minorEastAsia" w:hAnsi="Arial" w:cs="Arial"/>
      <w:sz w:val="18"/>
      <w:szCs w:val="18"/>
    </w:rPr>
  </w:style>
  <w:style w:type="paragraph" w:customStyle="1" w:styleId="indent1">
    <w:name w:val="indent1"/>
    <w:basedOn w:val="Normal"/>
    <w:uiPriority w:val="99"/>
    <w:rsid w:val="00FB063A"/>
    <w:pPr>
      <w:widowControl w:val="0"/>
      <w:tabs>
        <w:tab w:val="right" w:pos="8505"/>
      </w:tabs>
      <w:autoSpaceDE w:val="0"/>
      <w:autoSpaceDN w:val="0"/>
      <w:adjustRightInd w:val="0"/>
      <w:spacing w:before="120"/>
      <w:ind w:left="1134" w:right="567" w:hanging="567"/>
    </w:pPr>
    <w:rPr>
      <w:rFonts w:eastAsiaTheme="minorEastAsia"/>
      <w:sz w:val="22"/>
      <w:szCs w:val="22"/>
    </w:rPr>
  </w:style>
  <w:style w:type="paragraph" w:customStyle="1" w:styleId="indent2">
    <w:name w:val="indent2"/>
    <w:basedOn w:val="Normal"/>
    <w:uiPriority w:val="99"/>
    <w:rsid w:val="00FB063A"/>
    <w:pPr>
      <w:widowControl w:val="0"/>
      <w:autoSpaceDE w:val="0"/>
      <w:autoSpaceDN w:val="0"/>
      <w:adjustRightInd w:val="0"/>
      <w:spacing w:before="240"/>
      <w:ind w:left="1701" w:right="567" w:hanging="567"/>
    </w:pPr>
    <w:rPr>
      <w:rFonts w:ascii="Arial" w:eastAsiaTheme="minorEastAsia" w:hAnsi="Arial" w:cs="Arial"/>
      <w:sz w:val="22"/>
      <w:szCs w:val="22"/>
    </w:rPr>
  </w:style>
  <w:style w:type="paragraph" w:customStyle="1" w:styleId="questionCharChar">
    <w:name w:val="question Char Char"/>
    <w:basedOn w:val="Normal"/>
    <w:uiPriority w:val="99"/>
    <w:rsid w:val="00FB063A"/>
    <w:pPr>
      <w:widowControl w:val="0"/>
      <w:autoSpaceDE w:val="0"/>
      <w:autoSpaceDN w:val="0"/>
      <w:adjustRightInd w:val="0"/>
      <w:spacing w:before="240"/>
      <w:ind w:left="567" w:right="567" w:hanging="567"/>
    </w:pPr>
    <w:rPr>
      <w:rFonts w:ascii="Arial" w:eastAsiaTheme="minorEastAsia" w:hAnsi="Arial" w:cs="Arial"/>
      <w:sz w:val="22"/>
      <w:szCs w:val="22"/>
    </w:rPr>
  </w:style>
  <w:style w:type="paragraph" w:customStyle="1" w:styleId="indent1CharCharChar">
    <w:name w:val="indent1 Char Char Char"/>
    <w:basedOn w:val="Normal"/>
    <w:uiPriority w:val="99"/>
    <w:rsid w:val="00FB063A"/>
    <w:pPr>
      <w:widowControl w:val="0"/>
      <w:autoSpaceDE w:val="0"/>
      <w:autoSpaceDN w:val="0"/>
      <w:adjustRightInd w:val="0"/>
      <w:spacing w:before="240"/>
      <w:ind w:left="1134" w:right="567" w:hanging="567"/>
    </w:pPr>
    <w:rPr>
      <w:rFonts w:ascii="Arial" w:eastAsiaTheme="minorEastAsia" w:hAnsi="Arial" w:cs="Arial"/>
      <w:sz w:val="22"/>
      <w:szCs w:val="22"/>
    </w:rPr>
  </w:style>
  <w:style w:type="paragraph" w:styleId="Header">
    <w:name w:val="header"/>
    <w:basedOn w:val="Normal"/>
    <w:link w:val="HeaderChar"/>
    <w:rsid w:val="00154CCF"/>
    <w:pPr>
      <w:tabs>
        <w:tab w:val="center" w:pos="4513"/>
        <w:tab w:val="right" w:pos="9026"/>
      </w:tabs>
    </w:pPr>
  </w:style>
  <w:style w:type="character" w:customStyle="1" w:styleId="HeaderChar">
    <w:name w:val="Header Char"/>
    <w:basedOn w:val="DefaultParagraphFont"/>
    <w:link w:val="Header"/>
    <w:rsid w:val="00154CCF"/>
    <w:rPr>
      <w:sz w:val="24"/>
      <w:szCs w:val="24"/>
    </w:rPr>
  </w:style>
  <w:style w:type="paragraph" w:styleId="Footer">
    <w:name w:val="footer"/>
    <w:basedOn w:val="Normal"/>
    <w:link w:val="FooterChar"/>
    <w:uiPriority w:val="99"/>
    <w:rsid w:val="00154CCF"/>
    <w:pPr>
      <w:tabs>
        <w:tab w:val="center" w:pos="4513"/>
        <w:tab w:val="right" w:pos="9026"/>
      </w:tabs>
    </w:pPr>
  </w:style>
  <w:style w:type="character" w:customStyle="1" w:styleId="FooterChar">
    <w:name w:val="Footer Char"/>
    <w:basedOn w:val="DefaultParagraphFont"/>
    <w:link w:val="Footer"/>
    <w:uiPriority w:val="99"/>
    <w:rsid w:val="00154C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24712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3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1414A"/>
    <w:rPr>
      <w:rFonts w:ascii="Tahoma" w:hAnsi="Tahoma" w:cs="Tahoma"/>
      <w:sz w:val="16"/>
      <w:szCs w:val="16"/>
    </w:rPr>
  </w:style>
  <w:style w:type="character" w:customStyle="1" w:styleId="BalloonTextChar">
    <w:name w:val="Balloon Text Char"/>
    <w:basedOn w:val="DefaultParagraphFont"/>
    <w:link w:val="BalloonText"/>
    <w:rsid w:val="00C1414A"/>
    <w:rPr>
      <w:rFonts w:ascii="Tahoma" w:hAnsi="Tahoma" w:cs="Tahoma"/>
      <w:sz w:val="16"/>
      <w:szCs w:val="16"/>
    </w:rPr>
  </w:style>
  <w:style w:type="paragraph" w:styleId="ListParagraph">
    <w:name w:val="List Paragraph"/>
    <w:basedOn w:val="Normal"/>
    <w:uiPriority w:val="34"/>
    <w:qFormat/>
    <w:rsid w:val="00C060CB"/>
    <w:pPr>
      <w:ind w:left="720"/>
      <w:contextualSpacing/>
    </w:pPr>
  </w:style>
  <w:style w:type="character" w:customStyle="1" w:styleId="Heading1Char">
    <w:name w:val="Heading 1 Char"/>
    <w:basedOn w:val="DefaultParagraphFont"/>
    <w:link w:val="Heading1"/>
    <w:uiPriority w:val="9"/>
    <w:rsid w:val="00247122"/>
    <w:rPr>
      <w:b/>
      <w:bCs/>
      <w:kern w:val="36"/>
      <w:sz w:val="48"/>
      <w:szCs w:val="48"/>
    </w:rPr>
  </w:style>
  <w:style w:type="paragraph" w:customStyle="1" w:styleId="stand-first-alone">
    <w:name w:val="stand-first-alone"/>
    <w:basedOn w:val="Normal"/>
    <w:rsid w:val="00247122"/>
    <w:pPr>
      <w:spacing w:before="100" w:beforeAutospacing="1" w:after="100" w:afterAutospacing="1"/>
    </w:pPr>
  </w:style>
  <w:style w:type="paragraph" w:customStyle="1" w:styleId="question">
    <w:name w:val="question"/>
    <w:basedOn w:val="Normal"/>
    <w:uiPriority w:val="99"/>
    <w:rsid w:val="00FB063A"/>
    <w:pPr>
      <w:widowControl w:val="0"/>
      <w:autoSpaceDE w:val="0"/>
      <w:autoSpaceDN w:val="0"/>
      <w:adjustRightInd w:val="0"/>
      <w:spacing w:before="240"/>
      <w:ind w:left="567" w:right="567" w:hanging="567"/>
    </w:pPr>
    <w:rPr>
      <w:rFonts w:ascii="Arial" w:eastAsiaTheme="minorEastAsia" w:hAnsi="Arial" w:cs="Arial"/>
      <w:sz w:val="22"/>
      <w:szCs w:val="22"/>
    </w:rPr>
  </w:style>
  <w:style w:type="paragraph" w:customStyle="1" w:styleId="mark">
    <w:name w:val="mark"/>
    <w:basedOn w:val="Normal"/>
    <w:uiPriority w:val="99"/>
    <w:rsid w:val="00FB063A"/>
    <w:pPr>
      <w:widowControl w:val="0"/>
      <w:tabs>
        <w:tab w:val="right" w:pos="9639"/>
      </w:tabs>
      <w:autoSpaceDE w:val="0"/>
      <w:autoSpaceDN w:val="0"/>
      <w:adjustRightInd w:val="0"/>
      <w:spacing w:before="120"/>
      <w:jc w:val="right"/>
    </w:pPr>
    <w:rPr>
      <w:rFonts w:ascii="Arial" w:eastAsiaTheme="minorEastAsia" w:hAnsi="Arial" w:cs="Arial"/>
      <w:sz w:val="18"/>
      <w:szCs w:val="18"/>
    </w:rPr>
  </w:style>
  <w:style w:type="paragraph" w:customStyle="1" w:styleId="indent1">
    <w:name w:val="indent1"/>
    <w:basedOn w:val="Normal"/>
    <w:uiPriority w:val="99"/>
    <w:rsid w:val="00FB063A"/>
    <w:pPr>
      <w:widowControl w:val="0"/>
      <w:tabs>
        <w:tab w:val="right" w:pos="8505"/>
      </w:tabs>
      <w:autoSpaceDE w:val="0"/>
      <w:autoSpaceDN w:val="0"/>
      <w:adjustRightInd w:val="0"/>
      <w:spacing w:before="120"/>
      <w:ind w:left="1134" w:right="567" w:hanging="567"/>
    </w:pPr>
    <w:rPr>
      <w:rFonts w:eastAsiaTheme="minorEastAsia"/>
      <w:sz w:val="22"/>
      <w:szCs w:val="22"/>
    </w:rPr>
  </w:style>
  <w:style w:type="paragraph" w:customStyle="1" w:styleId="indent2">
    <w:name w:val="indent2"/>
    <w:basedOn w:val="Normal"/>
    <w:uiPriority w:val="99"/>
    <w:rsid w:val="00FB063A"/>
    <w:pPr>
      <w:widowControl w:val="0"/>
      <w:autoSpaceDE w:val="0"/>
      <w:autoSpaceDN w:val="0"/>
      <w:adjustRightInd w:val="0"/>
      <w:spacing w:before="240"/>
      <w:ind w:left="1701" w:right="567" w:hanging="567"/>
    </w:pPr>
    <w:rPr>
      <w:rFonts w:ascii="Arial" w:eastAsiaTheme="minorEastAsia" w:hAnsi="Arial" w:cs="Arial"/>
      <w:sz w:val="22"/>
      <w:szCs w:val="22"/>
    </w:rPr>
  </w:style>
  <w:style w:type="paragraph" w:customStyle="1" w:styleId="questionCharChar">
    <w:name w:val="question Char Char"/>
    <w:basedOn w:val="Normal"/>
    <w:uiPriority w:val="99"/>
    <w:rsid w:val="00FB063A"/>
    <w:pPr>
      <w:widowControl w:val="0"/>
      <w:autoSpaceDE w:val="0"/>
      <w:autoSpaceDN w:val="0"/>
      <w:adjustRightInd w:val="0"/>
      <w:spacing w:before="240"/>
      <w:ind w:left="567" w:right="567" w:hanging="567"/>
    </w:pPr>
    <w:rPr>
      <w:rFonts w:ascii="Arial" w:eastAsiaTheme="minorEastAsia" w:hAnsi="Arial" w:cs="Arial"/>
      <w:sz w:val="22"/>
      <w:szCs w:val="22"/>
    </w:rPr>
  </w:style>
  <w:style w:type="paragraph" w:customStyle="1" w:styleId="indent1CharCharChar">
    <w:name w:val="indent1 Char Char Char"/>
    <w:basedOn w:val="Normal"/>
    <w:uiPriority w:val="99"/>
    <w:rsid w:val="00FB063A"/>
    <w:pPr>
      <w:widowControl w:val="0"/>
      <w:autoSpaceDE w:val="0"/>
      <w:autoSpaceDN w:val="0"/>
      <w:adjustRightInd w:val="0"/>
      <w:spacing w:before="240"/>
      <w:ind w:left="1134" w:right="567" w:hanging="567"/>
    </w:pPr>
    <w:rPr>
      <w:rFonts w:ascii="Arial" w:eastAsiaTheme="minorEastAsia" w:hAnsi="Arial" w:cs="Arial"/>
      <w:sz w:val="22"/>
      <w:szCs w:val="22"/>
    </w:rPr>
  </w:style>
  <w:style w:type="paragraph" w:styleId="Header">
    <w:name w:val="header"/>
    <w:basedOn w:val="Normal"/>
    <w:link w:val="HeaderChar"/>
    <w:rsid w:val="00154CCF"/>
    <w:pPr>
      <w:tabs>
        <w:tab w:val="center" w:pos="4513"/>
        <w:tab w:val="right" w:pos="9026"/>
      </w:tabs>
    </w:pPr>
  </w:style>
  <w:style w:type="character" w:customStyle="1" w:styleId="HeaderChar">
    <w:name w:val="Header Char"/>
    <w:basedOn w:val="DefaultParagraphFont"/>
    <w:link w:val="Header"/>
    <w:rsid w:val="00154CCF"/>
    <w:rPr>
      <w:sz w:val="24"/>
      <w:szCs w:val="24"/>
    </w:rPr>
  </w:style>
  <w:style w:type="paragraph" w:styleId="Footer">
    <w:name w:val="footer"/>
    <w:basedOn w:val="Normal"/>
    <w:link w:val="FooterChar"/>
    <w:uiPriority w:val="99"/>
    <w:rsid w:val="00154CCF"/>
    <w:pPr>
      <w:tabs>
        <w:tab w:val="center" w:pos="4513"/>
        <w:tab w:val="right" w:pos="9026"/>
      </w:tabs>
    </w:pPr>
  </w:style>
  <w:style w:type="character" w:customStyle="1" w:styleId="FooterChar">
    <w:name w:val="Footer Char"/>
    <w:basedOn w:val="DefaultParagraphFont"/>
    <w:link w:val="Footer"/>
    <w:uiPriority w:val="99"/>
    <w:rsid w:val="00154C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684478">
      <w:bodyDiv w:val="1"/>
      <w:marLeft w:val="0"/>
      <w:marRight w:val="0"/>
      <w:marTop w:val="0"/>
      <w:marBottom w:val="0"/>
      <w:divBdr>
        <w:top w:val="none" w:sz="0" w:space="0" w:color="auto"/>
        <w:left w:val="none" w:sz="0" w:space="0" w:color="auto"/>
        <w:bottom w:val="none" w:sz="0" w:space="0" w:color="auto"/>
        <w:right w:val="none" w:sz="0" w:space="0" w:color="auto"/>
      </w:divBdr>
      <w:divsChild>
        <w:div w:id="1454441640">
          <w:marLeft w:val="0"/>
          <w:marRight w:val="0"/>
          <w:marTop w:val="0"/>
          <w:marBottom w:val="0"/>
          <w:divBdr>
            <w:top w:val="none" w:sz="0" w:space="0" w:color="auto"/>
            <w:left w:val="none" w:sz="0" w:space="0" w:color="auto"/>
            <w:bottom w:val="none" w:sz="0" w:space="0" w:color="auto"/>
            <w:right w:val="none" w:sz="0" w:space="0" w:color="auto"/>
          </w:divBdr>
        </w:div>
      </w:divsChild>
    </w:div>
    <w:div w:id="1461000052">
      <w:bodyDiv w:val="1"/>
      <w:marLeft w:val="0"/>
      <w:marRight w:val="0"/>
      <w:marTop w:val="0"/>
      <w:marBottom w:val="0"/>
      <w:divBdr>
        <w:top w:val="none" w:sz="0" w:space="0" w:color="auto"/>
        <w:left w:val="none" w:sz="0" w:space="0" w:color="auto"/>
        <w:bottom w:val="none" w:sz="0" w:space="0" w:color="auto"/>
        <w:right w:val="none" w:sz="0" w:space="0" w:color="auto"/>
      </w:divBdr>
      <w:divsChild>
        <w:div w:id="380253210">
          <w:marLeft w:val="0"/>
          <w:marRight w:val="0"/>
          <w:marTop w:val="0"/>
          <w:marBottom w:val="0"/>
          <w:divBdr>
            <w:top w:val="none" w:sz="0" w:space="0" w:color="auto"/>
            <w:left w:val="none" w:sz="0" w:space="0" w:color="auto"/>
            <w:bottom w:val="none" w:sz="0" w:space="0" w:color="auto"/>
            <w:right w:val="none" w:sz="0" w:space="0" w:color="auto"/>
          </w:divBdr>
          <w:divsChild>
            <w:div w:id="1178689233">
              <w:marLeft w:val="0"/>
              <w:marRight w:val="0"/>
              <w:marTop w:val="0"/>
              <w:marBottom w:val="0"/>
              <w:divBdr>
                <w:top w:val="none" w:sz="0" w:space="0" w:color="auto"/>
                <w:left w:val="none" w:sz="0" w:space="0" w:color="auto"/>
                <w:bottom w:val="none" w:sz="0" w:space="0" w:color="auto"/>
                <w:right w:val="none" w:sz="0" w:space="0" w:color="auto"/>
              </w:divBdr>
              <w:divsChild>
                <w:div w:id="1128351891">
                  <w:marLeft w:val="0"/>
                  <w:marRight w:val="0"/>
                  <w:marTop w:val="0"/>
                  <w:marBottom w:val="0"/>
                  <w:divBdr>
                    <w:top w:val="none" w:sz="0" w:space="0" w:color="auto"/>
                    <w:left w:val="none" w:sz="0" w:space="0" w:color="auto"/>
                    <w:bottom w:val="none" w:sz="0" w:space="0" w:color="auto"/>
                    <w:right w:val="none" w:sz="0" w:space="0" w:color="auto"/>
                  </w:divBdr>
                  <w:divsChild>
                    <w:div w:id="200235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135211">
      <w:bodyDiv w:val="1"/>
      <w:marLeft w:val="0"/>
      <w:marRight w:val="0"/>
      <w:marTop w:val="0"/>
      <w:marBottom w:val="0"/>
      <w:divBdr>
        <w:top w:val="none" w:sz="0" w:space="0" w:color="auto"/>
        <w:left w:val="none" w:sz="0" w:space="0" w:color="auto"/>
        <w:bottom w:val="none" w:sz="0" w:space="0" w:color="auto"/>
        <w:right w:val="none" w:sz="0" w:space="0" w:color="auto"/>
      </w:divBdr>
      <w:divsChild>
        <w:div w:id="1955356554">
          <w:marLeft w:val="0"/>
          <w:marRight w:val="0"/>
          <w:marTop w:val="0"/>
          <w:marBottom w:val="0"/>
          <w:divBdr>
            <w:top w:val="none" w:sz="0" w:space="0" w:color="auto"/>
            <w:left w:val="none" w:sz="0" w:space="0" w:color="auto"/>
            <w:bottom w:val="none" w:sz="0" w:space="0" w:color="auto"/>
            <w:right w:val="none" w:sz="0" w:space="0" w:color="auto"/>
          </w:divBdr>
          <w:divsChild>
            <w:div w:id="348335060">
              <w:marLeft w:val="0"/>
              <w:marRight w:val="0"/>
              <w:marTop w:val="0"/>
              <w:marBottom w:val="0"/>
              <w:divBdr>
                <w:top w:val="none" w:sz="0" w:space="0" w:color="auto"/>
                <w:left w:val="none" w:sz="0" w:space="0" w:color="auto"/>
                <w:bottom w:val="none" w:sz="0" w:space="0" w:color="auto"/>
                <w:right w:val="none" w:sz="0" w:space="0" w:color="auto"/>
              </w:divBdr>
              <w:divsChild>
                <w:div w:id="838619105">
                  <w:marLeft w:val="0"/>
                  <w:marRight w:val="0"/>
                  <w:marTop w:val="0"/>
                  <w:marBottom w:val="0"/>
                  <w:divBdr>
                    <w:top w:val="none" w:sz="0" w:space="0" w:color="auto"/>
                    <w:left w:val="none" w:sz="0" w:space="0" w:color="auto"/>
                    <w:bottom w:val="none" w:sz="0" w:space="0" w:color="auto"/>
                    <w:right w:val="none" w:sz="0" w:space="0" w:color="auto"/>
                  </w:divBdr>
                  <w:divsChild>
                    <w:div w:id="20290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94181">
      <w:bodyDiv w:val="1"/>
      <w:marLeft w:val="0"/>
      <w:marRight w:val="0"/>
      <w:marTop w:val="0"/>
      <w:marBottom w:val="0"/>
      <w:divBdr>
        <w:top w:val="none" w:sz="0" w:space="0" w:color="auto"/>
        <w:left w:val="none" w:sz="0" w:space="0" w:color="auto"/>
        <w:bottom w:val="none" w:sz="0" w:space="0" w:color="auto"/>
        <w:right w:val="none" w:sz="0" w:space="0" w:color="auto"/>
      </w:divBdr>
      <w:divsChild>
        <w:div w:id="107236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oogle.co.uk/imgres?imgurl=http://www.kellyswimming.com/img/news/100ME_288.jpg&amp;imgrefurl=http://www.kellyswimming.com/news-article/41&amp;usg=__AnIDTRTGR7WEhkTo_m0Rbsk9R18=&amp;h=132&amp;w=260&amp;sz=32&amp;hl=en&amp;start=1&amp;zoom=1&amp;tbnid=Mvzp-38Akoc3gM:&amp;tbnh=57&amp;tbnw=112&amp;ei=IQjBTu2_Ooy98gO38vmTBA&amp;prev=/search?q=100+me+programme&amp;um=1&amp;hl=en&amp;safe=vss&amp;sa=N&amp;biw=1280&amp;bih=705&amp;sout=1&amp;tbm=isch&amp;um=1&amp;itbs=1"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www.amazon.co.uk/101-Youth-Netball-Drills-12-16/dp/1408199955/ref=sr_1_1?ie=UTF8&amp;qid=1328020216&amp;sr=8-1" TargetMode="External"/><Relationship Id="rId50" Type="http://schemas.openxmlformats.org/officeDocument/2006/relationships/diagramLayout" Target="diagrams/layout1.xml"/><Relationship Id="rId55" Type="http://schemas.openxmlformats.org/officeDocument/2006/relationships/diagramLayout" Target="diagrams/layout2.xml"/><Relationship Id="rId63" Type="http://schemas.microsoft.com/office/2007/relationships/diagramDrawing" Target="diagrams/drawing3.xml"/><Relationship Id="rId68" Type="http://schemas.openxmlformats.org/officeDocument/2006/relationships/diagramLayout" Target="diagrams/layout4.xml"/><Relationship Id="rId76" Type="http://schemas.microsoft.com/office/2007/relationships/diagramDrawing" Target="diagrams/drawing5.xml"/><Relationship Id="rId84" Type="http://schemas.openxmlformats.org/officeDocument/2006/relationships/diagramQuickStyle" Target="diagrams/quickStyle7.xml"/><Relationship Id="rId7" Type="http://schemas.openxmlformats.org/officeDocument/2006/relationships/endnotes" Target="endnotes.xml"/><Relationship Id="rId71" Type="http://schemas.microsoft.com/office/2007/relationships/diagramDrawing" Target="diagrams/drawing4.xml"/><Relationship Id="rId2" Type="http://schemas.openxmlformats.org/officeDocument/2006/relationships/styles" Target="styles.xml"/><Relationship Id="rId16" Type="http://schemas.openxmlformats.org/officeDocument/2006/relationships/hyperlink" Target="http://www.google.co.uk/imgres?imgurl=http://www.ianabolicsteroids.com/blog/wp-content/uploads/2009/05/olympian-talks-on-her-steroid-scandal.jpg&amp;imgrefurl=http://www.ianabolicsteroids.com/blog/tag/marion-jones/&amp;usg=__ArlFQn_ZjVdxL6NtYPGLB1PIO9I=&amp;h=397&amp;w=298&amp;sz=19&amp;hl=en&amp;start=14&amp;zoom=1&amp;tbnid=JiRWeoBrd6KGlM:&amp;tbnh=124&amp;tbnw=93&amp;ei=MwbBTorlNIOY8gPV89CyBA&amp;prev=/search?q=marion+jones&amp;um=1&amp;hl=en&amp;safe=vss&amp;sa=N&amp;biw=1280&amp;bih=705&amp;sout=1&amp;tbm=isch&amp;um=1&amp;itbs=1" TargetMode="External"/><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hyperlink" Target="http://www.outdoorpros.com/images/prod/6/Griffin-Technology-8051-5GARMB-rw-41973-45483.jpg"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microsoft.com/office/2007/relationships/diagramDrawing" Target="diagrams/drawing1.xml"/><Relationship Id="rId58" Type="http://schemas.microsoft.com/office/2007/relationships/diagramDrawing" Target="diagrams/drawing2.xml"/><Relationship Id="rId66" Type="http://schemas.openxmlformats.org/officeDocument/2006/relationships/image" Target="media/image37.png"/><Relationship Id="rId74" Type="http://schemas.openxmlformats.org/officeDocument/2006/relationships/diagramQuickStyle" Target="diagrams/quickStyle5.xml"/><Relationship Id="rId79" Type="http://schemas.openxmlformats.org/officeDocument/2006/relationships/diagramQuickStyle" Target="diagrams/quickStyle6.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QuickStyle" Target="diagrams/quickStyle3.xml"/><Relationship Id="rId82" Type="http://schemas.openxmlformats.org/officeDocument/2006/relationships/diagramData" Target="diagrams/data7.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uk/imgres?imgurl=http://renewedfitness.org/wp-content/uploads/2010/11/MarionJonesMedals.jpg&amp;imgrefurl=http://www.renewedfitness.org/marion-jones-gets-back-on-the-right-track-monday-motivation/&amp;usg=__82vHnaq4nnRaY2ywEDqGZrnSqMY=&amp;h=342&amp;w=470&amp;sz=29&amp;hl=en&amp;start=1&amp;zoom=1&amp;tbnid=c7TM8ltB288-yM:&amp;tbnh=94&amp;tbnw=129&amp;ei=MwbBTorlNIOY8gPV89CyBA&amp;prev=/search?q=marion+jones&amp;um=1&amp;hl=en&amp;safe=vss&amp;sa=N&amp;biw=1280&amp;bih=705&amp;sout=1&amp;tbm=isch&amp;um=1&amp;itbs=1"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diagramQuickStyle" Target="diagrams/quickStyle2.xml"/><Relationship Id="rId64" Type="http://schemas.openxmlformats.org/officeDocument/2006/relationships/image" Target="media/image35.jpeg"/><Relationship Id="rId69" Type="http://schemas.openxmlformats.org/officeDocument/2006/relationships/diagramQuickStyle" Target="diagrams/quickStyle4.xml"/><Relationship Id="rId77" Type="http://schemas.openxmlformats.org/officeDocument/2006/relationships/diagramData" Target="diagrams/data6.xml"/><Relationship Id="rId8" Type="http://schemas.openxmlformats.org/officeDocument/2006/relationships/image" Target="media/image1.jpeg"/><Relationship Id="rId51" Type="http://schemas.openxmlformats.org/officeDocument/2006/relationships/diagramQuickStyle" Target="diagrams/quickStyle1.xml"/><Relationship Id="rId72" Type="http://schemas.openxmlformats.org/officeDocument/2006/relationships/diagramData" Target="diagrams/data5.xml"/><Relationship Id="rId80" Type="http://schemas.openxmlformats.org/officeDocument/2006/relationships/diagramColors" Target="diagrams/colors6.xml"/><Relationship Id="rId85" Type="http://schemas.openxmlformats.org/officeDocument/2006/relationships/diagramColors" Target="diagrams/colors7.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diagramData" Target="diagrams/data3.xml"/><Relationship Id="rId67" Type="http://schemas.openxmlformats.org/officeDocument/2006/relationships/diagramData" Target="diagrams/data4.xml"/><Relationship Id="rId20" Type="http://schemas.openxmlformats.org/officeDocument/2006/relationships/hyperlink" Target="http://www.google.co.uk/imgres?imgurl=http://www.sailing.org/images/news/WADA_logo_360.jpg&amp;imgrefurl=http://www.sailing.org/raceofficials/35101.php&amp;usg=__jSU6M3OxRbwHH2MPH84GafsGo4Q=&amp;h=270&amp;w=360&amp;sz=10&amp;hl=en&amp;start=1&amp;zoom=1&amp;tbnid=a6E1r1fBGMkQBM:&amp;tbnh=91&amp;tbnw=121&amp;ei=GQnBTsSeMoWZ8QOSqKmiBA&amp;prev=/search?q=World+anti+doping+agency&amp;um=1&amp;hl=en&amp;safe=vss&amp;sa=N&amp;biw=1280&amp;bih=705&amp;sout=1&amp;tbm=isch&amp;um=1&amp;itbs=1" TargetMode="External"/><Relationship Id="rId41" Type="http://schemas.openxmlformats.org/officeDocument/2006/relationships/image" Target="media/image28.jpeg"/><Relationship Id="rId54" Type="http://schemas.openxmlformats.org/officeDocument/2006/relationships/diagramData" Target="diagrams/data2.xml"/><Relationship Id="rId62" Type="http://schemas.openxmlformats.org/officeDocument/2006/relationships/diagramColors" Target="diagrams/colors3.xml"/><Relationship Id="rId70" Type="http://schemas.openxmlformats.org/officeDocument/2006/relationships/diagramColors" Target="diagrams/colors4.xml"/><Relationship Id="rId75" Type="http://schemas.openxmlformats.org/officeDocument/2006/relationships/diagramColors" Target="diagrams/colors5.xml"/><Relationship Id="rId83" Type="http://schemas.openxmlformats.org/officeDocument/2006/relationships/diagramLayout" Target="diagrams/layout7.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diagramData" Target="diagrams/data1.xml"/><Relationship Id="rId57" Type="http://schemas.openxmlformats.org/officeDocument/2006/relationships/diagramColors" Target="diagrams/colors2.xm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diagramColors" Target="diagrams/colors1.xml"/><Relationship Id="rId60" Type="http://schemas.openxmlformats.org/officeDocument/2006/relationships/diagramLayout" Target="diagrams/layout3.xml"/><Relationship Id="rId65" Type="http://schemas.openxmlformats.org/officeDocument/2006/relationships/image" Target="media/image36.jpeg"/><Relationship Id="rId73" Type="http://schemas.openxmlformats.org/officeDocument/2006/relationships/diagramLayout" Target="diagrams/layout5.xml"/><Relationship Id="rId78" Type="http://schemas.openxmlformats.org/officeDocument/2006/relationships/diagramLayout" Target="diagrams/layout6.xml"/><Relationship Id="rId81" Type="http://schemas.microsoft.com/office/2007/relationships/diagramDrawing" Target="diagrams/drawing6.xml"/><Relationship Id="rId86" Type="http://schemas.microsoft.com/office/2007/relationships/diagramDrawing" Target="diagrams/drawing7.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1FC84E-2436-40CD-A0DB-B7B9D86345A3}"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en-GB"/>
        </a:p>
      </dgm:t>
    </dgm:pt>
    <dgm:pt modelId="{EC2205BF-5474-4FC7-BFF4-6A55C9BD8E6D}">
      <dgm:prSet phldrT="[Text]"/>
      <dgm:spPr/>
      <dgm:t>
        <a:bodyPr/>
        <a:lstStyle/>
        <a:p>
          <a:r>
            <a:rPr lang="en-GB"/>
            <a:t>Positive impacts of the media</a:t>
          </a:r>
        </a:p>
      </dgm:t>
    </dgm:pt>
    <dgm:pt modelId="{226703DF-9B69-4944-A852-C958C5FC037C}" type="parTrans" cxnId="{AAD213E7-EA97-472E-AE15-5723F6CB864B}">
      <dgm:prSet/>
      <dgm:spPr/>
      <dgm:t>
        <a:bodyPr/>
        <a:lstStyle/>
        <a:p>
          <a:endParaRPr lang="en-GB"/>
        </a:p>
      </dgm:t>
    </dgm:pt>
    <dgm:pt modelId="{EB2E9B7F-1B20-40BB-AA01-C33E27F25E28}" type="sibTrans" cxnId="{AAD213E7-EA97-472E-AE15-5723F6CB864B}">
      <dgm:prSet/>
      <dgm:spPr/>
      <dgm:t>
        <a:bodyPr/>
        <a:lstStyle/>
        <a:p>
          <a:endParaRPr lang="en-GB"/>
        </a:p>
      </dgm:t>
    </dgm:pt>
    <dgm:pt modelId="{ABD58BEB-FBE1-43E0-B70C-69A8F4B5DFF9}">
      <dgm:prSet phldrT="[Text]" phldr="1"/>
      <dgm:spPr/>
      <dgm:t>
        <a:bodyPr/>
        <a:lstStyle/>
        <a:p>
          <a:endParaRPr lang="en-GB"/>
        </a:p>
      </dgm:t>
    </dgm:pt>
    <dgm:pt modelId="{2B00C345-EB16-48C0-8D3A-32E4E39A5E2D}" type="parTrans" cxnId="{F011EE8F-B4B4-4940-8314-678F63F70CEB}">
      <dgm:prSet/>
      <dgm:spPr/>
      <dgm:t>
        <a:bodyPr/>
        <a:lstStyle/>
        <a:p>
          <a:endParaRPr lang="en-GB"/>
        </a:p>
      </dgm:t>
    </dgm:pt>
    <dgm:pt modelId="{0E774546-567E-44BB-AD38-EBF8D7B8426D}" type="sibTrans" cxnId="{F011EE8F-B4B4-4940-8314-678F63F70CEB}">
      <dgm:prSet/>
      <dgm:spPr/>
      <dgm:t>
        <a:bodyPr/>
        <a:lstStyle/>
        <a:p>
          <a:endParaRPr lang="en-GB"/>
        </a:p>
      </dgm:t>
    </dgm:pt>
    <dgm:pt modelId="{267580BA-A067-4601-B192-33129F4DE016}">
      <dgm:prSet phldrT="[Text]" phldr="1"/>
      <dgm:spPr/>
      <dgm:t>
        <a:bodyPr/>
        <a:lstStyle/>
        <a:p>
          <a:endParaRPr lang="en-GB"/>
        </a:p>
      </dgm:t>
    </dgm:pt>
    <dgm:pt modelId="{033911D2-D189-4CD9-83E6-016B722F72D0}" type="parTrans" cxnId="{3E466A8E-F7D5-458B-B5F8-620744782316}">
      <dgm:prSet/>
      <dgm:spPr/>
      <dgm:t>
        <a:bodyPr/>
        <a:lstStyle/>
        <a:p>
          <a:endParaRPr lang="en-GB"/>
        </a:p>
      </dgm:t>
    </dgm:pt>
    <dgm:pt modelId="{E01CE78D-DD63-4D3D-8301-6376D030013A}" type="sibTrans" cxnId="{3E466A8E-F7D5-458B-B5F8-620744782316}">
      <dgm:prSet/>
      <dgm:spPr/>
      <dgm:t>
        <a:bodyPr/>
        <a:lstStyle/>
        <a:p>
          <a:endParaRPr lang="en-GB"/>
        </a:p>
      </dgm:t>
    </dgm:pt>
    <dgm:pt modelId="{DD02FFBB-35B5-44E3-8EDB-2F175F303236}">
      <dgm:prSet phldrT="[Text]" phldr="1"/>
      <dgm:spPr/>
      <dgm:t>
        <a:bodyPr/>
        <a:lstStyle/>
        <a:p>
          <a:endParaRPr lang="en-GB"/>
        </a:p>
      </dgm:t>
    </dgm:pt>
    <dgm:pt modelId="{EFB52FDB-AC2F-4E73-B627-BD3DD983589C}" type="parTrans" cxnId="{A13A0360-BC98-48E6-86C6-3221F3100F76}">
      <dgm:prSet/>
      <dgm:spPr/>
      <dgm:t>
        <a:bodyPr/>
        <a:lstStyle/>
        <a:p>
          <a:endParaRPr lang="en-GB"/>
        </a:p>
      </dgm:t>
    </dgm:pt>
    <dgm:pt modelId="{E2EF33CD-5205-49A6-998C-56B3682FDCDB}" type="sibTrans" cxnId="{A13A0360-BC98-48E6-86C6-3221F3100F76}">
      <dgm:prSet/>
      <dgm:spPr/>
      <dgm:t>
        <a:bodyPr/>
        <a:lstStyle/>
        <a:p>
          <a:endParaRPr lang="en-GB"/>
        </a:p>
      </dgm:t>
    </dgm:pt>
    <dgm:pt modelId="{648B73ED-9F1E-468F-8168-45983F924388}">
      <dgm:prSet phldrT="[Text]" phldr="1"/>
      <dgm:spPr/>
      <dgm:t>
        <a:bodyPr/>
        <a:lstStyle/>
        <a:p>
          <a:endParaRPr lang="en-GB"/>
        </a:p>
      </dgm:t>
    </dgm:pt>
    <dgm:pt modelId="{5E3B02CF-6C49-4C8F-AE34-EC2B845F5CDB}" type="parTrans" cxnId="{DA473230-F2C5-4424-88AE-F631C86F9B77}">
      <dgm:prSet/>
      <dgm:spPr/>
      <dgm:t>
        <a:bodyPr/>
        <a:lstStyle/>
        <a:p>
          <a:endParaRPr lang="en-GB"/>
        </a:p>
      </dgm:t>
    </dgm:pt>
    <dgm:pt modelId="{E44F03B2-11EC-41C4-8D37-08573F5D100F}" type="sibTrans" cxnId="{DA473230-F2C5-4424-88AE-F631C86F9B77}">
      <dgm:prSet/>
      <dgm:spPr/>
      <dgm:t>
        <a:bodyPr/>
        <a:lstStyle/>
        <a:p>
          <a:endParaRPr lang="en-GB"/>
        </a:p>
      </dgm:t>
    </dgm:pt>
    <dgm:pt modelId="{43C0EC5B-F0A4-46D4-BB3F-E500670D6BAE}">
      <dgm:prSet/>
      <dgm:spPr/>
      <dgm:t>
        <a:bodyPr/>
        <a:lstStyle/>
        <a:p>
          <a:endParaRPr lang="en-GB"/>
        </a:p>
      </dgm:t>
    </dgm:pt>
    <dgm:pt modelId="{F61A7ABC-032E-4B04-8A0A-F04A7335D359}" type="parTrans" cxnId="{BB999E6D-64BA-48B1-B972-4E0C69D64714}">
      <dgm:prSet/>
      <dgm:spPr/>
      <dgm:t>
        <a:bodyPr/>
        <a:lstStyle/>
        <a:p>
          <a:endParaRPr lang="en-GB"/>
        </a:p>
      </dgm:t>
    </dgm:pt>
    <dgm:pt modelId="{929F6033-FAE1-477A-9437-3CF983E7615A}" type="sibTrans" cxnId="{BB999E6D-64BA-48B1-B972-4E0C69D64714}">
      <dgm:prSet/>
      <dgm:spPr/>
      <dgm:t>
        <a:bodyPr/>
        <a:lstStyle/>
        <a:p>
          <a:endParaRPr lang="en-GB"/>
        </a:p>
      </dgm:t>
    </dgm:pt>
    <dgm:pt modelId="{C144126F-9178-4F87-9EB5-7A33D6D2805C}">
      <dgm:prSet/>
      <dgm:spPr/>
      <dgm:t>
        <a:bodyPr/>
        <a:lstStyle/>
        <a:p>
          <a:endParaRPr lang="en-GB"/>
        </a:p>
      </dgm:t>
    </dgm:pt>
    <dgm:pt modelId="{9929D7B1-CAF5-4EB7-ADBE-AD819349A036}" type="parTrans" cxnId="{E5BB291F-79EF-4A87-AE53-C9A95A917226}">
      <dgm:prSet/>
      <dgm:spPr/>
      <dgm:t>
        <a:bodyPr/>
        <a:lstStyle/>
        <a:p>
          <a:endParaRPr lang="en-GB"/>
        </a:p>
      </dgm:t>
    </dgm:pt>
    <dgm:pt modelId="{C819577D-F833-47E4-8ED7-26DDF3A49048}" type="sibTrans" cxnId="{E5BB291F-79EF-4A87-AE53-C9A95A917226}">
      <dgm:prSet/>
      <dgm:spPr/>
      <dgm:t>
        <a:bodyPr/>
        <a:lstStyle/>
        <a:p>
          <a:endParaRPr lang="en-GB"/>
        </a:p>
      </dgm:t>
    </dgm:pt>
    <dgm:pt modelId="{B93FFA3B-AA95-43A3-9595-42ED2BA2BD50}">
      <dgm:prSet/>
      <dgm:spPr/>
      <dgm:t>
        <a:bodyPr/>
        <a:lstStyle/>
        <a:p>
          <a:endParaRPr lang="en-GB"/>
        </a:p>
      </dgm:t>
    </dgm:pt>
    <dgm:pt modelId="{7AA9B089-94B1-4577-B526-9C2BFE0293F6}" type="parTrans" cxnId="{FD2F4E74-0085-44C8-B72C-175A737D4E60}">
      <dgm:prSet/>
      <dgm:spPr/>
      <dgm:t>
        <a:bodyPr/>
        <a:lstStyle/>
        <a:p>
          <a:endParaRPr lang="en-GB"/>
        </a:p>
      </dgm:t>
    </dgm:pt>
    <dgm:pt modelId="{826801FE-A4DD-4142-A571-5383048F30BA}" type="sibTrans" cxnId="{FD2F4E74-0085-44C8-B72C-175A737D4E60}">
      <dgm:prSet/>
      <dgm:spPr/>
      <dgm:t>
        <a:bodyPr/>
        <a:lstStyle/>
        <a:p>
          <a:endParaRPr lang="en-GB"/>
        </a:p>
      </dgm:t>
    </dgm:pt>
    <dgm:pt modelId="{C75D894C-2D02-4581-B34E-74BAC793653E}">
      <dgm:prSet/>
      <dgm:spPr/>
      <dgm:t>
        <a:bodyPr/>
        <a:lstStyle/>
        <a:p>
          <a:endParaRPr lang="en-GB"/>
        </a:p>
      </dgm:t>
    </dgm:pt>
    <dgm:pt modelId="{57D09364-29BA-454A-86DF-C138B304C729}" type="parTrans" cxnId="{E1D1D0DF-7821-4E54-BA18-119ECCAEA926}">
      <dgm:prSet/>
      <dgm:spPr/>
      <dgm:t>
        <a:bodyPr/>
        <a:lstStyle/>
        <a:p>
          <a:endParaRPr lang="en-GB"/>
        </a:p>
      </dgm:t>
    </dgm:pt>
    <dgm:pt modelId="{83E65D2E-D9A6-4481-A31E-FB28A874AF08}" type="sibTrans" cxnId="{E1D1D0DF-7821-4E54-BA18-119ECCAEA926}">
      <dgm:prSet/>
      <dgm:spPr/>
      <dgm:t>
        <a:bodyPr/>
        <a:lstStyle/>
        <a:p>
          <a:endParaRPr lang="en-GB"/>
        </a:p>
      </dgm:t>
    </dgm:pt>
    <dgm:pt modelId="{0B28F64A-CB51-431D-BBE2-3435147FAA43}">
      <dgm:prSet/>
      <dgm:spPr/>
      <dgm:t>
        <a:bodyPr/>
        <a:lstStyle/>
        <a:p>
          <a:endParaRPr lang="en-GB"/>
        </a:p>
      </dgm:t>
    </dgm:pt>
    <dgm:pt modelId="{709A97C8-5770-4433-AB64-7200A31EEC41}" type="parTrans" cxnId="{F61342A2-B2EA-4776-9905-BEDFFEAE62B8}">
      <dgm:prSet/>
      <dgm:spPr/>
      <dgm:t>
        <a:bodyPr/>
        <a:lstStyle/>
        <a:p>
          <a:endParaRPr lang="en-GB"/>
        </a:p>
      </dgm:t>
    </dgm:pt>
    <dgm:pt modelId="{76711E0E-87AB-408B-8E60-88C52F5F0970}" type="sibTrans" cxnId="{F61342A2-B2EA-4776-9905-BEDFFEAE62B8}">
      <dgm:prSet/>
      <dgm:spPr/>
      <dgm:t>
        <a:bodyPr/>
        <a:lstStyle/>
        <a:p>
          <a:endParaRPr lang="en-GB"/>
        </a:p>
      </dgm:t>
    </dgm:pt>
    <dgm:pt modelId="{A95FC338-FDA9-4ABF-94A6-CEAE578F58CC}" type="pres">
      <dgm:prSet presAssocID="{031FC84E-2436-40CD-A0DB-B7B9D86345A3}" presName="Name0" presStyleCnt="0">
        <dgm:presLayoutVars>
          <dgm:chMax val="1"/>
          <dgm:dir/>
          <dgm:animLvl val="ctr"/>
          <dgm:resizeHandles val="exact"/>
        </dgm:presLayoutVars>
      </dgm:prSet>
      <dgm:spPr/>
      <dgm:t>
        <a:bodyPr/>
        <a:lstStyle/>
        <a:p>
          <a:endParaRPr lang="en-GB"/>
        </a:p>
      </dgm:t>
    </dgm:pt>
    <dgm:pt modelId="{49E64A94-FEA6-4379-95BD-651ABAB4B019}" type="pres">
      <dgm:prSet presAssocID="{EC2205BF-5474-4FC7-BFF4-6A55C9BD8E6D}" presName="centerShape" presStyleLbl="node0" presStyleIdx="0" presStyleCnt="1" custScaleX="189601" custScaleY="130193"/>
      <dgm:spPr/>
      <dgm:t>
        <a:bodyPr/>
        <a:lstStyle/>
        <a:p>
          <a:endParaRPr lang="en-GB"/>
        </a:p>
      </dgm:t>
    </dgm:pt>
    <dgm:pt modelId="{1305B8B0-14DF-424F-B626-100EAE7EA9D0}" type="pres">
      <dgm:prSet presAssocID="{2B00C345-EB16-48C0-8D3A-32E4E39A5E2D}" presName="parTrans" presStyleLbl="sibTrans2D1" presStyleIdx="0" presStyleCnt="9"/>
      <dgm:spPr/>
      <dgm:t>
        <a:bodyPr/>
        <a:lstStyle/>
        <a:p>
          <a:endParaRPr lang="en-GB"/>
        </a:p>
      </dgm:t>
    </dgm:pt>
    <dgm:pt modelId="{694A79D8-BD73-4B27-9F33-2B3068D3FC29}" type="pres">
      <dgm:prSet presAssocID="{2B00C345-EB16-48C0-8D3A-32E4E39A5E2D}" presName="connectorText" presStyleLbl="sibTrans2D1" presStyleIdx="0" presStyleCnt="9"/>
      <dgm:spPr/>
      <dgm:t>
        <a:bodyPr/>
        <a:lstStyle/>
        <a:p>
          <a:endParaRPr lang="en-GB"/>
        </a:p>
      </dgm:t>
    </dgm:pt>
    <dgm:pt modelId="{3EB50F51-A585-4652-9762-2CBB4FAA6683}" type="pres">
      <dgm:prSet presAssocID="{ABD58BEB-FBE1-43E0-B70C-69A8F4B5DFF9}" presName="node" presStyleLbl="node1" presStyleIdx="0" presStyleCnt="9" custScaleX="271783" custRadScaleRad="106326" custRadScaleInc="46614">
        <dgm:presLayoutVars>
          <dgm:bulletEnabled val="1"/>
        </dgm:presLayoutVars>
      </dgm:prSet>
      <dgm:spPr/>
      <dgm:t>
        <a:bodyPr/>
        <a:lstStyle/>
        <a:p>
          <a:endParaRPr lang="en-GB"/>
        </a:p>
      </dgm:t>
    </dgm:pt>
    <dgm:pt modelId="{8C3C64BC-6FBB-4E6E-97C1-39A971698189}" type="pres">
      <dgm:prSet presAssocID="{57D09364-29BA-454A-86DF-C138B304C729}" presName="parTrans" presStyleLbl="sibTrans2D1" presStyleIdx="1" presStyleCnt="9"/>
      <dgm:spPr/>
      <dgm:t>
        <a:bodyPr/>
        <a:lstStyle/>
        <a:p>
          <a:endParaRPr lang="en-GB"/>
        </a:p>
      </dgm:t>
    </dgm:pt>
    <dgm:pt modelId="{3B84BD06-AB04-4D7A-B7F9-AE6BC41CB765}" type="pres">
      <dgm:prSet presAssocID="{57D09364-29BA-454A-86DF-C138B304C729}" presName="connectorText" presStyleLbl="sibTrans2D1" presStyleIdx="1" presStyleCnt="9"/>
      <dgm:spPr/>
      <dgm:t>
        <a:bodyPr/>
        <a:lstStyle/>
        <a:p>
          <a:endParaRPr lang="en-GB"/>
        </a:p>
      </dgm:t>
    </dgm:pt>
    <dgm:pt modelId="{B1F25446-025D-4B87-8B65-DF6D51A320F5}" type="pres">
      <dgm:prSet presAssocID="{C75D894C-2D02-4581-B34E-74BAC793653E}" presName="node" presStyleLbl="node1" presStyleIdx="1" presStyleCnt="9" custScaleX="270632" custRadScaleRad="157807" custRadScaleInc="111565">
        <dgm:presLayoutVars>
          <dgm:bulletEnabled val="1"/>
        </dgm:presLayoutVars>
      </dgm:prSet>
      <dgm:spPr/>
      <dgm:t>
        <a:bodyPr/>
        <a:lstStyle/>
        <a:p>
          <a:endParaRPr lang="en-GB"/>
        </a:p>
      </dgm:t>
    </dgm:pt>
    <dgm:pt modelId="{1CE59C94-AEC3-4D61-899C-9D4602C17451}" type="pres">
      <dgm:prSet presAssocID="{709A97C8-5770-4433-AB64-7200A31EEC41}" presName="parTrans" presStyleLbl="sibTrans2D1" presStyleIdx="2" presStyleCnt="9"/>
      <dgm:spPr/>
      <dgm:t>
        <a:bodyPr/>
        <a:lstStyle/>
        <a:p>
          <a:endParaRPr lang="en-GB"/>
        </a:p>
      </dgm:t>
    </dgm:pt>
    <dgm:pt modelId="{2E2D049A-DBEC-4E92-B303-58A888773EBE}" type="pres">
      <dgm:prSet presAssocID="{709A97C8-5770-4433-AB64-7200A31EEC41}" presName="connectorText" presStyleLbl="sibTrans2D1" presStyleIdx="2" presStyleCnt="9"/>
      <dgm:spPr/>
      <dgm:t>
        <a:bodyPr/>
        <a:lstStyle/>
        <a:p>
          <a:endParaRPr lang="en-GB"/>
        </a:p>
      </dgm:t>
    </dgm:pt>
    <dgm:pt modelId="{72E27A43-9A07-4B2D-BE63-7DC2D650D8BC}" type="pres">
      <dgm:prSet presAssocID="{0B28F64A-CB51-431D-BBE2-3435147FAA43}" presName="node" presStyleLbl="node1" presStyleIdx="2" presStyleCnt="9" custScaleX="229231" custRadScaleRad="142970" custRadScaleInc="34920">
        <dgm:presLayoutVars>
          <dgm:bulletEnabled val="1"/>
        </dgm:presLayoutVars>
      </dgm:prSet>
      <dgm:spPr/>
      <dgm:t>
        <a:bodyPr/>
        <a:lstStyle/>
        <a:p>
          <a:endParaRPr lang="en-GB"/>
        </a:p>
      </dgm:t>
    </dgm:pt>
    <dgm:pt modelId="{CC3508D5-41CC-48DE-BD53-87B448B06DA8}" type="pres">
      <dgm:prSet presAssocID="{7AA9B089-94B1-4577-B526-9C2BFE0293F6}" presName="parTrans" presStyleLbl="sibTrans2D1" presStyleIdx="3" presStyleCnt="9"/>
      <dgm:spPr/>
      <dgm:t>
        <a:bodyPr/>
        <a:lstStyle/>
        <a:p>
          <a:endParaRPr lang="en-GB"/>
        </a:p>
      </dgm:t>
    </dgm:pt>
    <dgm:pt modelId="{48580020-B1B1-444C-8E55-922EB2A1AED6}" type="pres">
      <dgm:prSet presAssocID="{7AA9B089-94B1-4577-B526-9C2BFE0293F6}" presName="connectorText" presStyleLbl="sibTrans2D1" presStyleIdx="3" presStyleCnt="9"/>
      <dgm:spPr/>
      <dgm:t>
        <a:bodyPr/>
        <a:lstStyle/>
        <a:p>
          <a:endParaRPr lang="en-GB"/>
        </a:p>
      </dgm:t>
    </dgm:pt>
    <dgm:pt modelId="{6000BD74-0ABD-4DCF-A86E-78CD6D3A5B97}" type="pres">
      <dgm:prSet presAssocID="{B93FFA3B-AA95-43A3-9595-42ED2BA2BD50}" presName="node" presStyleLbl="node1" presStyleIdx="3" presStyleCnt="9" custScaleX="233422" custRadScaleRad="158351" custRadScaleInc="-27665">
        <dgm:presLayoutVars>
          <dgm:bulletEnabled val="1"/>
        </dgm:presLayoutVars>
      </dgm:prSet>
      <dgm:spPr/>
      <dgm:t>
        <a:bodyPr/>
        <a:lstStyle/>
        <a:p>
          <a:endParaRPr lang="en-GB"/>
        </a:p>
      </dgm:t>
    </dgm:pt>
    <dgm:pt modelId="{972CABA1-649F-4BB5-9D3B-5B8CD81EBC02}" type="pres">
      <dgm:prSet presAssocID="{9929D7B1-CAF5-4EB7-ADBE-AD819349A036}" presName="parTrans" presStyleLbl="sibTrans2D1" presStyleIdx="4" presStyleCnt="9"/>
      <dgm:spPr/>
      <dgm:t>
        <a:bodyPr/>
        <a:lstStyle/>
        <a:p>
          <a:endParaRPr lang="en-GB"/>
        </a:p>
      </dgm:t>
    </dgm:pt>
    <dgm:pt modelId="{33D30412-59C1-4D51-9FFC-A166CA08424E}" type="pres">
      <dgm:prSet presAssocID="{9929D7B1-CAF5-4EB7-ADBE-AD819349A036}" presName="connectorText" presStyleLbl="sibTrans2D1" presStyleIdx="4" presStyleCnt="9"/>
      <dgm:spPr/>
      <dgm:t>
        <a:bodyPr/>
        <a:lstStyle/>
        <a:p>
          <a:endParaRPr lang="en-GB"/>
        </a:p>
      </dgm:t>
    </dgm:pt>
    <dgm:pt modelId="{2D396CAD-07BD-46D7-B7D6-2C6EF08D7DCB}" type="pres">
      <dgm:prSet presAssocID="{C144126F-9178-4F87-9EB5-7A33D6D2805C}" presName="node" presStyleLbl="node1" presStyleIdx="4" presStyleCnt="9" custScaleX="241215" custRadScaleRad="91468" custRadScaleInc="51736">
        <dgm:presLayoutVars>
          <dgm:bulletEnabled val="1"/>
        </dgm:presLayoutVars>
      </dgm:prSet>
      <dgm:spPr/>
      <dgm:t>
        <a:bodyPr/>
        <a:lstStyle/>
        <a:p>
          <a:endParaRPr lang="en-GB"/>
        </a:p>
      </dgm:t>
    </dgm:pt>
    <dgm:pt modelId="{E904CB48-1AD1-45FE-9E02-80DC9EB83FBA}" type="pres">
      <dgm:prSet presAssocID="{F61A7ABC-032E-4B04-8A0A-F04A7335D359}" presName="parTrans" presStyleLbl="sibTrans2D1" presStyleIdx="5" presStyleCnt="9"/>
      <dgm:spPr/>
      <dgm:t>
        <a:bodyPr/>
        <a:lstStyle/>
        <a:p>
          <a:endParaRPr lang="en-GB"/>
        </a:p>
      </dgm:t>
    </dgm:pt>
    <dgm:pt modelId="{9B162BF8-7AA2-4D80-8C98-C6065E9A64B4}" type="pres">
      <dgm:prSet presAssocID="{F61A7ABC-032E-4B04-8A0A-F04A7335D359}" presName="connectorText" presStyleLbl="sibTrans2D1" presStyleIdx="5" presStyleCnt="9"/>
      <dgm:spPr/>
      <dgm:t>
        <a:bodyPr/>
        <a:lstStyle/>
        <a:p>
          <a:endParaRPr lang="en-GB"/>
        </a:p>
      </dgm:t>
    </dgm:pt>
    <dgm:pt modelId="{7A12F5E0-2066-42FD-B233-63423637F1BE}" type="pres">
      <dgm:prSet presAssocID="{43C0EC5B-F0A4-46D4-BB3F-E500670D6BAE}" presName="node" presStyleLbl="node1" presStyleIdx="5" presStyleCnt="9" custScaleX="233732" custRadScaleRad="135417" custRadScaleInc="164550">
        <dgm:presLayoutVars>
          <dgm:bulletEnabled val="1"/>
        </dgm:presLayoutVars>
      </dgm:prSet>
      <dgm:spPr/>
      <dgm:t>
        <a:bodyPr/>
        <a:lstStyle/>
        <a:p>
          <a:endParaRPr lang="en-GB"/>
        </a:p>
      </dgm:t>
    </dgm:pt>
    <dgm:pt modelId="{9653C083-135E-4B36-A74A-1C345705AF1A}" type="pres">
      <dgm:prSet presAssocID="{033911D2-D189-4CD9-83E6-016B722F72D0}" presName="parTrans" presStyleLbl="sibTrans2D1" presStyleIdx="6" presStyleCnt="9"/>
      <dgm:spPr/>
      <dgm:t>
        <a:bodyPr/>
        <a:lstStyle/>
        <a:p>
          <a:endParaRPr lang="en-GB"/>
        </a:p>
      </dgm:t>
    </dgm:pt>
    <dgm:pt modelId="{A3907971-C780-4030-8575-3DF1E7DF2024}" type="pres">
      <dgm:prSet presAssocID="{033911D2-D189-4CD9-83E6-016B722F72D0}" presName="connectorText" presStyleLbl="sibTrans2D1" presStyleIdx="6" presStyleCnt="9"/>
      <dgm:spPr/>
      <dgm:t>
        <a:bodyPr/>
        <a:lstStyle/>
        <a:p>
          <a:endParaRPr lang="en-GB"/>
        </a:p>
      </dgm:t>
    </dgm:pt>
    <dgm:pt modelId="{B14497D1-A6BD-4935-BE1E-679341EACCB4}" type="pres">
      <dgm:prSet presAssocID="{267580BA-A067-4601-B192-33129F4DE016}" presName="node" presStyleLbl="node1" presStyleIdx="6" presStyleCnt="9" custScaleX="281324" custRadScaleRad="205185" custRadScaleInc="130563">
        <dgm:presLayoutVars>
          <dgm:bulletEnabled val="1"/>
        </dgm:presLayoutVars>
      </dgm:prSet>
      <dgm:spPr/>
      <dgm:t>
        <a:bodyPr/>
        <a:lstStyle/>
        <a:p>
          <a:endParaRPr lang="en-GB"/>
        </a:p>
      </dgm:t>
    </dgm:pt>
    <dgm:pt modelId="{DB89F88D-DE86-41E7-9051-8DFA96DC349B}" type="pres">
      <dgm:prSet presAssocID="{EFB52FDB-AC2F-4E73-B627-BD3DD983589C}" presName="parTrans" presStyleLbl="sibTrans2D1" presStyleIdx="7" presStyleCnt="9"/>
      <dgm:spPr/>
      <dgm:t>
        <a:bodyPr/>
        <a:lstStyle/>
        <a:p>
          <a:endParaRPr lang="en-GB"/>
        </a:p>
      </dgm:t>
    </dgm:pt>
    <dgm:pt modelId="{2B38A717-4BF1-403C-8E7D-704EFDAC8CAF}" type="pres">
      <dgm:prSet presAssocID="{EFB52FDB-AC2F-4E73-B627-BD3DD983589C}" presName="connectorText" presStyleLbl="sibTrans2D1" presStyleIdx="7" presStyleCnt="9"/>
      <dgm:spPr/>
      <dgm:t>
        <a:bodyPr/>
        <a:lstStyle/>
        <a:p>
          <a:endParaRPr lang="en-GB"/>
        </a:p>
      </dgm:t>
    </dgm:pt>
    <dgm:pt modelId="{922F7D7E-7438-4F4C-96ED-4BD47B03704A}" type="pres">
      <dgm:prSet presAssocID="{DD02FFBB-35B5-44E3-8EDB-2F175F303236}" presName="node" presStyleLbl="node1" presStyleIdx="7" presStyleCnt="9" custScaleX="221328" custRadScaleRad="184976" custRadScaleInc="28691">
        <dgm:presLayoutVars>
          <dgm:bulletEnabled val="1"/>
        </dgm:presLayoutVars>
      </dgm:prSet>
      <dgm:spPr/>
      <dgm:t>
        <a:bodyPr/>
        <a:lstStyle/>
        <a:p>
          <a:endParaRPr lang="en-GB"/>
        </a:p>
      </dgm:t>
    </dgm:pt>
    <dgm:pt modelId="{1C67BE23-3E6B-4446-9A81-A108B41A3BE3}" type="pres">
      <dgm:prSet presAssocID="{5E3B02CF-6C49-4C8F-AE34-EC2B845F5CDB}" presName="parTrans" presStyleLbl="sibTrans2D1" presStyleIdx="8" presStyleCnt="9"/>
      <dgm:spPr/>
      <dgm:t>
        <a:bodyPr/>
        <a:lstStyle/>
        <a:p>
          <a:endParaRPr lang="en-GB"/>
        </a:p>
      </dgm:t>
    </dgm:pt>
    <dgm:pt modelId="{D1FBD598-284A-4B4C-B604-299F645E8AA6}" type="pres">
      <dgm:prSet presAssocID="{5E3B02CF-6C49-4C8F-AE34-EC2B845F5CDB}" presName="connectorText" presStyleLbl="sibTrans2D1" presStyleIdx="8" presStyleCnt="9"/>
      <dgm:spPr/>
      <dgm:t>
        <a:bodyPr/>
        <a:lstStyle/>
        <a:p>
          <a:endParaRPr lang="en-GB"/>
        </a:p>
      </dgm:t>
    </dgm:pt>
    <dgm:pt modelId="{50C92223-7786-4291-BE26-28BB67FF2FB0}" type="pres">
      <dgm:prSet presAssocID="{648B73ED-9F1E-468F-8168-45983F924388}" presName="node" presStyleLbl="node1" presStyleIdx="8" presStyleCnt="9" custScaleX="185025" custRadScaleRad="167744" custRadScaleInc="-3425">
        <dgm:presLayoutVars>
          <dgm:bulletEnabled val="1"/>
        </dgm:presLayoutVars>
      </dgm:prSet>
      <dgm:spPr/>
      <dgm:t>
        <a:bodyPr/>
        <a:lstStyle/>
        <a:p>
          <a:endParaRPr lang="en-GB"/>
        </a:p>
      </dgm:t>
    </dgm:pt>
  </dgm:ptLst>
  <dgm:cxnLst>
    <dgm:cxn modelId="{CFBECF24-5594-4494-BA7A-24990034B918}" type="presOf" srcId="{EFB52FDB-AC2F-4E73-B627-BD3DD983589C}" destId="{2B38A717-4BF1-403C-8E7D-704EFDAC8CAF}" srcOrd="1" destOrd="0" presId="urn:microsoft.com/office/officeart/2005/8/layout/radial5"/>
    <dgm:cxn modelId="{0B41CBA6-50F1-4368-8885-39EEED25E8AA}" type="presOf" srcId="{9929D7B1-CAF5-4EB7-ADBE-AD819349A036}" destId="{972CABA1-649F-4BB5-9D3B-5B8CD81EBC02}" srcOrd="0" destOrd="0" presId="urn:microsoft.com/office/officeart/2005/8/layout/radial5"/>
    <dgm:cxn modelId="{F61342A2-B2EA-4776-9905-BEDFFEAE62B8}" srcId="{EC2205BF-5474-4FC7-BFF4-6A55C9BD8E6D}" destId="{0B28F64A-CB51-431D-BBE2-3435147FAA43}" srcOrd="2" destOrd="0" parTransId="{709A97C8-5770-4433-AB64-7200A31EEC41}" sibTransId="{76711E0E-87AB-408B-8E60-88C52F5F0970}"/>
    <dgm:cxn modelId="{AD46B3A6-3E2E-4137-A2D8-DFE5189D1046}" type="presOf" srcId="{B93FFA3B-AA95-43A3-9595-42ED2BA2BD50}" destId="{6000BD74-0ABD-4DCF-A86E-78CD6D3A5B97}" srcOrd="0" destOrd="0" presId="urn:microsoft.com/office/officeart/2005/8/layout/radial5"/>
    <dgm:cxn modelId="{DA473230-F2C5-4424-88AE-F631C86F9B77}" srcId="{EC2205BF-5474-4FC7-BFF4-6A55C9BD8E6D}" destId="{648B73ED-9F1E-468F-8168-45983F924388}" srcOrd="8" destOrd="0" parTransId="{5E3B02CF-6C49-4C8F-AE34-EC2B845F5CDB}" sibTransId="{E44F03B2-11EC-41C4-8D37-08573F5D100F}"/>
    <dgm:cxn modelId="{8C3AA988-E1E8-4976-A9FC-88C50EE0B445}" type="presOf" srcId="{033911D2-D189-4CD9-83E6-016B722F72D0}" destId="{9653C083-135E-4B36-A74A-1C345705AF1A}" srcOrd="0" destOrd="0" presId="urn:microsoft.com/office/officeart/2005/8/layout/radial5"/>
    <dgm:cxn modelId="{81FDBCE1-BDEF-4E9B-9BBF-871D26B07BFE}" type="presOf" srcId="{9929D7B1-CAF5-4EB7-ADBE-AD819349A036}" destId="{33D30412-59C1-4D51-9FFC-A166CA08424E}" srcOrd="1" destOrd="0" presId="urn:microsoft.com/office/officeart/2005/8/layout/radial5"/>
    <dgm:cxn modelId="{A13A0360-BC98-48E6-86C6-3221F3100F76}" srcId="{EC2205BF-5474-4FC7-BFF4-6A55C9BD8E6D}" destId="{DD02FFBB-35B5-44E3-8EDB-2F175F303236}" srcOrd="7" destOrd="0" parTransId="{EFB52FDB-AC2F-4E73-B627-BD3DD983589C}" sibTransId="{E2EF33CD-5205-49A6-998C-56B3682FDCDB}"/>
    <dgm:cxn modelId="{011972E6-7388-4792-843C-46A405DA6FFC}" type="presOf" srcId="{C144126F-9178-4F87-9EB5-7A33D6D2805C}" destId="{2D396CAD-07BD-46D7-B7D6-2C6EF08D7DCB}" srcOrd="0" destOrd="0" presId="urn:microsoft.com/office/officeart/2005/8/layout/radial5"/>
    <dgm:cxn modelId="{8D68500D-0503-47E2-BE86-F3843947BBA5}" type="presOf" srcId="{709A97C8-5770-4433-AB64-7200A31EEC41}" destId="{2E2D049A-DBEC-4E92-B303-58A888773EBE}" srcOrd="1" destOrd="0" presId="urn:microsoft.com/office/officeart/2005/8/layout/radial5"/>
    <dgm:cxn modelId="{5A87D39D-799A-4C17-984B-2C291D6983AF}" type="presOf" srcId="{2B00C345-EB16-48C0-8D3A-32E4E39A5E2D}" destId="{694A79D8-BD73-4B27-9F33-2B3068D3FC29}" srcOrd="1" destOrd="0" presId="urn:microsoft.com/office/officeart/2005/8/layout/radial5"/>
    <dgm:cxn modelId="{E5BB291F-79EF-4A87-AE53-C9A95A917226}" srcId="{EC2205BF-5474-4FC7-BFF4-6A55C9BD8E6D}" destId="{C144126F-9178-4F87-9EB5-7A33D6D2805C}" srcOrd="4" destOrd="0" parTransId="{9929D7B1-CAF5-4EB7-ADBE-AD819349A036}" sibTransId="{C819577D-F833-47E4-8ED7-26DDF3A49048}"/>
    <dgm:cxn modelId="{8B5F80E1-BEED-4045-B240-2EDA77935BBE}" type="presOf" srcId="{F61A7ABC-032E-4B04-8A0A-F04A7335D359}" destId="{E904CB48-1AD1-45FE-9E02-80DC9EB83FBA}" srcOrd="0" destOrd="0" presId="urn:microsoft.com/office/officeart/2005/8/layout/radial5"/>
    <dgm:cxn modelId="{FCD037EB-9C3A-41EB-BA68-F20FD26D3645}" type="presOf" srcId="{267580BA-A067-4601-B192-33129F4DE016}" destId="{B14497D1-A6BD-4935-BE1E-679341EACCB4}" srcOrd="0" destOrd="0" presId="urn:microsoft.com/office/officeart/2005/8/layout/radial5"/>
    <dgm:cxn modelId="{722B9862-D5B8-4544-A964-4FAFACF2F13A}" type="presOf" srcId="{EC2205BF-5474-4FC7-BFF4-6A55C9BD8E6D}" destId="{49E64A94-FEA6-4379-95BD-651ABAB4B019}" srcOrd="0" destOrd="0" presId="urn:microsoft.com/office/officeart/2005/8/layout/radial5"/>
    <dgm:cxn modelId="{122C3EE8-D0F2-4649-B377-EB975EE62F7C}" type="presOf" srcId="{033911D2-D189-4CD9-83E6-016B722F72D0}" destId="{A3907971-C780-4030-8575-3DF1E7DF2024}" srcOrd="1" destOrd="0" presId="urn:microsoft.com/office/officeart/2005/8/layout/radial5"/>
    <dgm:cxn modelId="{BB999E6D-64BA-48B1-B972-4E0C69D64714}" srcId="{EC2205BF-5474-4FC7-BFF4-6A55C9BD8E6D}" destId="{43C0EC5B-F0A4-46D4-BB3F-E500670D6BAE}" srcOrd="5" destOrd="0" parTransId="{F61A7ABC-032E-4B04-8A0A-F04A7335D359}" sibTransId="{929F6033-FAE1-477A-9437-3CF983E7615A}"/>
    <dgm:cxn modelId="{40ECCEAE-52CD-41EE-B020-C7A76B1400DD}" type="presOf" srcId="{57D09364-29BA-454A-86DF-C138B304C729}" destId="{8C3C64BC-6FBB-4E6E-97C1-39A971698189}" srcOrd="0" destOrd="0" presId="urn:microsoft.com/office/officeart/2005/8/layout/radial5"/>
    <dgm:cxn modelId="{AAD213E7-EA97-472E-AE15-5723F6CB864B}" srcId="{031FC84E-2436-40CD-A0DB-B7B9D86345A3}" destId="{EC2205BF-5474-4FC7-BFF4-6A55C9BD8E6D}" srcOrd="0" destOrd="0" parTransId="{226703DF-9B69-4944-A852-C958C5FC037C}" sibTransId="{EB2E9B7F-1B20-40BB-AA01-C33E27F25E28}"/>
    <dgm:cxn modelId="{903066DB-EFAC-4455-ABE0-6E4E40F55C7A}" type="presOf" srcId="{7AA9B089-94B1-4577-B526-9C2BFE0293F6}" destId="{CC3508D5-41CC-48DE-BD53-87B448B06DA8}" srcOrd="0" destOrd="0" presId="urn:microsoft.com/office/officeart/2005/8/layout/radial5"/>
    <dgm:cxn modelId="{5AC9D44F-EC83-41A2-A81E-B9E6C209348F}" type="presOf" srcId="{648B73ED-9F1E-468F-8168-45983F924388}" destId="{50C92223-7786-4291-BE26-28BB67FF2FB0}" srcOrd="0" destOrd="0" presId="urn:microsoft.com/office/officeart/2005/8/layout/radial5"/>
    <dgm:cxn modelId="{FD2F4E74-0085-44C8-B72C-175A737D4E60}" srcId="{EC2205BF-5474-4FC7-BFF4-6A55C9BD8E6D}" destId="{B93FFA3B-AA95-43A3-9595-42ED2BA2BD50}" srcOrd="3" destOrd="0" parTransId="{7AA9B089-94B1-4577-B526-9C2BFE0293F6}" sibTransId="{826801FE-A4DD-4142-A571-5383048F30BA}"/>
    <dgm:cxn modelId="{A58377E3-8ADF-41C8-B488-F6CF9B0FE6B6}" type="presOf" srcId="{43C0EC5B-F0A4-46D4-BB3F-E500670D6BAE}" destId="{7A12F5E0-2066-42FD-B233-63423637F1BE}" srcOrd="0" destOrd="0" presId="urn:microsoft.com/office/officeart/2005/8/layout/radial5"/>
    <dgm:cxn modelId="{FDB58EE9-B21C-4ABE-A580-E7E6E0966F08}" type="presOf" srcId="{2B00C345-EB16-48C0-8D3A-32E4E39A5E2D}" destId="{1305B8B0-14DF-424F-B626-100EAE7EA9D0}" srcOrd="0" destOrd="0" presId="urn:microsoft.com/office/officeart/2005/8/layout/radial5"/>
    <dgm:cxn modelId="{0733593F-4D6B-48C0-9872-330821AE9684}" type="presOf" srcId="{EFB52FDB-AC2F-4E73-B627-BD3DD983589C}" destId="{DB89F88D-DE86-41E7-9051-8DFA96DC349B}" srcOrd="0" destOrd="0" presId="urn:microsoft.com/office/officeart/2005/8/layout/radial5"/>
    <dgm:cxn modelId="{22B0B91E-B87C-4F7D-98EC-CA38A9040F19}" type="presOf" srcId="{5E3B02CF-6C49-4C8F-AE34-EC2B845F5CDB}" destId="{1C67BE23-3E6B-4446-9A81-A108B41A3BE3}" srcOrd="0" destOrd="0" presId="urn:microsoft.com/office/officeart/2005/8/layout/radial5"/>
    <dgm:cxn modelId="{DE41D68E-E5E4-48E6-98D1-E751F3F45C62}" type="presOf" srcId="{57D09364-29BA-454A-86DF-C138B304C729}" destId="{3B84BD06-AB04-4D7A-B7F9-AE6BC41CB765}" srcOrd="1" destOrd="0" presId="urn:microsoft.com/office/officeart/2005/8/layout/radial5"/>
    <dgm:cxn modelId="{E1D1D0DF-7821-4E54-BA18-119ECCAEA926}" srcId="{EC2205BF-5474-4FC7-BFF4-6A55C9BD8E6D}" destId="{C75D894C-2D02-4581-B34E-74BAC793653E}" srcOrd="1" destOrd="0" parTransId="{57D09364-29BA-454A-86DF-C138B304C729}" sibTransId="{83E65D2E-D9A6-4481-A31E-FB28A874AF08}"/>
    <dgm:cxn modelId="{AC4E27EC-1792-410A-9AD0-21C8973BE804}" type="presOf" srcId="{DD02FFBB-35B5-44E3-8EDB-2F175F303236}" destId="{922F7D7E-7438-4F4C-96ED-4BD47B03704A}" srcOrd="0" destOrd="0" presId="urn:microsoft.com/office/officeart/2005/8/layout/radial5"/>
    <dgm:cxn modelId="{145B44AA-9360-4777-9939-75FF46CC154B}" type="presOf" srcId="{7AA9B089-94B1-4577-B526-9C2BFE0293F6}" destId="{48580020-B1B1-444C-8E55-922EB2A1AED6}" srcOrd="1" destOrd="0" presId="urn:microsoft.com/office/officeart/2005/8/layout/radial5"/>
    <dgm:cxn modelId="{E1328AE9-0343-4484-9334-119CB621A3D9}" type="presOf" srcId="{0B28F64A-CB51-431D-BBE2-3435147FAA43}" destId="{72E27A43-9A07-4B2D-BE63-7DC2D650D8BC}" srcOrd="0" destOrd="0" presId="urn:microsoft.com/office/officeart/2005/8/layout/radial5"/>
    <dgm:cxn modelId="{3E466A8E-F7D5-458B-B5F8-620744782316}" srcId="{EC2205BF-5474-4FC7-BFF4-6A55C9BD8E6D}" destId="{267580BA-A067-4601-B192-33129F4DE016}" srcOrd="6" destOrd="0" parTransId="{033911D2-D189-4CD9-83E6-016B722F72D0}" sibTransId="{E01CE78D-DD63-4D3D-8301-6376D030013A}"/>
    <dgm:cxn modelId="{E8B4CA61-B6FF-44D7-8FDA-6EB3A6146390}" type="presOf" srcId="{031FC84E-2436-40CD-A0DB-B7B9D86345A3}" destId="{A95FC338-FDA9-4ABF-94A6-CEAE578F58CC}" srcOrd="0" destOrd="0" presId="urn:microsoft.com/office/officeart/2005/8/layout/radial5"/>
    <dgm:cxn modelId="{0B441513-905F-4642-8A95-8025BB9E9357}" type="presOf" srcId="{5E3B02CF-6C49-4C8F-AE34-EC2B845F5CDB}" destId="{D1FBD598-284A-4B4C-B604-299F645E8AA6}" srcOrd="1" destOrd="0" presId="urn:microsoft.com/office/officeart/2005/8/layout/radial5"/>
    <dgm:cxn modelId="{BE4D52C4-37F0-4C1E-BAC9-9921E742DA88}" type="presOf" srcId="{F61A7ABC-032E-4B04-8A0A-F04A7335D359}" destId="{9B162BF8-7AA2-4D80-8C98-C6065E9A64B4}" srcOrd="1" destOrd="0" presId="urn:microsoft.com/office/officeart/2005/8/layout/radial5"/>
    <dgm:cxn modelId="{F011EE8F-B4B4-4940-8314-678F63F70CEB}" srcId="{EC2205BF-5474-4FC7-BFF4-6A55C9BD8E6D}" destId="{ABD58BEB-FBE1-43E0-B70C-69A8F4B5DFF9}" srcOrd="0" destOrd="0" parTransId="{2B00C345-EB16-48C0-8D3A-32E4E39A5E2D}" sibTransId="{0E774546-567E-44BB-AD38-EBF8D7B8426D}"/>
    <dgm:cxn modelId="{B6B54D47-DCE3-4652-AA89-38432E5A98A9}" type="presOf" srcId="{709A97C8-5770-4433-AB64-7200A31EEC41}" destId="{1CE59C94-AEC3-4D61-899C-9D4602C17451}" srcOrd="0" destOrd="0" presId="urn:microsoft.com/office/officeart/2005/8/layout/radial5"/>
    <dgm:cxn modelId="{381761F9-4CB5-4AA7-985B-8DA652BCD15A}" type="presOf" srcId="{C75D894C-2D02-4581-B34E-74BAC793653E}" destId="{B1F25446-025D-4B87-8B65-DF6D51A320F5}" srcOrd="0" destOrd="0" presId="urn:microsoft.com/office/officeart/2005/8/layout/radial5"/>
    <dgm:cxn modelId="{83B2BAC6-103D-4183-A7DA-03DD0C523DFC}" type="presOf" srcId="{ABD58BEB-FBE1-43E0-B70C-69A8F4B5DFF9}" destId="{3EB50F51-A585-4652-9762-2CBB4FAA6683}" srcOrd="0" destOrd="0" presId="urn:microsoft.com/office/officeart/2005/8/layout/radial5"/>
    <dgm:cxn modelId="{E23FD6F0-AAF6-49B5-8FDE-CA2D2FE1CB9C}" type="presParOf" srcId="{A95FC338-FDA9-4ABF-94A6-CEAE578F58CC}" destId="{49E64A94-FEA6-4379-95BD-651ABAB4B019}" srcOrd="0" destOrd="0" presId="urn:microsoft.com/office/officeart/2005/8/layout/radial5"/>
    <dgm:cxn modelId="{CEEC0A01-C4CB-46F4-A9E5-85F5DC4C0847}" type="presParOf" srcId="{A95FC338-FDA9-4ABF-94A6-CEAE578F58CC}" destId="{1305B8B0-14DF-424F-B626-100EAE7EA9D0}" srcOrd="1" destOrd="0" presId="urn:microsoft.com/office/officeart/2005/8/layout/radial5"/>
    <dgm:cxn modelId="{700CF130-0241-44EB-A31B-75325AD1B059}" type="presParOf" srcId="{1305B8B0-14DF-424F-B626-100EAE7EA9D0}" destId="{694A79D8-BD73-4B27-9F33-2B3068D3FC29}" srcOrd="0" destOrd="0" presId="urn:microsoft.com/office/officeart/2005/8/layout/radial5"/>
    <dgm:cxn modelId="{2E897A2A-A398-40EB-962C-235F78AED50A}" type="presParOf" srcId="{A95FC338-FDA9-4ABF-94A6-CEAE578F58CC}" destId="{3EB50F51-A585-4652-9762-2CBB4FAA6683}" srcOrd="2" destOrd="0" presId="urn:microsoft.com/office/officeart/2005/8/layout/radial5"/>
    <dgm:cxn modelId="{2E917DE2-5B6C-4DA7-BB99-8D2C9774D309}" type="presParOf" srcId="{A95FC338-FDA9-4ABF-94A6-CEAE578F58CC}" destId="{8C3C64BC-6FBB-4E6E-97C1-39A971698189}" srcOrd="3" destOrd="0" presId="urn:microsoft.com/office/officeart/2005/8/layout/radial5"/>
    <dgm:cxn modelId="{294A8812-07EE-469F-B076-B605B6E856C8}" type="presParOf" srcId="{8C3C64BC-6FBB-4E6E-97C1-39A971698189}" destId="{3B84BD06-AB04-4D7A-B7F9-AE6BC41CB765}" srcOrd="0" destOrd="0" presId="urn:microsoft.com/office/officeart/2005/8/layout/radial5"/>
    <dgm:cxn modelId="{20F2FC3E-E031-4C42-895F-2EEE0DE5F067}" type="presParOf" srcId="{A95FC338-FDA9-4ABF-94A6-CEAE578F58CC}" destId="{B1F25446-025D-4B87-8B65-DF6D51A320F5}" srcOrd="4" destOrd="0" presId="urn:microsoft.com/office/officeart/2005/8/layout/radial5"/>
    <dgm:cxn modelId="{CE8BC199-BBC3-48EA-A59E-E38813DCDFA9}" type="presParOf" srcId="{A95FC338-FDA9-4ABF-94A6-CEAE578F58CC}" destId="{1CE59C94-AEC3-4D61-899C-9D4602C17451}" srcOrd="5" destOrd="0" presId="urn:microsoft.com/office/officeart/2005/8/layout/radial5"/>
    <dgm:cxn modelId="{32032BCD-747F-4BF6-B3F3-5FA9098F3C3A}" type="presParOf" srcId="{1CE59C94-AEC3-4D61-899C-9D4602C17451}" destId="{2E2D049A-DBEC-4E92-B303-58A888773EBE}" srcOrd="0" destOrd="0" presId="urn:microsoft.com/office/officeart/2005/8/layout/radial5"/>
    <dgm:cxn modelId="{0AB615E2-0544-4DDC-B6DD-806117FBC563}" type="presParOf" srcId="{A95FC338-FDA9-4ABF-94A6-CEAE578F58CC}" destId="{72E27A43-9A07-4B2D-BE63-7DC2D650D8BC}" srcOrd="6" destOrd="0" presId="urn:microsoft.com/office/officeart/2005/8/layout/radial5"/>
    <dgm:cxn modelId="{13DADCAD-ACFE-4ABD-A988-151EEA8A3DB5}" type="presParOf" srcId="{A95FC338-FDA9-4ABF-94A6-CEAE578F58CC}" destId="{CC3508D5-41CC-48DE-BD53-87B448B06DA8}" srcOrd="7" destOrd="0" presId="urn:microsoft.com/office/officeart/2005/8/layout/radial5"/>
    <dgm:cxn modelId="{E78E16A9-267B-443E-91C1-0559F3D9EAD1}" type="presParOf" srcId="{CC3508D5-41CC-48DE-BD53-87B448B06DA8}" destId="{48580020-B1B1-444C-8E55-922EB2A1AED6}" srcOrd="0" destOrd="0" presId="urn:microsoft.com/office/officeart/2005/8/layout/radial5"/>
    <dgm:cxn modelId="{40506F65-89EB-4B02-8306-15F8CB9E9E74}" type="presParOf" srcId="{A95FC338-FDA9-4ABF-94A6-CEAE578F58CC}" destId="{6000BD74-0ABD-4DCF-A86E-78CD6D3A5B97}" srcOrd="8" destOrd="0" presId="urn:microsoft.com/office/officeart/2005/8/layout/radial5"/>
    <dgm:cxn modelId="{2B366B72-A1FF-45E5-B05D-D5643E196A5E}" type="presParOf" srcId="{A95FC338-FDA9-4ABF-94A6-CEAE578F58CC}" destId="{972CABA1-649F-4BB5-9D3B-5B8CD81EBC02}" srcOrd="9" destOrd="0" presId="urn:microsoft.com/office/officeart/2005/8/layout/radial5"/>
    <dgm:cxn modelId="{B0A0BB8A-9761-4CA1-B72B-C9F1BD3E3F61}" type="presParOf" srcId="{972CABA1-649F-4BB5-9D3B-5B8CD81EBC02}" destId="{33D30412-59C1-4D51-9FFC-A166CA08424E}" srcOrd="0" destOrd="0" presId="urn:microsoft.com/office/officeart/2005/8/layout/radial5"/>
    <dgm:cxn modelId="{B8D18011-C2D6-4265-990B-CAB4C5492AD2}" type="presParOf" srcId="{A95FC338-FDA9-4ABF-94A6-CEAE578F58CC}" destId="{2D396CAD-07BD-46D7-B7D6-2C6EF08D7DCB}" srcOrd="10" destOrd="0" presId="urn:microsoft.com/office/officeart/2005/8/layout/radial5"/>
    <dgm:cxn modelId="{E93A8C3C-5268-4735-8C88-2FC1D85785BE}" type="presParOf" srcId="{A95FC338-FDA9-4ABF-94A6-CEAE578F58CC}" destId="{E904CB48-1AD1-45FE-9E02-80DC9EB83FBA}" srcOrd="11" destOrd="0" presId="urn:microsoft.com/office/officeart/2005/8/layout/radial5"/>
    <dgm:cxn modelId="{E6875AC2-4E3C-422F-8340-FA96B551859F}" type="presParOf" srcId="{E904CB48-1AD1-45FE-9E02-80DC9EB83FBA}" destId="{9B162BF8-7AA2-4D80-8C98-C6065E9A64B4}" srcOrd="0" destOrd="0" presId="urn:microsoft.com/office/officeart/2005/8/layout/radial5"/>
    <dgm:cxn modelId="{86303BE1-BA6E-4A52-8864-2B03E5B90FD5}" type="presParOf" srcId="{A95FC338-FDA9-4ABF-94A6-CEAE578F58CC}" destId="{7A12F5E0-2066-42FD-B233-63423637F1BE}" srcOrd="12" destOrd="0" presId="urn:microsoft.com/office/officeart/2005/8/layout/radial5"/>
    <dgm:cxn modelId="{2048CA24-AF18-42FF-ABB2-3FC3C211F42B}" type="presParOf" srcId="{A95FC338-FDA9-4ABF-94A6-CEAE578F58CC}" destId="{9653C083-135E-4B36-A74A-1C345705AF1A}" srcOrd="13" destOrd="0" presId="urn:microsoft.com/office/officeart/2005/8/layout/radial5"/>
    <dgm:cxn modelId="{8D6555B9-F723-449D-9321-6893A4A5BB9C}" type="presParOf" srcId="{9653C083-135E-4B36-A74A-1C345705AF1A}" destId="{A3907971-C780-4030-8575-3DF1E7DF2024}" srcOrd="0" destOrd="0" presId="urn:microsoft.com/office/officeart/2005/8/layout/radial5"/>
    <dgm:cxn modelId="{22E5A551-1ED1-4ECE-89CC-5F85AD74918A}" type="presParOf" srcId="{A95FC338-FDA9-4ABF-94A6-CEAE578F58CC}" destId="{B14497D1-A6BD-4935-BE1E-679341EACCB4}" srcOrd="14" destOrd="0" presId="urn:microsoft.com/office/officeart/2005/8/layout/radial5"/>
    <dgm:cxn modelId="{24546068-6B5B-4896-A6AC-96206DF0CF90}" type="presParOf" srcId="{A95FC338-FDA9-4ABF-94A6-CEAE578F58CC}" destId="{DB89F88D-DE86-41E7-9051-8DFA96DC349B}" srcOrd="15" destOrd="0" presId="urn:microsoft.com/office/officeart/2005/8/layout/radial5"/>
    <dgm:cxn modelId="{17B3F963-8257-4E6C-96EC-3AA18671E180}" type="presParOf" srcId="{DB89F88D-DE86-41E7-9051-8DFA96DC349B}" destId="{2B38A717-4BF1-403C-8E7D-704EFDAC8CAF}" srcOrd="0" destOrd="0" presId="urn:microsoft.com/office/officeart/2005/8/layout/radial5"/>
    <dgm:cxn modelId="{FBC10F1B-1D4D-4897-9B30-613884AE4E65}" type="presParOf" srcId="{A95FC338-FDA9-4ABF-94A6-CEAE578F58CC}" destId="{922F7D7E-7438-4F4C-96ED-4BD47B03704A}" srcOrd="16" destOrd="0" presId="urn:microsoft.com/office/officeart/2005/8/layout/radial5"/>
    <dgm:cxn modelId="{B6FC819F-C45E-408D-B8CA-DB05180DD1F0}" type="presParOf" srcId="{A95FC338-FDA9-4ABF-94A6-CEAE578F58CC}" destId="{1C67BE23-3E6B-4446-9A81-A108B41A3BE3}" srcOrd="17" destOrd="0" presId="urn:microsoft.com/office/officeart/2005/8/layout/radial5"/>
    <dgm:cxn modelId="{1DD4C6BD-2CCD-40B9-B444-63E8EAA9861A}" type="presParOf" srcId="{1C67BE23-3E6B-4446-9A81-A108B41A3BE3}" destId="{D1FBD598-284A-4B4C-B604-299F645E8AA6}" srcOrd="0" destOrd="0" presId="urn:microsoft.com/office/officeart/2005/8/layout/radial5"/>
    <dgm:cxn modelId="{2E71AED6-77C9-4091-9523-9727831FB36A}" type="presParOf" srcId="{A95FC338-FDA9-4ABF-94A6-CEAE578F58CC}" destId="{50C92223-7786-4291-BE26-28BB67FF2FB0}" srcOrd="18" destOrd="0" presId="urn:microsoft.com/office/officeart/2005/8/layout/radial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1FC84E-2436-40CD-A0DB-B7B9D86345A3}"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en-GB"/>
        </a:p>
      </dgm:t>
    </dgm:pt>
    <dgm:pt modelId="{EC2205BF-5474-4FC7-BFF4-6A55C9BD8E6D}">
      <dgm:prSet phldrT="[Text]"/>
      <dgm:spPr/>
      <dgm:t>
        <a:bodyPr/>
        <a:lstStyle/>
        <a:p>
          <a:r>
            <a:rPr lang="en-GB"/>
            <a:t>Positive impacts of the media</a:t>
          </a:r>
        </a:p>
      </dgm:t>
    </dgm:pt>
    <dgm:pt modelId="{226703DF-9B69-4944-A852-C958C5FC037C}" type="parTrans" cxnId="{AAD213E7-EA97-472E-AE15-5723F6CB864B}">
      <dgm:prSet/>
      <dgm:spPr/>
      <dgm:t>
        <a:bodyPr/>
        <a:lstStyle/>
        <a:p>
          <a:endParaRPr lang="en-GB"/>
        </a:p>
      </dgm:t>
    </dgm:pt>
    <dgm:pt modelId="{EB2E9B7F-1B20-40BB-AA01-C33E27F25E28}" type="sibTrans" cxnId="{AAD213E7-EA97-472E-AE15-5723F6CB864B}">
      <dgm:prSet/>
      <dgm:spPr/>
      <dgm:t>
        <a:bodyPr/>
        <a:lstStyle/>
        <a:p>
          <a:endParaRPr lang="en-GB"/>
        </a:p>
      </dgm:t>
    </dgm:pt>
    <dgm:pt modelId="{ABD58BEB-FBE1-43E0-B70C-69A8F4B5DFF9}">
      <dgm:prSet phldrT="[Text]" phldr="1"/>
      <dgm:spPr/>
      <dgm:t>
        <a:bodyPr/>
        <a:lstStyle/>
        <a:p>
          <a:endParaRPr lang="en-GB"/>
        </a:p>
      </dgm:t>
    </dgm:pt>
    <dgm:pt modelId="{2B00C345-EB16-48C0-8D3A-32E4E39A5E2D}" type="parTrans" cxnId="{F011EE8F-B4B4-4940-8314-678F63F70CEB}">
      <dgm:prSet/>
      <dgm:spPr/>
      <dgm:t>
        <a:bodyPr/>
        <a:lstStyle/>
        <a:p>
          <a:endParaRPr lang="en-GB"/>
        </a:p>
      </dgm:t>
    </dgm:pt>
    <dgm:pt modelId="{0E774546-567E-44BB-AD38-EBF8D7B8426D}" type="sibTrans" cxnId="{F011EE8F-B4B4-4940-8314-678F63F70CEB}">
      <dgm:prSet/>
      <dgm:spPr/>
      <dgm:t>
        <a:bodyPr/>
        <a:lstStyle/>
        <a:p>
          <a:endParaRPr lang="en-GB"/>
        </a:p>
      </dgm:t>
    </dgm:pt>
    <dgm:pt modelId="{267580BA-A067-4601-B192-33129F4DE016}">
      <dgm:prSet phldrT="[Text]" phldr="1"/>
      <dgm:spPr/>
      <dgm:t>
        <a:bodyPr/>
        <a:lstStyle/>
        <a:p>
          <a:endParaRPr lang="en-GB"/>
        </a:p>
      </dgm:t>
    </dgm:pt>
    <dgm:pt modelId="{033911D2-D189-4CD9-83E6-016B722F72D0}" type="parTrans" cxnId="{3E466A8E-F7D5-458B-B5F8-620744782316}">
      <dgm:prSet/>
      <dgm:spPr/>
      <dgm:t>
        <a:bodyPr/>
        <a:lstStyle/>
        <a:p>
          <a:endParaRPr lang="en-GB"/>
        </a:p>
      </dgm:t>
    </dgm:pt>
    <dgm:pt modelId="{E01CE78D-DD63-4D3D-8301-6376D030013A}" type="sibTrans" cxnId="{3E466A8E-F7D5-458B-B5F8-620744782316}">
      <dgm:prSet/>
      <dgm:spPr/>
      <dgm:t>
        <a:bodyPr/>
        <a:lstStyle/>
        <a:p>
          <a:endParaRPr lang="en-GB"/>
        </a:p>
      </dgm:t>
    </dgm:pt>
    <dgm:pt modelId="{DD02FFBB-35B5-44E3-8EDB-2F175F303236}">
      <dgm:prSet phldrT="[Text]" phldr="1"/>
      <dgm:spPr/>
      <dgm:t>
        <a:bodyPr/>
        <a:lstStyle/>
        <a:p>
          <a:endParaRPr lang="en-GB"/>
        </a:p>
      </dgm:t>
    </dgm:pt>
    <dgm:pt modelId="{EFB52FDB-AC2F-4E73-B627-BD3DD983589C}" type="parTrans" cxnId="{A13A0360-BC98-48E6-86C6-3221F3100F76}">
      <dgm:prSet/>
      <dgm:spPr/>
      <dgm:t>
        <a:bodyPr/>
        <a:lstStyle/>
        <a:p>
          <a:endParaRPr lang="en-GB"/>
        </a:p>
      </dgm:t>
    </dgm:pt>
    <dgm:pt modelId="{E2EF33CD-5205-49A6-998C-56B3682FDCDB}" type="sibTrans" cxnId="{A13A0360-BC98-48E6-86C6-3221F3100F76}">
      <dgm:prSet/>
      <dgm:spPr/>
      <dgm:t>
        <a:bodyPr/>
        <a:lstStyle/>
        <a:p>
          <a:endParaRPr lang="en-GB"/>
        </a:p>
      </dgm:t>
    </dgm:pt>
    <dgm:pt modelId="{648B73ED-9F1E-468F-8168-45983F924388}">
      <dgm:prSet phldrT="[Text]" phldr="1"/>
      <dgm:spPr/>
      <dgm:t>
        <a:bodyPr/>
        <a:lstStyle/>
        <a:p>
          <a:endParaRPr lang="en-GB"/>
        </a:p>
      </dgm:t>
    </dgm:pt>
    <dgm:pt modelId="{5E3B02CF-6C49-4C8F-AE34-EC2B845F5CDB}" type="parTrans" cxnId="{DA473230-F2C5-4424-88AE-F631C86F9B77}">
      <dgm:prSet/>
      <dgm:spPr/>
      <dgm:t>
        <a:bodyPr/>
        <a:lstStyle/>
        <a:p>
          <a:endParaRPr lang="en-GB"/>
        </a:p>
      </dgm:t>
    </dgm:pt>
    <dgm:pt modelId="{E44F03B2-11EC-41C4-8D37-08573F5D100F}" type="sibTrans" cxnId="{DA473230-F2C5-4424-88AE-F631C86F9B77}">
      <dgm:prSet/>
      <dgm:spPr/>
      <dgm:t>
        <a:bodyPr/>
        <a:lstStyle/>
        <a:p>
          <a:endParaRPr lang="en-GB"/>
        </a:p>
      </dgm:t>
    </dgm:pt>
    <dgm:pt modelId="{43C0EC5B-F0A4-46D4-BB3F-E500670D6BAE}">
      <dgm:prSet/>
      <dgm:spPr/>
      <dgm:t>
        <a:bodyPr/>
        <a:lstStyle/>
        <a:p>
          <a:endParaRPr lang="en-GB"/>
        </a:p>
      </dgm:t>
    </dgm:pt>
    <dgm:pt modelId="{F61A7ABC-032E-4B04-8A0A-F04A7335D359}" type="parTrans" cxnId="{BB999E6D-64BA-48B1-B972-4E0C69D64714}">
      <dgm:prSet/>
      <dgm:spPr/>
      <dgm:t>
        <a:bodyPr/>
        <a:lstStyle/>
        <a:p>
          <a:endParaRPr lang="en-GB"/>
        </a:p>
      </dgm:t>
    </dgm:pt>
    <dgm:pt modelId="{929F6033-FAE1-477A-9437-3CF983E7615A}" type="sibTrans" cxnId="{BB999E6D-64BA-48B1-B972-4E0C69D64714}">
      <dgm:prSet/>
      <dgm:spPr/>
      <dgm:t>
        <a:bodyPr/>
        <a:lstStyle/>
        <a:p>
          <a:endParaRPr lang="en-GB"/>
        </a:p>
      </dgm:t>
    </dgm:pt>
    <dgm:pt modelId="{C144126F-9178-4F87-9EB5-7A33D6D2805C}">
      <dgm:prSet/>
      <dgm:spPr/>
      <dgm:t>
        <a:bodyPr/>
        <a:lstStyle/>
        <a:p>
          <a:endParaRPr lang="en-GB"/>
        </a:p>
      </dgm:t>
    </dgm:pt>
    <dgm:pt modelId="{9929D7B1-CAF5-4EB7-ADBE-AD819349A036}" type="parTrans" cxnId="{E5BB291F-79EF-4A87-AE53-C9A95A917226}">
      <dgm:prSet/>
      <dgm:spPr/>
      <dgm:t>
        <a:bodyPr/>
        <a:lstStyle/>
        <a:p>
          <a:endParaRPr lang="en-GB"/>
        </a:p>
      </dgm:t>
    </dgm:pt>
    <dgm:pt modelId="{C819577D-F833-47E4-8ED7-26DDF3A49048}" type="sibTrans" cxnId="{E5BB291F-79EF-4A87-AE53-C9A95A917226}">
      <dgm:prSet/>
      <dgm:spPr/>
      <dgm:t>
        <a:bodyPr/>
        <a:lstStyle/>
        <a:p>
          <a:endParaRPr lang="en-GB"/>
        </a:p>
      </dgm:t>
    </dgm:pt>
    <dgm:pt modelId="{B93FFA3B-AA95-43A3-9595-42ED2BA2BD50}">
      <dgm:prSet/>
      <dgm:spPr/>
      <dgm:t>
        <a:bodyPr/>
        <a:lstStyle/>
        <a:p>
          <a:endParaRPr lang="en-GB"/>
        </a:p>
      </dgm:t>
    </dgm:pt>
    <dgm:pt modelId="{7AA9B089-94B1-4577-B526-9C2BFE0293F6}" type="parTrans" cxnId="{FD2F4E74-0085-44C8-B72C-175A737D4E60}">
      <dgm:prSet/>
      <dgm:spPr/>
      <dgm:t>
        <a:bodyPr/>
        <a:lstStyle/>
        <a:p>
          <a:endParaRPr lang="en-GB"/>
        </a:p>
      </dgm:t>
    </dgm:pt>
    <dgm:pt modelId="{826801FE-A4DD-4142-A571-5383048F30BA}" type="sibTrans" cxnId="{FD2F4E74-0085-44C8-B72C-175A737D4E60}">
      <dgm:prSet/>
      <dgm:spPr/>
      <dgm:t>
        <a:bodyPr/>
        <a:lstStyle/>
        <a:p>
          <a:endParaRPr lang="en-GB"/>
        </a:p>
      </dgm:t>
    </dgm:pt>
    <dgm:pt modelId="{C75D894C-2D02-4581-B34E-74BAC793653E}">
      <dgm:prSet/>
      <dgm:spPr/>
      <dgm:t>
        <a:bodyPr/>
        <a:lstStyle/>
        <a:p>
          <a:endParaRPr lang="en-GB"/>
        </a:p>
      </dgm:t>
    </dgm:pt>
    <dgm:pt modelId="{57D09364-29BA-454A-86DF-C138B304C729}" type="parTrans" cxnId="{E1D1D0DF-7821-4E54-BA18-119ECCAEA926}">
      <dgm:prSet/>
      <dgm:spPr/>
      <dgm:t>
        <a:bodyPr/>
        <a:lstStyle/>
        <a:p>
          <a:endParaRPr lang="en-GB"/>
        </a:p>
      </dgm:t>
    </dgm:pt>
    <dgm:pt modelId="{83E65D2E-D9A6-4481-A31E-FB28A874AF08}" type="sibTrans" cxnId="{E1D1D0DF-7821-4E54-BA18-119ECCAEA926}">
      <dgm:prSet/>
      <dgm:spPr/>
      <dgm:t>
        <a:bodyPr/>
        <a:lstStyle/>
        <a:p>
          <a:endParaRPr lang="en-GB"/>
        </a:p>
      </dgm:t>
    </dgm:pt>
    <dgm:pt modelId="{0B28F64A-CB51-431D-BBE2-3435147FAA43}">
      <dgm:prSet/>
      <dgm:spPr/>
      <dgm:t>
        <a:bodyPr/>
        <a:lstStyle/>
        <a:p>
          <a:endParaRPr lang="en-GB"/>
        </a:p>
      </dgm:t>
    </dgm:pt>
    <dgm:pt modelId="{709A97C8-5770-4433-AB64-7200A31EEC41}" type="parTrans" cxnId="{F61342A2-B2EA-4776-9905-BEDFFEAE62B8}">
      <dgm:prSet/>
      <dgm:spPr/>
      <dgm:t>
        <a:bodyPr/>
        <a:lstStyle/>
        <a:p>
          <a:endParaRPr lang="en-GB"/>
        </a:p>
      </dgm:t>
    </dgm:pt>
    <dgm:pt modelId="{76711E0E-87AB-408B-8E60-88C52F5F0970}" type="sibTrans" cxnId="{F61342A2-B2EA-4776-9905-BEDFFEAE62B8}">
      <dgm:prSet/>
      <dgm:spPr/>
      <dgm:t>
        <a:bodyPr/>
        <a:lstStyle/>
        <a:p>
          <a:endParaRPr lang="en-GB"/>
        </a:p>
      </dgm:t>
    </dgm:pt>
    <dgm:pt modelId="{A95FC338-FDA9-4ABF-94A6-CEAE578F58CC}" type="pres">
      <dgm:prSet presAssocID="{031FC84E-2436-40CD-A0DB-B7B9D86345A3}" presName="Name0" presStyleCnt="0">
        <dgm:presLayoutVars>
          <dgm:chMax val="1"/>
          <dgm:dir/>
          <dgm:animLvl val="ctr"/>
          <dgm:resizeHandles val="exact"/>
        </dgm:presLayoutVars>
      </dgm:prSet>
      <dgm:spPr/>
      <dgm:t>
        <a:bodyPr/>
        <a:lstStyle/>
        <a:p>
          <a:endParaRPr lang="en-GB"/>
        </a:p>
      </dgm:t>
    </dgm:pt>
    <dgm:pt modelId="{49E64A94-FEA6-4379-95BD-651ABAB4B019}" type="pres">
      <dgm:prSet presAssocID="{EC2205BF-5474-4FC7-BFF4-6A55C9BD8E6D}" presName="centerShape" presStyleLbl="node0" presStyleIdx="0" presStyleCnt="1" custScaleX="189601" custScaleY="130193"/>
      <dgm:spPr/>
      <dgm:t>
        <a:bodyPr/>
        <a:lstStyle/>
        <a:p>
          <a:endParaRPr lang="en-GB"/>
        </a:p>
      </dgm:t>
    </dgm:pt>
    <dgm:pt modelId="{1305B8B0-14DF-424F-B626-100EAE7EA9D0}" type="pres">
      <dgm:prSet presAssocID="{2B00C345-EB16-48C0-8D3A-32E4E39A5E2D}" presName="parTrans" presStyleLbl="sibTrans2D1" presStyleIdx="0" presStyleCnt="9"/>
      <dgm:spPr/>
      <dgm:t>
        <a:bodyPr/>
        <a:lstStyle/>
        <a:p>
          <a:endParaRPr lang="en-GB"/>
        </a:p>
      </dgm:t>
    </dgm:pt>
    <dgm:pt modelId="{694A79D8-BD73-4B27-9F33-2B3068D3FC29}" type="pres">
      <dgm:prSet presAssocID="{2B00C345-EB16-48C0-8D3A-32E4E39A5E2D}" presName="connectorText" presStyleLbl="sibTrans2D1" presStyleIdx="0" presStyleCnt="9"/>
      <dgm:spPr/>
      <dgm:t>
        <a:bodyPr/>
        <a:lstStyle/>
        <a:p>
          <a:endParaRPr lang="en-GB"/>
        </a:p>
      </dgm:t>
    </dgm:pt>
    <dgm:pt modelId="{3EB50F51-A585-4652-9762-2CBB4FAA6683}" type="pres">
      <dgm:prSet presAssocID="{ABD58BEB-FBE1-43E0-B70C-69A8F4B5DFF9}" presName="node" presStyleLbl="node1" presStyleIdx="0" presStyleCnt="9" custScaleX="271783" custRadScaleRad="106326" custRadScaleInc="46614">
        <dgm:presLayoutVars>
          <dgm:bulletEnabled val="1"/>
        </dgm:presLayoutVars>
      </dgm:prSet>
      <dgm:spPr/>
      <dgm:t>
        <a:bodyPr/>
        <a:lstStyle/>
        <a:p>
          <a:endParaRPr lang="en-GB"/>
        </a:p>
      </dgm:t>
    </dgm:pt>
    <dgm:pt modelId="{8C3C64BC-6FBB-4E6E-97C1-39A971698189}" type="pres">
      <dgm:prSet presAssocID="{57D09364-29BA-454A-86DF-C138B304C729}" presName="parTrans" presStyleLbl="sibTrans2D1" presStyleIdx="1" presStyleCnt="9"/>
      <dgm:spPr/>
      <dgm:t>
        <a:bodyPr/>
        <a:lstStyle/>
        <a:p>
          <a:endParaRPr lang="en-GB"/>
        </a:p>
      </dgm:t>
    </dgm:pt>
    <dgm:pt modelId="{3B84BD06-AB04-4D7A-B7F9-AE6BC41CB765}" type="pres">
      <dgm:prSet presAssocID="{57D09364-29BA-454A-86DF-C138B304C729}" presName="connectorText" presStyleLbl="sibTrans2D1" presStyleIdx="1" presStyleCnt="9"/>
      <dgm:spPr/>
      <dgm:t>
        <a:bodyPr/>
        <a:lstStyle/>
        <a:p>
          <a:endParaRPr lang="en-GB"/>
        </a:p>
      </dgm:t>
    </dgm:pt>
    <dgm:pt modelId="{B1F25446-025D-4B87-8B65-DF6D51A320F5}" type="pres">
      <dgm:prSet presAssocID="{C75D894C-2D02-4581-B34E-74BAC793653E}" presName="node" presStyleLbl="node1" presStyleIdx="1" presStyleCnt="9" custScaleX="270632" custRadScaleRad="157807" custRadScaleInc="111565">
        <dgm:presLayoutVars>
          <dgm:bulletEnabled val="1"/>
        </dgm:presLayoutVars>
      </dgm:prSet>
      <dgm:spPr/>
      <dgm:t>
        <a:bodyPr/>
        <a:lstStyle/>
        <a:p>
          <a:endParaRPr lang="en-GB"/>
        </a:p>
      </dgm:t>
    </dgm:pt>
    <dgm:pt modelId="{1CE59C94-AEC3-4D61-899C-9D4602C17451}" type="pres">
      <dgm:prSet presAssocID="{709A97C8-5770-4433-AB64-7200A31EEC41}" presName="parTrans" presStyleLbl="sibTrans2D1" presStyleIdx="2" presStyleCnt="9"/>
      <dgm:spPr/>
      <dgm:t>
        <a:bodyPr/>
        <a:lstStyle/>
        <a:p>
          <a:endParaRPr lang="en-GB"/>
        </a:p>
      </dgm:t>
    </dgm:pt>
    <dgm:pt modelId="{2E2D049A-DBEC-4E92-B303-58A888773EBE}" type="pres">
      <dgm:prSet presAssocID="{709A97C8-5770-4433-AB64-7200A31EEC41}" presName="connectorText" presStyleLbl="sibTrans2D1" presStyleIdx="2" presStyleCnt="9"/>
      <dgm:spPr/>
      <dgm:t>
        <a:bodyPr/>
        <a:lstStyle/>
        <a:p>
          <a:endParaRPr lang="en-GB"/>
        </a:p>
      </dgm:t>
    </dgm:pt>
    <dgm:pt modelId="{72E27A43-9A07-4B2D-BE63-7DC2D650D8BC}" type="pres">
      <dgm:prSet presAssocID="{0B28F64A-CB51-431D-BBE2-3435147FAA43}" presName="node" presStyleLbl="node1" presStyleIdx="2" presStyleCnt="9" custScaleX="229231" custRadScaleRad="142970" custRadScaleInc="34920">
        <dgm:presLayoutVars>
          <dgm:bulletEnabled val="1"/>
        </dgm:presLayoutVars>
      </dgm:prSet>
      <dgm:spPr/>
      <dgm:t>
        <a:bodyPr/>
        <a:lstStyle/>
        <a:p>
          <a:endParaRPr lang="en-GB"/>
        </a:p>
      </dgm:t>
    </dgm:pt>
    <dgm:pt modelId="{CC3508D5-41CC-48DE-BD53-87B448B06DA8}" type="pres">
      <dgm:prSet presAssocID="{7AA9B089-94B1-4577-B526-9C2BFE0293F6}" presName="parTrans" presStyleLbl="sibTrans2D1" presStyleIdx="3" presStyleCnt="9"/>
      <dgm:spPr/>
      <dgm:t>
        <a:bodyPr/>
        <a:lstStyle/>
        <a:p>
          <a:endParaRPr lang="en-GB"/>
        </a:p>
      </dgm:t>
    </dgm:pt>
    <dgm:pt modelId="{48580020-B1B1-444C-8E55-922EB2A1AED6}" type="pres">
      <dgm:prSet presAssocID="{7AA9B089-94B1-4577-B526-9C2BFE0293F6}" presName="connectorText" presStyleLbl="sibTrans2D1" presStyleIdx="3" presStyleCnt="9"/>
      <dgm:spPr/>
      <dgm:t>
        <a:bodyPr/>
        <a:lstStyle/>
        <a:p>
          <a:endParaRPr lang="en-GB"/>
        </a:p>
      </dgm:t>
    </dgm:pt>
    <dgm:pt modelId="{6000BD74-0ABD-4DCF-A86E-78CD6D3A5B97}" type="pres">
      <dgm:prSet presAssocID="{B93FFA3B-AA95-43A3-9595-42ED2BA2BD50}" presName="node" presStyleLbl="node1" presStyleIdx="3" presStyleCnt="9" custScaleX="233422" custRadScaleRad="158351" custRadScaleInc="-27665">
        <dgm:presLayoutVars>
          <dgm:bulletEnabled val="1"/>
        </dgm:presLayoutVars>
      </dgm:prSet>
      <dgm:spPr/>
      <dgm:t>
        <a:bodyPr/>
        <a:lstStyle/>
        <a:p>
          <a:endParaRPr lang="en-GB"/>
        </a:p>
      </dgm:t>
    </dgm:pt>
    <dgm:pt modelId="{972CABA1-649F-4BB5-9D3B-5B8CD81EBC02}" type="pres">
      <dgm:prSet presAssocID="{9929D7B1-CAF5-4EB7-ADBE-AD819349A036}" presName="parTrans" presStyleLbl="sibTrans2D1" presStyleIdx="4" presStyleCnt="9"/>
      <dgm:spPr/>
      <dgm:t>
        <a:bodyPr/>
        <a:lstStyle/>
        <a:p>
          <a:endParaRPr lang="en-GB"/>
        </a:p>
      </dgm:t>
    </dgm:pt>
    <dgm:pt modelId="{33D30412-59C1-4D51-9FFC-A166CA08424E}" type="pres">
      <dgm:prSet presAssocID="{9929D7B1-CAF5-4EB7-ADBE-AD819349A036}" presName="connectorText" presStyleLbl="sibTrans2D1" presStyleIdx="4" presStyleCnt="9"/>
      <dgm:spPr/>
      <dgm:t>
        <a:bodyPr/>
        <a:lstStyle/>
        <a:p>
          <a:endParaRPr lang="en-GB"/>
        </a:p>
      </dgm:t>
    </dgm:pt>
    <dgm:pt modelId="{2D396CAD-07BD-46D7-B7D6-2C6EF08D7DCB}" type="pres">
      <dgm:prSet presAssocID="{C144126F-9178-4F87-9EB5-7A33D6D2805C}" presName="node" presStyleLbl="node1" presStyleIdx="4" presStyleCnt="9" custScaleX="241215" custRadScaleRad="91468" custRadScaleInc="51736">
        <dgm:presLayoutVars>
          <dgm:bulletEnabled val="1"/>
        </dgm:presLayoutVars>
      </dgm:prSet>
      <dgm:spPr/>
      <dgm:t>
        <a:bodyPr/>
        <a:lstStyle/>
        <a:p>
          <a:endParaRPr lang="en-GB"/>
        </a:p>
      </dgm:t>
    </dgm:pt>
    <dgm:pt modelId="{E904CB48-1AD1-45FE-9E02-80DC9EB83FBA}" type="pres">
      <dgm:prSet presAssocID="{F61A7ABC-032E-4B04-8A0A-F04A7335D359}" presName="parTrans" presStyleLbl="sibTrans2D1" presStyleIdx="5" presStyleCnt="9"/>
      <dgm:spPr/>
      <dgm:t>
        <a:bodyPr/>
        <a:lstStyle/>
        <a:p>
          <a:endParaRPr lang="en-GB"/>
        </a:p>
      </dgm:t>
    </dgm:pt>
    <dgm:pt modelId="{9B162BF8-7AA2-4D80-8C98-C6065E9A64B4}" type="pres">
      <dgm:prSet presAssocID="{F61A7ABC-032E-4B04-8A0A-F04A7335D359}" presName="connectorText" presStyleLbl="sibTrans2D1" presStyleIdx="5" presStyleCnt="9"/>
      <dgm:spPr/>
      <dgm:t>
        <a:bodyPr/>
        <a:lstStyle/>
        <a:p>
          <a:endParaRPr lang="en-GB"/>
        </a:p>
      </dgm:t>
    </dgm:pt>
    <dgm:pt modelId="{7A12F5E0-2066-42FD-B233-63423637F1BE}" type="pres">
      <dgm:prSet presAssocID="{43C0EC5B-F0A4-46D4-BB3F-E500670D6BAE}" presName="node" presStyleLbl="node1" presStyleIdx="5" presStyleCnt="9" custScaleX="233732" custRadScaleRad="135417" custRadScaleInc="164550">
        <dgm:presLayoutVars>
          <dgm:bulletEnabled val="1"/>
        </dgm:presLayoutVars>
      </dgm:prSet>
      <dgm:spPr/>
      <dgm:t>
        <a:bodyPr/>
        <a:lstStyle/>
        <a:p>
          <a:endParaRPr lang="en-GB"/>
        </a:p>
      </dgm:t>
    </dgm:pt>
    <dgm:pt modelId="{9653C083-135E-4B36-A74A-1C345705AF1A}" type="pres">
      <dgm:prSet presAssocID="{033911D2-D189-4CD9-83E6-016B722F72D0}" presName="parTrans" presStyleLbl="sibTrans2D1" presStyleIdx="6" presStyleCnt="9"/>
      <dgm:spPr/>
      <dgm:t>
        <a:bodyPr/>
        <a:lstStyle/>
        <a:p>
          <a:endParaRPr lang="en-GB"/>
        </a:p>
      </dgm:t>
    </dgm:pt>
    <dgm:pt modelId="{A3907971-C780-4030-8575-3DF1E7DF2024}" type="pres">
      <dgm:prSet presAssocID="{033911D2-D189-4CD9-83E6-016B722F72D0}" presName="connectorText" presStyleLbl="sibTrans2D1" presStyleIdx="6" presStyleCnt="9"/>
      <dgm:spPr/>
      <dgm:t>
        <a:bodyPr/>
        <a:lstStyle/>
        <a:p>
          <a:endParaRPr lang="en-GB"/>
        </a:p>
      </dgm:t>
    </dgm:pt>
    <dgm:pt modelId="{B14497D1-A6BD-4935-BE1E-679341EACCB4}" type="pres">
      <dgm:prSet presAssocID="{267580BA-A067-4601-B192-33129F4DE016}" presName="node" presStyleLbl="node1" presStyleIdx="6" presStyleCnt="9" custScaleX="281324" custRadScaleRad="205185" custRadScaleInc="130563">
        <dgm:presLayoutVars>
          <dgm:bulletEnabled val="1"/>
        </dgm:presLayoutVars>
      </dgm:prSet>
      <dgm:spPr/>
      <dgm:t>
        <a:bodyPr/>
        <a:lstStyle/>
        <a:p>
          <a:endParaRPr lang="en-GB"/>
        </a:p>
      </dgm:t>
    </dgm:pt>
    <dgm:pt modelId="{DB89F88D-DE86-41E7-9051-8DFA96DC349B}" type="pres">
      <dgm:prSet presAssocID="{EFB52FDB-AC2F-4E73-B627-BD3DD983589C}" presName="parTrans" presStyleLbl="sibTrans2D1" presStyleIdx="7" presStyleCnt="9"/>
      <dgm:spPr/>
      <dgm:t>
        <a:bodyPr/>
        <a:lstStyle/>
        <a:p>
          <a:endParaRPr lang="en-GB"/>
        </a:p>
      </dgm:t>
    </dgm:pt>
    <dgm:pt modelId="{2B38A717-4BF1-403C-8E7D-704EFDAC8CAF}" type="pres">
      <dgm:prSet presAssocID="{EFB52FDB-AC2F-4E73-B627-BD3DD983589C}" presName="connectorText" presStyleLbl="sibTrans2D1" presStyleIdx="7" presStyleCnt="9"/>
      <dgm:spPr/>
      <dgm:t>
        <a:bodyPr/>
        <a:lstStyle/>
        <a:p>
          <a:endParaRPr lang="en-GB"/>
        </a:p>
      </dgm:t>
    </dgm:pt>
    <dgm:pt modelId="{922F7D7E-7438-4F4C-96ED-4BD47B03704A}" type="pres">
      <dgm:prSet presAssocID="{DD02FFBB-35B5-44E3-8EDB-2F175F303236}" presName="node" presStyleLbl="node1" presStyleIdx="7" presStyleCnt="9" custScaleX="221328" custRadScaleRad="184976" custRadScaleInc="28691">
        <dgm:presLayoutVars>
          <dgm:bulletEnabled val="1"/>
        </dgm:presLayoutVars>
      </dgm:prSet>
      <dgm:spPr/>
      <dgm:t>
        <a:bodyPr/>
        <a:lstStyle/>
        <a:p>
          <a:endParaRPr lang="en-GB"/>
        </a:p>
      </dgm:t>
    </dgm:pt>
    <dgm:pt modelId="{1C67BE23-3E6B-4446-9A81-A108B41A3BE3}" type="pres">
      <dgm:prSet presAssocID="{5E3B02CF-6C49-4C8F-AE34-EC2B845F5CDB}" presName="parTrans" presStyleLbl="sibTrans2D1" presStyleIdx="8" presStyleCnt="9"/>
      <dgm:spPr/>
      <dgm:t>
        <a:bodyPr/>
        <a:lstStyle/>
        <a:p>
          <a:endParaRPr lang="en-GB"/>
        </a:p>
      </dgm:t>
    </dgm:pt>
    <dgm:pt modelId="{D1FBD598-284A-4B4C-B604-299F645E8AA6}" type="pres">
      <dgm:prSet presAssocID="{5E3B02CF-6C49-4C8F-AE34-EC2B845F5CDB}" presName="connectorText" presStyleLbl="sibTrans2D1" presStyleIdx="8" presStyleCnt="9"/>
      <dgm:spPr/>
      <dgm:t>
        <a:bodyPr/>
        <a:lstStyle/>
        <a:p>
          <a:endParaRPr lang="en-GB"/>
        </a:p>
      </dgm:t>
    </dgm:pt>
    <dgm:pt modelId="{50C92223-7786-4291-BE26-28BB67FF2FB0}" type="pres">
      <dgm:prSet presAssocID="{648B73ED-9F1E-468F-8168-45983F924388}" presName="node" presStyleLbl="node1" presStyleIdx="8" presStyleCnt="9" custScaleX="185025" custRadScaleRad="167744" custRadScaleInc="-3425">
        <dgm:presLayoutVars>
          <dgm:bulletEnabled val="1"/>
        </dgm:presLayoutVars>
      </dgm:prSet>
      <dgm:spPr/>
      <dgm:t>
        <a:bodyPr/>
        <a:lstStyle/>
        <a:p>
          <a:endParaRPr lang="en-GB"/>
        </a:p>
      </dgm:t>
    </dgm:pt>
  </dgm:ptLst>
  <dgm:cxnLst>
    <dgm:cxn modelId="{D53F11D8-A7F8-41FE-9E64-C281B379210A}" type="presOf" srcId="{C144126F-9178-4F87-9EB5-7A33D6D2805C}" destId="{2D396CAD-07BD-46D7-B7D6-2C6EF08D7DCB}" srcOrd="0" destOrd="0" presId="urn:microsoft.com/office/officeart/2005/8/layout/radial5"/>
    <dgm:cxn modelId="{F61342A2-B2EA-4776-9905-BEDFFEAE62B8}" srcId="{EC2205BF-5474-4FC7-BFF4-6A55C9BD8E6D}" destId="{0B28F64A-CB51-431D-BBE2-3435147FAA43}" srcOrd="2" destOrd="0" parTransId="{709A97C8-5770-4433-AB64-7200A31EEC41}" sibTransId="{76711E0E-87AB-408B-8E60-88C52F5F0970}"/>
    <dgm:cxn modelId="{3E466A8E-F7D5-458B-B5F8-620744782316}" srcId="{EC2205BF-5474-4FC7-BFF4-6A55C9BD8E6D}" destId="{267580BA-A067-4601-B192-33129F4DE016}" srcOrd="6" destOrd="0" parTransId="{033911D2-D189-4CD9-83E6-016B722F72D0}" sibTransId="{E01CE78D-DD63-4D3D-8301-6376D030013A}"/>
    <dgm:cxn modelId="{9D342AAA-01F1-4A66-98DB-0212BA98953E}" type="presOf" srcId="{267580BA-A067-4601-B192-33129F4DE016}" destId="{B14497D1-A6BD-4935-BE1E-679341EACCB4}" srcOrd="0" destOrd="0" presId="urn:microsoft.com/office/officeart/2005/8/layout/radial5"/>
    <dgm:cxn modelId="{EB5E1217-2E97-4021-B201-052483785821}" type="presOf" srcId="{031FC84E-2436-40CD-A0DB-B7B9D86345A3}" destId="{A95FC338-FDA9-4ABF-94A6-CEAE578F58CC}" srcOrd="0" destOrd="0" presId="urn:microsoft.com/office/officeart/2005/8/layout/radial5"/>
    <dgm:cxn modelId="{AAD213E7-EA97-472E-AE15-5723F6CB864B}" srcId="{031FC84E-2436-40CD-A0DB-B7B9D86345A3}" destId="{EC2205BF-5474-4FC7-BFF4-6A55C9BD8E6D}" srcOrd="0" destOrd="0" parTransId="{226703DF-9B69-4944-A852-C958C5FC037C}" sibTransId="{EB2E9B7F-1B20-40BB-AA01-C33E27F25E28}"/>
    <dgm:cxn modelId="{E0AC1295-D751-4050-BA3E-495204B83890}" type="presOf" srcId="{43C0EC5B-F0A4-46D4-BB3F-E500670D6BAE}" destId="{7A12F5E0-2066-42FD-B233-63423637F1BE}" srcOrd="0" destOrd="0" presId="urn:microsoft.com/office/officeart/2005/8/layout/radial5"/>
    <dgm:cxn modelId="{F02B19D5-10D1-4E79-962C-DEB3B2A0E66A}" type="presOf" srcId="{F61A7ABC-032E-4B04-8A0A-F04A7335D359}" destId="{E904CB48-1AD1-45FE-9E02-80DC9EB83FBA}" srcOrd="0" destOrd="0" presId="urn:microsoft.com/office/officeart/2005/8/layout/radial5"/>
    <dgm:cxn modelId="{05AF0445-7ECA-4EE1-9B3D-8C7BBE8547B5}" type="presOf" srcId="{709A97C8-5770-4433-AB64-7200A31EEC41}" destId="{2E2D049A-DBEC-4E92-B303-58A888773EBE}" srcOrd="1" destOrd="0" presId="urn:microsoft.com/office/officeart/2005/8/layout/radial5"/>
    <dgm:cxn modelId="{F050AC1C-9DA3-4766-8A06-C5D144519003}" type="presOf" srcId="{57D09364-29BA-454A-86DF-C138B304C729}" destId="{8C3C64BC-6FBB-4E6E-97C1-39A971698189}" srcOrd="0" destOrd="0" presId="urn:microsoft.com/office/officeart/2005/8/layout/radial5"/>
    <dgm:cxn modelId="{9687A1B8-83DC-4DD7-A440-98FDB3B9D687}" type="presOf" srcId="{9929D7B1-CAF5-4EB7-ADBE-AD819349A036}" destId="{972CABA1-649F-4BB5-9D3B-5B8CD81EBC02}" srcOrd="0" destOrd="0" presId="urn:microsoft.com/office/officeart/2005/8/layout/radial5"/>
    <dgm:cxn modelId="{2D8294A3-8C5E-4BA4-AD32-2E27B13E6CD1}" type="presOf" srcId="{7AA9B089-94B1-4577-B526-9C2BFE0293F6}" destId="{48580020-B1B1-444C-8E55-922EB2A1AED6}" srcOrd="1" destOrd="0" presId="urn:microsoft.com/office/officeart/2005/8/layout/radial5"/>
    <dgm:cxn modelId="{E5BB291F-79EF-4A87-AE53-C9A95A917226}" srcId="{EC2205BF-5474-4FC7-BFF4-6A55C9BD8E6D}" destId="{C144126F-9178-4F87-9EB5-7A33D6D2805C}" srcOrd="4" destOrd="0" parTransId="{9929D7B1-CAF5-4EB7-ADBE-AD819349A036}" sibTransId="{C819577D-F833-47E4-8ED7-26DDF3A49048}"/>
    <dgm:cxn modelId="{FD2F4E74-0085-44C8-B72C-175A737D4E60}" srcId="{EC2205BF-5474-4FC7-BFF4-6A55C9BD8E6D}" destId="{B93FFA3B-AA95-43A3-9595-42ED2BA2BD50}" srcOrd="3" destOrd="0" parTransId="{7AA9B089-94B1-4577-B526-9C2BFE0293F6}" sibTransId="{826801FE-A4DD-4142-A571-5383048F30BA}"/>
    <dgm:cxn modelId="{E4DB6E7A-19C3-4F97-90D7-534DCBA0F800}" type="presOf" srcId="{EC2205BF-5474-4FC7-BFF4-6A55C9BD8E6D}" destId="{49E64A94-FEA6-4379-95BD-651ABAB4B019}" srcOrd="0" destOrd="0" presId="urn:microsoft.com/office/officeart/2005/8/layout/radial5"/>
    <dgm:cxn modelId="{FEF80BE2-BD3F-42F3-907C-14771849714F}" type="presOf" srcId="{648B73ED-9F1E-468F-8168-45983F924388}" destId="{50C92223-7786-4291-BE26-28BB67FF2FB0}" srcOrd="0" destOrd="0" presId="urn:microsoft.com/office/officeart/2005/8/layout/radial5"/>
    <dgm:cxn modelId="{85A969C8-AD4D-48FF-9E0F-15C782084CF4}" type="presOf" srcId="{0B28F64A-CB51-431D-BBE2-3435147FAA43}" destId="{72E27A43-9A07-4B2D-BE63-7DC2D650D8BC}" srcOrd="0" destOrd="0" presId="urn:microsoft.com/office/officeart/2005/8/layout/radial5"/>
    <dgm:cxn modelId="{2D342203-0F94-40BD-AA35-15FA12992345}" type="presOf" srcId="{5E3B02CF-6C49-4C8F-AE34-EC2B845F5CDB}" destId="{1C67BE23-3E6B-4446-9A81-A108B41A3BE3}" srcOrd="0" destOrd="0" presId="urn:microsoft.com/office/officeart/2005/8/layout/radial5"/>
    <dgm:cxn modelId="{ED954EBE-5A5A-4A99-8122-A9EDF07F621C}" type="presOf" srcId="{709A97C8-5770-4433-AB64-7200A31EEC41}" destId="{1CE59C94-AEC3-4D61-899C-9D4602C17451}" srcOrd="0" destOrd="0" presId="urn:microsoft.com/office/officeart/2005/8/layout/radial5"/>
    <dgm:cxn modelId="{DD3FE4D0-A433-4458-AA62-358502FF0200}" type="presOf" srcId="{F61A7ABC-032E-4B04-8A0A-F04A7335D359}" destId="{9B162BF8-7AA2-4D80-8C98-C6065E9A64B4}" srcOrd="1" destOrd="0" presId="urn:microsoft.com/office/officeart/2005/8/layout/radial5"/>
    <dgm:cxn modelId="{322F1A23-5112-489D-A50D-8D64D6238E1A}" type="presOf" srcId="{033911D2-D189-4CD9-83E6-016B722F72D0}" destId="{9653C083-135E-4B36-A74A-1C345705AF1A}" srcOrd="0" destOrd="0" presId="urn:microsoft.com/office/officeart/2005/8/layout/radial5"/>
    <dgm:cxn modelId="{DC0F1268-2FDF-47FD-B330-EA3911B23AC2}" type="presOf" srcId="{ABD58BEB-FBE1-43E0-B70C-69A8F4B5DFF9}" destId="{3EB50F51-A585-4652-9762-2CBB4FAA6683}" srcOrd="0" destOrd="0" presId="urn:microsoft.com/office/officeart/2005/8/layout/radial5"/>
    <dgm:cxn modelId="{5180CBFB-7126-49F9-8DD9-74B5E26D5FB2}" type="presOf" srcId="{EFB52FDB-AC2F-4E73-B627-BD3DD983589C}" destId="{2B38A717-4BF1-403C-8E7D-704EFDAC8CAF}" srcOrd="1" destOrd="0" presId="urn:microsoft.com/office/officeart/2005/8/layout/radial5"/>
    <dgm:cxn modelId="{A0E53D2E-9753-4CDF-9510-5E33296D33E1}" type="presOf" srcId="{C75D894C-2D02-4581-B34E-74BAC793653E}" destId="{B1F25446-025D-4B87-8B65-DF6D51A320F5}" srcOrd="0" destOrd="0" presId="urn:microsoft.com/office/officeart/2005/8/layout/radial5"/>
    <dgm:cxn modelId="{A13A0360-BC98-48E6-86C6-3221F3100F76}" srcId="{EC2205BF-5474-4FC7-BFF4-6A55C9BD8E6D}" destId="{DD02FFBB-35B5-44E3-8EDB-2F175F303236}" srcOrd="7" destOrd="0" parTransId="{EFB52FDB-AC2F-4E73-B627-BD3DD983589C}" sibTransId="{E2EF33CD-5205-49A6-998C-56B3682FDCDB}"/>
    <dgm:cxn modelId="{ACB7FBF1-ACED-4F1B-B1D5-65521839407D}" type="presOf" srcId="{57D09364-29BA-454A-86DF-C138B304C729}" destId="{3B84BD06-AB04-4D7A-B7F9-AE6BC41CB765}" srcOrd="1" destOrd="0" presId="urn:microsoft.com/office/officeart/2005/8/layout/radial5"/>
    <dgm:cxn modelId="{AFA3A535-9BB8-49B0-9455-DE045678ABE6}" type="presOf" srcId="{DD02FFBB-35B5-44E3-8EDB-2F175F303236}" destId="{922F7D7E-7438-4F4C-96ED-4BD47B03704A}" srcOrd="0" destOrd="0" presId="urn:microsoft.com/office/officeart/2005/8/layout/radial5"/>
    <dgm:cxn modelId="{DA473230-F2C5-4424-88AE-F631C86F9B77}" srcId="{EC2205BF-5474-4FC7-BFF4-6A55C9BD8E6D}" destId="{648B73ED-9F1E-468F-8168-45983F924388}" srcOrd="8" destOrd="0" parTransId="{5E3B02CF-6C49-4C8F-AE34-EC2B845F5CDB}" sibTransId="{E44F03B2-11EC-41C4-8D37-08573F5D100F}"/>
    <dgm:cxn modelId="{A5E33C01-D4B2-44B8-926B-25C6BD2FA453}" type="presOf" srcId="{B93FFA3B-AA95-43A3-9595-42ED2BA2BD50}" destId="{6000BD74-0ABD-4DCF-A86E-78CD6D3A5B97}" srcOrd="0" destOrd="0" presId="urn:microsoft.com/office/officeart/2005/8/layout/radial5"/>
    <dgm:cxn modelId="{B06C7A04-0902-4E2E-8DA3-28C64573BCB9}" type="presOf" srcId="{5E3B02CF-6C49-4C8F-AE34-EC2B845F5CDB}" destId="{D1FBD598-284A-4B4C-B604-299F645E8AA6}" srcOrd="1" destOrd="0" presId="urn:microsoft.com/office/officeart/2005/8/layout/radial5"/>
    <dgm:cxn modelId="{6326D62E-F261-49A4-B34E-343CFE56F47D}" type="presOf" srcId="{7AA9B089-94B1-4577-B526-9C2BFE0293F6}" destId="{CC3508D5-41CC-48DE-BD53-87B448B06DA8}" srcOrd="0" destOrd="0" presId="urn:microsoft.com/office/officeart/2005/8/layout/radial5"/>
    <dgm:cxn modelId="{4EBD05DB-5B82-4961-99B7-34C283D0D200}" type="presOf" srcId="{9929D7B1-CAF5-4EB7-ADBE-AD819349A036}" destId="{33D30412-59C1-4D51-9FFC-A166CA08424E}" srcOrd="1" destOrd="0" presId="urn:microsoft.com/office/officeart/2005/8/layout/radial5"/>
    <dgm:cxn modelId="{555DAA86-83F9-4C5C-8B84-FDB73B4139C6}" type="presOf" srcId="{033911D2-D189-4CD9-83E6-016B722F72D0}" destId="{A3907971-C780-4030-8575-3DF1E7DF2024}" srcOrd="1" destOrd="0" presId="urn:microsoft.com/office/officeart/2005/8/layout/radial5"/>
    <dgm:cxn modelId="{E1D1D0DF-7821-4E54-BA18-119ECCAEA926}" srcId="{EC2205BF-5474-4FC7-BFF4-6A55C9BD8E6D}" destId="{C75D894C-2D02-4581-B34E-74BAC793653E}" srcOrd="1" destOrd="0" parTransId="{57D09364-29BA-454A-86DF-C138B304C729}" sibTransId="{83E65D2E-D9A6-4481-A31E-FB28A874AF08}"/>
    <dgm:cxn modelId="{1D9073FE-2726-4639-9522-9299B3854BE5}" type="presOf" srcId="{EFB52FDB-AC2F-4E73-B627-BD3DD983589C}" destId="{DB89F88D-DE86-41E7-9051-8DFA96DC349B}" srcOrd="0" destOrd="0" presId="urn:microsoft.com/office/officeart/2005/8/layout/radial5"/>
    <dgm:cxn modelId="{BB999E6D-64BA-48B1-B972-4E0C69D64714}" srcId="{EC2205BF-5474-4FC7-BFF4-6A55C9BD8E6D}" destId="{43C0EC5B-F0A4-46D4-BB3F-E500670D6BAE}" srcOrd="5" destOrd="0" parTransId="{F61A7ABC-032E-4B04-8A0A-F04A7335D359}" sibTransId="{929F6033-FAE1-477A-9437-3CF983E7615A}"/>
    <dgm:cxn modelId="{129F2CE2-E0D6-43DA-860B-C5139338BF77}" type="presOf" srcId="{2B00C345-EB16-48C0-8D3A-32E4E39A5E2D}" destId="{1305B8B0-14DF-424F-B626-100EAE7EA9D0}" srcOrd="0" destOrd="0" presId="urn:microsoft.com/office/officeart/2005/8/layout/radial5"/>
    <dgm:cxn modelId="{C7B6C612-F707-4FAB-A418-C1B929EEC313}" type="presOf" srcId="{2B00C345-EB16-48C0-8D3A-32E4E39A5E2D}" destId="{694A79D8-BD73-4B27-9F33-2B3068D3FC29}" srcOrd="1" destOrd="0" presId="urn:microsoft.com/office/officeart/2005/8/layout/radial5"/>
    <dgm:cxn modelId="{F011EE8F-B4B4-4940-8314-678F63F70CEB}" srcId="{EC2205BF-5474-4FC7-BFF4-6A55C9BD8E6D}" destId="{ABD58BEB-FBE1-43E0-B70C-69A8F4B5DFF9}" srcOrd="0" destOrd="0" parTransId="{2B00C345-EB16-48C0-8D3A-32E4E39A5E2D}" sibTransId="{0E774546-567E-44BB-AD38-EBF8D7B8426D}"/>
    <dgm:cxn modelId="{8F5E8BC8-FAB5-4BB2-B21A-7C42B5AB0F09}" type="presParOf" srcId="{A95FC338-FDA9-4ABF-94A6-CEAE578F58CC}" destId="{49E64A94-FEA6-4379-95BD-651ABAB4B019}" srcOrd="0" destOrd="0" presId="urn:microsoft.com/office/officeart/2005/8/layout/radial5"/>
    <dgm:cxn modelId="{E996ADC8-FEC7-488A-9278-0AF0B32299F8}" type="presParOf" srcId="{A95FC338-FDA9-4ABF-94A6-CEAE578F58CC}" destId="{1305B8B0-14DF-424F-B626-100EAE7EA9D0}" srcOrd="1" destOrd="0" presId="urn:microsoft.com/office/officeart/2005/8/layout/radial5"/>
    <dgm:cxn modelId="{9990C16A-530D-4E8D-8A41-24E5821AF0CC}" type="presParOf" srcId="{1305B8B0-14DF-424F-B626-100EAE7EA9D0}" destId="{694A79D8-BD73-4B27-9F33-2B3068D3FC29}" srcOrd="0" destOrd="0" presId="urn:microsoft.com/office/officeart/2005/8/layout/radial5"/>
    <dgm:cxn modelId="{FD1E987A-4327-4A91-B907-3ACB525398C3}" type="presParOf" srcId="{A95FC338-FDA9-4ABF-94A6-CEAE578F58CC}" destId="{3EB50F51-A585-4652-9762-2CBB4FAA6683}" srcOrd="2" destOrd="0" presId="urn:microsoft.com/office/officeart/2005/8/layout/radial5"/>
    <dgm:cxn modelId="{D973ABF7-19DC-4B0A-9502-A6065F5F746F}" type="presParOf" srcId="{A95FC338-FDA9-4ABF-94A6-CEAE578F58CC}" destId="{8C3C64BC-6FBB-4E6E-97C1-39A971698189}" srcOrd="3" destOrd="0" presId="urn:microsoft.com/office/officeart/2005/8/layout/radial5"/>
    <dgm:cxn modelId="{1A081BA6-B669-4691-A3C3-E847F7074798}" type="presParOf" srcId="{8C3C64BC-6FBB-4E6E-97C1-39A971698189}" destId="{3B84BD06-AB04-4D7A-B7F9-AE6BC41CB765}" srcOrd="0" destOrd="0" presId="urn:microsoft.com/office/officeart/2005/8/layout/radial5"/>
    <dgm:cxn modelId="{A239B647-3513-4F76-A361-DAB1A0732F7B}" type="presParOf" srcId="{A95FC338-FDA9-4ABF-94A6-CEAE578F58CC}" destId="{B1F25446-025D-4B87-8B65-DF6D51A320F5}" srcOrd="4" destOrd="0" presId="urn:microsoft.com/office/officeart/2005/8/layout/radial5"/>
    <dgm:cxn modelId="{006D0936-3DFA-44D5-9C04-04AF379CF512}" type="presParOf" srcId="{A95FC338-FDA9-4ABF-94A6-CEAE578F58CC}" destId="{1CE59C94-AEC3-4D61-899C-9D4602C17451}" srcOrd="5" destOrd="0" presId="urn:microsoft.com/office/officeart/2005/8/layout/radial5"/>
    <dgm:cxn modelId="{32BDACE3-A0A2-4359-8B01-DC43D4AC28CD}" type="presParOf" srcId="{1CE59C94-AEC3-4D61-899C-9D4602C17451}" destId="{2E2D049A-DBEC-4E92-B303-58A888773EBE}" srcOrd="0" destOrd="0" presId="urn:microsoft.com/office/officeart/2005/8/layout/radial5"/>
    <dgm:cxn modelId="{DE9D63B0-78E8-4B08-9634-BE59C0361965}" type="presParOf" srcId="{A95FC338-FDA9-4ABF-94A6-CEAE578F58CC}" destId="{72E27A43-9A07-4B2D-BE63-7DC2D650D8BC}" srcOrd="6" destOrd="0" presId="urn:microsoft.com/office/officeart/2005/8/layout/radial5"/>
    <dgm:cxn modelId="{DE89C953-E1A2-438D-8E40-F919D6D35591}" type="presParOf" srcId="{A95FC338-FDA9-4ABF-94A6-CEAE578F58CC}" destId="{CC3508D5-41CC-48DE-BD53-87B448B06DA8}" srcOrd="7" destOrd="0" presId="urn:microsoft.com/office/officeart/2005/8/layout/radial5"/>
    <dgm:cxn modelId="{517EFDBF-FDEC-4B0E-AA38-05214AD9BBF2}" type="presParOf" srcId="{CC3508D5-41CC-48DE-BD53-87B448B06DA8}" destId="{48580020-B1B1-444C-8E55-922EB2A1AED6}" srcOrd="0" destOrd="0" presId="urn:microsoft.com/office/officeart/2005/8/layout/radial5"/>
    <dgm:cxn modelId="{0E0FDB86-F555-4871-9BBD-06D900A30300}" type="presParOf" srcId="{A95FC338-FDA9-4ABF-94A6-CEAE578F58CC}" destId="{6000BD74-0ABD-4DCF-A86E-78CD6D3A5B97}" srcOrd="8" destOrd="0" presId="urn:microsoft.com/office/officeart/2005/8/layout/radial5"/>
    <dgm:cxn modelId="{4EBDC974-9F07-4A53-9A9A-6FE1BCFD4AE7}" type="presParOf" srcId="{A95FC338-FDA9-4ABF-94A6-CEAE578F58CC}" destId="{972CABA1-649F-4BB5-9D3B-5B8CD81EBC02}" srcOrd="9" destOrd="0" presId="urn:microsoft.com/office/officeart/2005/8/layout/radial5"/>
    <dgm:cxn modelId="{C9E829E9-2A30-44B1-8522-BB725FD1FC53}" type="presParOf" srcId="{972CABA1-649F-4BB5-9D3B-5B8CD81EBC02}" destId="{33D30412-59C1-4D51-9FFC-A166CA08424E}" srcOrd="0" destOrd="0" presId="urn:microsoft.com/office/officeart/2005/8/layout/radial5"/>
    <dgm:cxn modelId="{F58CB4D8-4FB7-475D-BAC5-C6D943BF88C5}" type="presParOf" srcId="{A95FC338-FDA9-4ABF-94A6-CEAE578F58CC}" destId="{2D396CAD-07BD-46D7-B7D6-2C6EF08D7DCB}" srcOrd="10" destOrd="0" presId="urn:microsoft.com/office/officeart/2005/8/layout/radial5"/>
    <dgm:cxn modelId="{2D9A97A6-1CD8-4F50-A2C9-982E00CFD53B}" type="presParOf" srcId="{A95FC338-FDA9-4ABF-94A6-CEAE578F58CC}" destId="{E904CB48-1AD1-45FE-9E02-80DC9EB83FBA}" srcOrd="11" destOrd="0" presId="urn:microsoft.com/office/officeart/2005/8/layout/radial5"/>
    <dgm:cxn modelId="{757853D9-3785-4298-9D09-609ED3A4774E}" type="presParOf" srcId="{E904CB48-1AD1-45FE-9E02-80DC9EB83FBA}" destId="{9B162BF8-7AA2-4D80-8C98-C6065E9A64B4}" srcOrd="0" destOrd="0" presId="urn:microsoft.com/office/officeart/2005/8/layout/radial5"/>
    <dgm:cxn modelId="{B05E7584-0D96-4E3E-8B6C-FAAEF83F9E6D}" type="presParOf" srcId="{A95FC338-FDA9-4ABF-94A6-CEAE578F58CC}" destId="{7A12F5E0-2066-42FD-B233-63423637F1BE}" srcOrd="12" destOrd="0" presId="urn:microsoft.com/office/officeart/2005/8/layout/radial5"/>
    <dgm:cxn modelId="{059AF32E-403D-4B3B-997A-C7F7E42CF01A}" type="presParOf" srcId="{A95FC338-FDA9-4ABF-94A6-CEAE578F58CC}" destId="{9653C083-135E-4B36-A74A-1C345705AF1A}" srcOrd="13" destOrd="0" presId="urn:microsoft.com/office/officeart/2005/8/layout/radial5"/>
    <dgm:cxn modelId="{83342C0B-017C-4B2F-9342-556304DF3386}" type="presParOf" srcId="{9653C083-135E-4B36-A74A-1C345705AF1A}" destId="{A3907971-C780-4030-8575-3DF1E7DF2024}" srcOrd="0" destOrd="0" presId="urn:microsoft.com/office/officeart/2005/8/layout/radial5"/>
    <dgm:cxn modelId="{590F95A9-AA26-461E-B434-752EC07EBA34}" type="presParOf" srcId="{A95FC338-FDA9-4ABF-94A6-CEAE578F58CC}" destId="{B14497D1-A6BD-4935-BE1E-679341EACCB4}" srcOrd="14" destOrd="0" presId="urn:microsoft.com/office/officeart/2005/8/layout/radial5"/>
    <dgm:cxn modelId="{44EFD83E-09E1-4465-B32C-2CA3A892EA48}" type="presParOf" srcId="{A95FC338-FDA9-4ABF-94A6-CEAE578F58CC}" destId="{DB89F88D-DE86-41E7-9051-8DFA96DC349B}" srcOrd="15" destOrd="0" presId="urn:microsoft.com/office/officeart/2005/8/layout/radial5"/>
    <dgm:cxn modelId="{710019BE-85F8-46B3-B558-3A20C1980FA8}" type="presParOf" srcId="{DB89F88D-DE86-41E7-9051-8DFA96DC349B}" destId="{2B38A717-4BF1-403C-8E7D-704EFDAC8CAF}" srcOrd="0" destOrd="0" presId="urn:microsoft.com/office/officeart/2005/8/layout/radial5"/>
    <dgm:cxn modelId="{3E0E751D-F9CA-4D6D-8FE6-2E20469652D9}" type="presParOf" srcId="{A95FC338-FDA9-4ABF-94A6-CEAE578F58CC}" destId="{922F7D7E-7438-4F4C-96ED-4BD47B03704A}" srcOrd="16" destOrd="0" presId="urn:microsoft.com/office/officeart/2005/8/layout/radial5"/>
    <dgm:cxn modelId="{0AE7D5E0-7322-442B-9F89-36F739FC0716}" type="presParOf" srcId="{A95FC338-FDA9-4ABF-94A6-CEAE578F58CC}" destId="{1C67BE23-3E6B-4446-9A81-A108B41A3BE3}" srcOrd="17" destOrd="0" presId="urn:microsoft.com/office/officeart/2005/8/layout/radial5"/>
    <dgm:cxn modelId="{87A29EA8-2471-43E3-A947-63C15446E648}" type="presParOf" srcId="{1C67BE23-3E6B-4446-9A81-A108B41A3BE3}" destId="{D1FBD598-284A-4B4C-B604-299F645E8AA6}" srcOrd="0" destOrd="0" presId="urn:microsoft.com/office/officeart/2005/8/layout/radial5"/>
    <dgm:cxn modelId="{1FF2F432-F42E-4A1C-BFD1-A12C415C647A}" type="presParOf" srcId="{A95FC338-FDA9-4ABF-94A6-CEAE578F58CC}" destId="{50C92223-7786-4291-BE26-28BB67FF2FB0}" srcOrd="18" destOrd="0" presId="urn:microsoft.com/office/officeart/2005/8/layout/radial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7F3A76-32A1-41B6-A016-A161755BC5C1}" type="doc">
      <dgm:prSet loTypeId="urn:microsoft.com/office/officeart/2005/8/layout/cycle8" loCatId="cycle" qsTypeId="urn:microsoft.com/office/officeart/2005/8/quickstyle/3d6" qsCatId="3D" csTypeId="urn:microsoft.com/office/officeart/2005/8/colors/colorful2" csCatId="colorful" phldr="1"/>
      <dgm:spPr/>
    </dgm:pt>
    <dgm:pt modelId="{3D192EB9-5442-4492-991A-9CAB581A9679}">
      <dgm:prSet phldrT="[Text]"/>
      <dgm:spPr>
        <a:solidFill>
          <a:srgbClr val="FFFF00"/>
        </a:solidFill>
      </dgm:spPr>
      <dgm:t>
        <a:bodyPr/>
        <a:lstStyle/>
        <a:p>
          <a:r>
            <a:rPr lang="en-GB">
              <a:solidFill>
                <a:schemeClr val="tx1"/>
              </a:solidFill>
            </a:rPr>
            <a:t>EVENTS</a:t>
          </a:r>
        </a:p>
      </dgm:t>
    </dgm:pt>
    <dgm:pt modelId="{2F5B7E3E-94E5-41C1-86F8-8C62BD1CD3C2}" type="parTrans" cxnId="{12276368-6F88-42C9-BCF4-485F7D818FD0}">
      <dgm:prSet/>
      <dgm:spPr/>
      <dgm:t>
        <a:bodyPr/>
        <a:lstStyle/>
        <a:p>
          <a:endParaRPr lang="en-GB"/>
        </a:p>
      </dgm:t>
    </dgm:pt>
    <dgm:pt modelId="{DAFD020F-4379-4427-A22D-D3C6096D22F6}" type="sibTrans" cxnId="{12276368-6F88-42C9-BCF4-485F7D818FD0}">
      <dgm:prSet/>
      <dgm:spPr/>
      <dgm:t>
        <a:bodyPr/>
        <a:lstStyle/>
        <a:p>
          <a:endParaRPr lang="en-GB"/>
        </a:p>
      </dgm:t>
    </dgm:pt>
    <dgm:pt modelId="{9B226C1A-7F46-4557-AADE-220D2F7F8B8B}">
      <dgm:prSet phldrT="[Text]"/>
      <dgm:spPr>
        <a:solidFill>
          <a:srgbClr val="FFFF00"/>
        </a:solidFill>
      </dgm:spPr>
      <dgm:t>
        <a:bodyPr/>
        <a:lstStyle/>
        <a:p>
          <a:r>
            <a:rPr lang="en-GB">
              <a:solidFill>
                <a:schemeClr val="tx1"/>
              </a:solidFill>
            </a:rPr>
            <a:t>SPONSOR</a:t>
          </a:r>
        </a:p>
      </dgm:t>
    </dgm:pt>
    <dgm:pt modelId="{2B7D56D5-B6D7-49AD-BEA8-C17CCB0FFEF1}" type="parTrans" cxnId="{73981E29-70C4-4A08-B491-22B29F1095FD}">
      <dgm:prSet/>
      <dgm:spPr/>
      <dgm:t>
        <a:bodyPr/>
        <a:lstStyle/>
        <a:p>
          <a:endParaRPr lang="en-GB"/>
        </a:p>
      </dgm:t>
    </dgm:pt>
    <dgm:pt modelId="{86D28AF3-D860-45DB-9DF1-A71B508E6CFD}" type="sibTrans" cxnId="{73981E29-70C4-4A08-B491-22B29F1095FD}">
      <dgm:prSet/>
      <dgm:spPr/>
      <dgm:t>
        <a:bodyPr/>
        <a:lstStyle/>
        <a:p>
          <a:endParaRPr lang="en-GB"/>
        </a:p>
      </dgm:t>
    </dgm:pt>
    <dgm:pt modelId="{DE55133E-C9EE-4F92-943B-F0E6091CDD49}">
      <dgm:prSet phldrT="[Text]"/>
      <dgm:spPr>
        <a:solidFill>
          <a:srgbClr val="FFFF00"/>
        </a:solidFill>
      </dgm:spPr>
      <dgm:t>
        <a:bodyPr/>
        <a:lstStyle/>
        <a:p>
          <a:r>
            <a:rPr lang="en-GB">
              <a:solidFill>
                <a:schemeClr val="tx1"/>
              </a:solidFill>
            </a:rPr>
            <a:t>MEDIA</a:t>
          </a:r>
        </a:p>
      </dgm:t>
    </dgm:pt>
    <dgm:pt modelId="{3530433A-AC95-4BCA-9C03-3B5808C9EA17}" type="parTrans" cxnId="{0430266D-9F9C-44EF-AA25-FCB25C64F7E8}">
      <dgm:prSet/>
      <dgm:spPr/>
      <dgm:t>
        <a:bodyPr/>
        <a:lstStyle/>
        <a:p>
          <a:endParaRPr lang="en-GB"/>
        </a:p>
      </dgm:t>
    </dgm:pt>
    <dgm:pt modelId="{2B0D24FE-E0FB-47C3-9221-831F13D50796}" type="sibTrans" cxnId="{0430266D-9F9C-44EF-AA25-FCB25C64F7E8}">
      <dgm:prSet/>
      <dgm:spPr/>
      <dgm:t>
        <a:bodyPr/>
        <a:lstStyle/>
        <a:p>
          <a:endParaRPr lang="en-GB"/>
        </a:p>
      </dgm:t>
    </dgm:pt>
    <dgm:pt modelId="{629028C5-90F5-416C-9A3F-320CBF5C8018}" type="pres">
      <dgm:prSet presAssocID="{B07F3A76-32A1-41B6-A016-A161755BC5C1}" presName="compositeShape" presStyleCnt="0">
        <dgm:presLayoutVars>
          <dgm:chMax val="7"/>
          <dgm:dir/>
          <dgm:resizeHandles val="exact"/>
        </dgm:presLayoutVars>
      </dgm:prSet>
      <dgm:spPr/>
    </dgm:pt>
    <dgm:pt modelId="{37EFAAC9-FCAA-4743-A249-A1BEAEA1D499}" type="pres">
      <dgm:prSet presAssocID="{B07F3A76-32A1-41B6-A016-A161755BC5C1}" presName="wedge1" presStyleLbl="node1" presStyleIdx="0" presStyleCnt="3"/>
      <dgm:spPr/>
      <dgm:t>
        <a:bodyPr/>
        <a:lstStyle/>
        <a:p>
          <a:endParaRPr lang="en-GB"/>
        </a:p>
      </dgm:t>
    </dgm:pt>
    <dgm:pt modelId="{78F8C6A3-6BC6-49B7-95C7-51A363BC7BC9}" type="pres">
      <dgm:prSet presAssocID="{B07F3A76-32A1-41B6-A016-A161755BC5C1}" presName="dummy1a" presStyleCnt="0"/>
      <dgm:spPr/>
    </dgm:pt>
    <dgm:pt modelId="{F42668B1-0DFE-45DB-8781-13E2FF277EBB}" type="pres">
      <dgm:prSet presAssocID="{B07F3A76-32A1-41B6-A016-A161755BC5C1}" presName="dummy1b" presStyleCnt="0"/>
      <dgm:spPr/>
    </dgm:pt>
    <dgm:pt modelId="{D67663B8-FCBF-4D07-9A59-74D7A4740108}" type="pres">
      <dgm:prSet presAssocID="{B07F3A76-32A1-41B6-A016-A161755BC5C1}" presName="wedge1Tx" presStyleLbl="node1" presStyleIdx="0" presStyleCnt="3">
        <dgm:presLayoutVars>
          <dgm:chMax val="0"/>
          <dgm:chPref val="0"/>
          <dgm:bulletEnabled val="1"/>
        </dgm:presLayoutVars>
      </dgm:prSet>
      <dgm:spPr/>
      <dgm:t>
        <a:bodyPr/>
        <a:lstStyle/>
        <a:p>
          <a:endParaRPr lang="en-GB"/>
        </a:p>
      </dgm:t>
    </dgm:pt>
    <dgm:pt modelId="{4D5B30A7-EA43-4714-8482-FE026C0E2827}" type="pres">
      <dgm:prSet presAssocID="{B07F3A76-32A1-41B6-A016-A161755BC5C1}" presName="wedge2" presStyleLbl="node1" presStyleIdx="1" presStyleCnt="3"/>
      <dgm:spPr/>
      <dgm:t>
        <a:bodyPr/>
        <a:lstStyle/>
        <a:p>
          <a:endParaRPr lang="en-GB"/>
        </a:p>
      </dgm:t>
    </dgm:pt>
    <dgm:pt modelId="{A4322083-FA3C-4AE6-AB4E-A6628DAB1A60}" type="pres">
      <dgm:prSet presAssocID="{B07F3A76-32A1-41B6-A016-A161755BC5C1}" presName="dummy2a" presStyleCnt="0"/>
      <dgm:spPr/>
    </dgm:pt>
    <dgm:pt modelId="{03CA2C5B-BB37-446A-98C5-7EF81C04F886}" type="pres">
      <dgm:prSet presAssocID="{B07F3A76-32A1-41B6-A016-A161755BC5C1}" presName="dummy2b" presStyleCnt="0"/>
      <dgm:spPr/>
    </dgm:pt>
    <dgm:pt modelId="{BFDD9928-8553-47FE-82D2-F82A3B81A74F}" type="pres">
      <dgm:prSet presAssocID="{B07F3A76-32A1-41B6-A016-A161755BC5C1}" presName="wedge2Tx" presStyleLbl="node1" presStyleIdx="1" presStyleCnt="3">
        <dgm:presLayoutVars>
          <dgm:chMax val="0"/>
          <dgm:chPref val="0"/>
          <dgm:bulletEnabled val="1"/>
        </dgm:presLayoutVars>
      </dgm:prSet>
      <dgm:spPr/>
      <dgm:t>
        <a:bodyPr/>
        <a:lstStyle/>
        <a:p>
          <a:endParaRPr lang="en-GB"/>
        </a:p>
      </dgm:t>
    </dgm:pt>
    <dgm:pt modelId="{948B949A-C0B7-4B11-9FE1-917F3D5DD53E}" type="pres">
      <dgm:prSet presAssocID="{B07F3A76-32A1-41B6-A016-A161755BC5C1}" presName="wedge3" presStyleLbl="node1" presStyleIdx="2" presStyleCnt="3"/>
      <dgm:spPr/>
      <dgm:t>
        <a:bodyPr/>
        <a:lstStyle/>
        <a:p>
          <a:endParaRPr lang="en-GB"/>
        </a:p>
      </dgm:t>
    </dgm:pt>
    <dgm:pt modelId="{F1ADD3C7-767A-48BC-825A-1976A4EEC446}" type="pres">
      <dgm:prSet presAssocID="{B07F3A76-32A1-41B6-A016-A161755BC5C1}" presName="dummy3a" presStyleCnt="0"/>
      <dgm:spPr/>
    </dgm:pt>
    <dgm:pt modelId="{2DEFFD3D-E83E-4A61-B260-7048FA479C86}" type="pres">
      <dgm:prSet presAssocID="{B07F3A76-32A1-41B6-A016-A161755BC5C1}" presName="dummy3b" presStyleCnt="0"/>
      <dgm:spPr/>
    </dgm:pt>
    <dgm:pt modelId="{376AFFE0-908E-47B2-8213-B134069AA52A}" type="pres">
      <dgm:prSet presAssocID="{B07F3A76-32A1-41B6-A016-A161755BC5C1}" presName="wedge3Tx" presStyleLbl="node1" presStyleIdx="2" presStyleCnt="3">
        <dgm:presLayoutVars>
          <dgm:chMax val="0"/>
          <dgm:chPref val="0"/>
          <dgm:bulletEnabled val="1"/>
        </dgm:presLayoutVars>
      </dgm:prSet>
      <dgm:spPr/>
      <dgm:t>
        <a:bodyPr/>
        <a:lstStyle/>
        <a:p>
          <a:endParaRPr lang="en-GB"/>
        </a:p>
      </dgm:t>
    </dgm:pt>
    <dgm:pt modelId="{AFF15249-C1D4-415B-B462-256010B2365D}" type="pres">
      <dgm:prSet presAssocID="{DAFD020F-4379-4427-A22D-D3C6096D22F6}" presName="arrowWedge1" presStyleLbl="fgSibTrans2D1" presStyleIdx="0" presStyleCnt="3"/>
      <dgm:spPr>
        <a:ln>
          <a:solidFill>
            <a:srgbClr val="FF0000"/>
          </a:solidFill>
        </a:ln>
      </dgm:spPr>
    </dgm:pt>
    <dgm:pt modelId="{B270B755-6417-4FE9-82A5-49E62D6674E2}" type="pres">
      <dgm:prSet presAssocID="{86D28AF3-D860-45DB-9DF1-A71B508E6CFD}" presName="arrowWedge2" presStyleLbl="fgSibTrans2D1" presStyleIdx="1" presStyleCnt="3"/>
      <dgm:spPr>
        <a:ln>
          <a:solidFill>
            <a:schemeClr val="accent4">
              <a:lumMod val="50000"/>
            </a:schemeClr>
          </a:solidFill>
        </a:ln>
      </dgm:spPr>
    </dgm:pt>
    <dgm:pt modelId="{49918839-0745-4214-AB55-A408FFAF4D1F}" type="pres">
      <dgm:prSet presAssocID="{2B0D24FE-E0FB-47C3-9221-831F13D50796}" presName="arrowWedge3" presStyleLbl="fgSibTrans2D1" presStyleIdx="2" presStyleCnt="3"/>
      <dgm:spPr>
        <a:ln>
          <a:solidFill>
            <a:srgbClr val="00B050"/>
          </a:solidFill>
        </a:ln>
      </dgm:spPr>
    </dgm:pt>
  </dgm:ptLst>
  <dgm:cxnLst>
    <dgm:cxn modelId="{FB72287F-199D-4868-BC36-954872ED9A21}" type="presOf" srcId="{3D192EB9-5442-4492-991A-9CAB581A9679}" destId="{D67663B8-FCBF-4D07-9A59-74D7A4740108}" srcOrd="1" destOrd="0" presId="urn:microsoft.com/office/officeart/2005/8/layout/cycle8"/>
    <dgm:cxn modelId="{47BED2E6-7D8B-423E-9EA0-720E04454E5B}" type="presOf" srcId="{3D192EB9-5442-4492-991A-9CAB581A9679}" destId="{37EFAAC9-FCAA-4743-A249-A1BEAEA1D499}" srcOrd="0" destOrd="0" presId="urn:microsoft.com/office/officeart/2005/8/layout/cycle8"/>
    <dgm:cxn modelId="{12276368-6F88-42C9-BCF4-485F7D818FD0}" srcId="{B07F3A76-32A1-41B6-A016-A161755BC5C1}" destId="{3D192EB9-5442-4492-991A-9CAB581A9679}" srcOrd="0" destOrd="0" parTransId="{2F5B7E3E-94E5-41C1-86F8-8C62BD1CD3C2}" sibTransId="{DAFD020F-4379-4427-A22D-D3C6096D22F6}"/>
    <dgm:cxn modelId="{728E8310-A6CA-475B-A2CE-78E6FC8BFD02}" type="presOf" srcId="{B07F3A76-32A1-41B6-A016-A161755BC5C1}" destId="{629028C5-90F5-416C-9A3F-320CBF5C8018}" srcOrd="0" destOrd="0" presId="urn:microsoft.com/office/officeart/2005/8/layout/cycle8"/>
    <dgm:cxn modelId="{73981E29-70C4-4A08-B491-22B29F1095FD}" srcId="{B07F3A76-32A1-41B6-A016-A161755BC5C1}" destId="{9B226C1A-7F46-4557-AADE-220D2F7F8B8B}" srcOrd="1" destOrd="0" parTransId="{2B7D56D5-B6D7-49AD-BEA8-C17CCB0FFEF1}" sibTransId="{86D28AF3-D860-45DB-9DF1-A71B508E6CFD}"/>
    <dgm:cxn modelId="{0430266D-9F9C-44EF-AA25-FCB25C64F7E8}" srcId="{B07F3A76-32A1-41B6-A016-A161755BC5C1}" destId="{DE55133E-C9EE-4F92-943B-F0E6091CDD49}" srcOrd="2" destOrd="0" parTransId="{3530433A-AC95-4BCA-9C03-3B5808C9EA17}" sibTransId="{2B0D24FE-E0FB-47C3-9221-831F13D50796}"/>
    <dgm:cxn modelId="{57723498-E58D-4B9D-AFE7-B630EFC0A0C2}" type="presOf" srcId="{DE55133E-C9EE-4F92-943B-F0E6091CDD49}" destId="{376AFFE0-908E-47B2-8213-B134069AA52A}" srcOrd="1" destOrd="0" presId="urn:microsoft.com/office/officeart/2005/8/layout/cycle8"/>
    <dgm:cxn modelId="{3AD93672-078C-41AC-A2B7-D3A5765B96DE}" type="presOf" srcId="{9B226C1A-7F46-4557-AADE-220D2F7F8B8B}" destId="{4D5B30A7-EA43-4714-8482-FE026C0E2827}" srcOrd="0" destOrd="0" presId="urn:microsoft.com/office/officeart/2005/8/layout/cycle8"/>
    <dgm:cxn modelId="{530586A9-FA7E-4F2E-953C-CF0F93686C88}" type="presOf" srcId="{9B226C1A-7F46-4557-AADE-220D2F7F8B8B}" destId="{BFDD9928-8553-47FE-82D2-F82A3B81A74F}" srcOrd="1" destOrd="0" presId="urn:microsoft.com/office/officeart/2005/8/layout/cycle8"/>
    <dgm:cxn modelId="{61A31E0A-E7B2-423F-9060-212DEEA03EF1}" type="presOf" srcId="{DE55133E-C9EE-4F92-943B-F0E6091CDD49}" destId="{948B949A-C0B7-4B11-9FE1-917F3D5DD53E}" srcOrd="0" destOrd="0" presId="urn:microsoft.com/office/officeart/2005/8/layout/cycle8"/>
    <dgm:cxn modelId="{B7E97858-53D5-4FA9-A7D7-92E8197AF85D}" type="presParOf" srcId="{629028C5-90F5-416C-9A3F-320CBF5C8018}" destId="{37EFAAC9-FCAA-4743-A249-A1BEAEA1D499}" srcOrd="0" destOrd="0" presId="urn:microsoft.com/office/officeart/2005/8/layout/cycle8"/>
    <dgm:cxn modelId="{39D968AF-F0B9-4A3A-8045-D1136CBCFC18}" type="presParOf" srcId="{629028C5-90F5-416C-9A3F-320CBF5C8018}" destId="{78F8C6A3-6BC6-49B7-95C7-51A363BC7BC9}" srcOrd="1" destOrd="0" presId="urn:microsoft.com/office/officeart/2005/8/layout/cycle8"/>
    <dgm:cxn modelId="{BDF21E03-338A-458C-9F02-40915A217A96}" type="presParOf" srcId="{629028C5-90F5-416C-9A3F-320CBF5C8018}" destId="{F42668B1-0DFE-45DB-8781-13E2FF277EBB}" srcOrd="2" destOrd="0" presId="urn:microsoft.com/office/officeart/2005/8/layout/cycle8"/>
    <dgm:cxn modelId="{A56F2B72-995B-4262-93CC-9DD363943104}" type="presParOf" srcId="{629028C5-90F5-416C-9A3F-320CBF5C8018}" destId="{D67663B8-FCBF-4D07-9A59-74D7A4740108}" srcOrd="3" destOrd="0" presId="urn:microsoft.com/office/officeart/2005/8/layout/cycle8"/>
    <dgm:cxn modelId="{F77D2CF7-CAA0-4972-B2FE-C831375556BE}" type="presParOf" srcId="{629028C5-90F5-416C-9A3F-320CBF5C8018}" destId="{4D5B30A7-EA43-4714-8482-FE026C0E2827}" srcOrd="4" destOrd="0" presId="urn:microsoft.com/office/officeart/2005/8/layout/cycle8"/>
    <dgm:cxn modelId="{129D3B50-6996-4EAA-B85C-FE3905F6A171}" type="presParOf" srcId="{629028C5-90F5-416C-9A3F-320CBF5C8018}" destId="{A4322083-FA3C-4AE6-AB4E-A6628DAB1A60}" srcOrd="5" destOrd="0" presId="urn:microsoft.com/office/officeart/2005/8/layout/cycle8"/>
    <dgm:cxn modelId="{42D57FD4-D1DB-4DA6-A6B1-C9458B1CEA35}" type="presParOf" srcId="{629028C5-90F5-416C-9A3F-320CBF5C8018}" destId="{03CA2C5B-BB37-446A-98C5-7EF81C04F886}" srcOrd="6" destOrd="0" presId="urn:microsoft.com/office/officeart/2005/8/layout/cycle8"/>
    <dgm:cxn modelId="{A72DB14C-17C6-43A1-9DD0-9002906A8FE7}" type="presParOf" srcId="{629028C5-90F5-416C-9A3F-320CBF5C8018}" destId="{BFDD9928-8553-47FE-82D2-F82A3B81A74F}" srcOrd="7" destOrd="0" presId="urn:microsoft.com/office/officeart/2005/8/layout/cycle8"/>
    <dgm:cxn modelId="{F5A75235-DF1D-4964-9953-A8FF44109DEB}" type="presParOf" srcId="{629028C5-90F5-416C-9A3F-320CBF5C8018}" destId="{948B949A-C0B7-4B11-9FE1-917F3D5DD53E}" srcOrd="8" destOrd="0" presId="urn:microsoft.com/office/officeart/2005/8/layout/cycle8"/>
    <dgm:cxn modelId="{1D869D6D-0D3A-4837-9184-5395CB3A205C}" type="presParOf" srcId="{629028C5-90F5-416C-9A3F-320CBF5C8018}" destId="{F1ADD3C7-767A-48BC-825A-1976A4EEC446}" srcOrd="9" destOrd="0" presId="urn:microsoft.com/office/officeart/2005/8/layout/cycle8"/>
    <dgm:cxn modelId="{1DD16A12-B438-4ED5-B050-B017653F571E}" type="presParOf" srcId="{629028C5-90F5-416C-9A3F-320CBF5C8018}" destId="{2DEFFD3D-E83E-4A61-B260-7048FA479C86}" srcOrd="10" destOrd="0" presId="urn:microsoft.com/office/officeart/2005/8/layout/cycle8"/>
    <dgm:cxn modelId="{D726D755-70DD-4BD8-B985-E66ACA16BEFB}" type="presParOf" srcId="{629028C5-90F5-416C-9A3F-320CBF5C8018}" destId="{376AFFE0-908E-47B2-8213-B134069AA52A}" srcOrd="11" destOrd="0" presId="urn:microsoft.com/office/officeart/2005/8/layout/cycle8"/>
    <dgm:cxn modelId="{6DEFF8FA-6AFD-4A90-AEB4-57546EF4ABFD}" type="presParOf" srcId="{629028C5-90F5-416C-9A3F-320CBF5C8018}" destId="{AFF15249-C1D4-415B-B462-256010B2365D}" srcOrd="12" destOrd="0" presId="urn:microsoft.com/office/officeart/2005/8/layout/cycle8"/>
    <dgm:cxn modelId="{2A68ED0D-6EC7-4CEF-A8A0-62598749A0AE}" type="presParOf" srcId="{629028C5-90F5-416C-9A3F-320CBF5C8018}" destId="{B270B755-6417-4FE9-82A5-49E62D6674E2}" srcOrd="13" destOrd="0" presId="urn:microsoft.com/office/officeart/2005/8/layout/cycle8"/>
    <dgm:cxn modelId="{737B5910-5772-4D7A-BDDB-55D75038CFA6}" type="presParOf" srcId="{629028C5-90F5-416C-9A3F-320CBF5C8018}" destId="{49918839-0745-4214-AB55-A408FFAF4D1F}" srcOrd="14" destOrd="0" presId="urn:microsoft.com/office/officeart/2005/8/layout/cycle8"/>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E9DD96A-F6BE-46AB-8D2C-439E66BE397F}"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6226B8E8-89DC-47B1-AD8E-54CA23491EAD}">
      <dgm:prSet phldrT="[Text]">
        <dgm:style>
          <a:lnRef idx="2">
            <a:schemeClr val="accent1"/>
          </a:lnRef>
          <a:fillRef idx="1">
            <a:schemeClr val="lt1"/>
          </a:fillRef>
          <a:effectRef idx="0">
            <a:schemeClr val="accent1"/>
          </a:effectRef>
          <a:fontRef idx="minor">
            <a:schemeClr val="dk1"/>
          </a:fontRef>
        </dgm:style>
      </dgm:prSet>
      <dgm:spPr/>
      <dgm:t>
        <a:bodyPr/>
        <a:lstStyle/>
        <a:p>
          <a:r>
            <a:rPr lang="en-GB"/>
            <a:t>Possible causes</a:t>
          </a:r>
        </a:p>
      </dgm:t>
    </dgm:pt>
    <dgm:pt modelId="{CCE8C294-FDDE-430D-95B7-2BC07248C335}" type="parTrans" cxnId="{E01B934D-0BF6-453B-B56E-CFD91CBD386F}">
      <dgm:prSet/>
      <dgm:spPr/>
      <dgm:t>
        <a:bodyPr/>
        <a:lstStyle/>
        <a:p>
          <a:endParaRPr lang="en-GB"/>
        </a:p>
      </dgm:t>
    </dgm:pt>
    <dgm:pt modelId="{6FE06C78-BE45-4FFD-A712-CB13D9AB2DE4}" type="sibTrans" cxnId="{E01B934D-0BF6-453B-B56E-CFD91CBD386F}">
      <dgm:prSet/>
      <dgm:spPr/>
      <dgm:t>
        <a:bodyPr/>
        <a:lstStyle/>
        <a:p>
          <a:endParaRPr lang="en-GB"/>
        </a:p>
      </dgm:t>
    </dgm:pt>
    <dgm:pt modelId="{D753CC0A-4EC9-4D20-9ED9-3215B6244124}">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CF2AFA07-18B0-4AEB-9CD7-C610874847F1}" type="parTrans" cxnId="{2D7A57C7-F8F0-4E95-9DD6-227A5BE9462B}">
      <dgm:prSet/>
      <dgm:spPr/>
      <dgm:t>
        <a:bodyPr/>
        <a:lstStyle/>
        <a:p>
          <a:endParaRPr lang="en-GB"/>
        </a:p>
      </dgm:t>
    </dgm:pt>
    <dgm:pt modelId="{621FEA0A-F997-4E39-8BEE-531378BA0BED}" type="sibTrans" cxnId="{2D7A57C7-F8F0-4E95-9DD6-227A5BE9462B}">
      <dgm:prSet/>
      <dgm:spPr/>
      <dgm:t>
        <a:bodyPr/>
        <a:lstStyle/>
        <a:p>
          <a:endParaRPr lang="en-GB"/>
        </a:p>
      </dgm:t>
    </dgm:pt>
    <dgm:pt modelId="{D41262DB-8C1A-4C5C-8944-34B457801D5B}">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2447B37-FBC0-4B38-A67A-581397C28AEB}" type="parTrans" cxnId="{FF5842B3-0B74-43D9-BD30-ABCBA9EA1775}">
      <dgm:prSet/>
      <dgm:spPr/>
      <dgm:t>
        <a:bodyPr/>
        <a:lstStyle/>
        <a:p>
          <a:endParaRPr lang="en-GB"/>
        </a:p>
      </dgm:t>
    </dgm:pt>
    <dgm:pt modelId="{7F1B33CF-04C1-4BAE-A986-7DA6EA72CDDC}" type="sibTrans" cxnId="{FF5842B3-0B74-43D9-BD30-ABCBA9EA1775}">
      <dgm:prSet/>
      <dgm:spPr/>
      <dgm:t>
        <a:bodyPr/>
        <a:lstStyle/>
        <a:p>
          <a:endParaRPr lang="en-GB"/>
        </a:p>
      </dgm:t>
    </dgm:pt>
    <dgm:pt modelId="{F738E71B-FD47-474F-AECF-FC4090631AEA}">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215810AD-8909-4928-B304-F87E6CADB6F2}" type="parTrans" cxnId="{635851B1-667E-463A-B833-78AF2B17F9A3}">
      <dgm:prSet/>
      <dgm:spPr/>
      <dgm:t>
        <a:bodyPr/>
        <a:lstStyle/>
        <a:p>
          <a:endParaRPr lang="en-GB"/>
        </a:p>
      </dgm:t>
    </dgm:pt>
    <dgm:pt modelId="{138E3619-897E-4940-AE98-258D52F55A5E}" type="sibTrans" cxnId="{635851B1-667E-463A-B833-78AF2B17F9A3}">
      <dgm:prSet/>
      <dgm:spPr/>
      <dgm:t>
        <a:bodyPr/>
        <a:lstStyle/>
        <a:p>
          <a:endParaRPr lang="en-GB"/>
        </a:p>
      </dgm:t>
    </dgm:pt>
    <dgm:pt modelId="{88DEC2B3-66EF-442A-A65C-AF63586BA0FA}">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EB263D8A-E334-4A43-8FAE-44745B5618E4}" type="parTrans" cxnId="{21B95B83-474D-481D-B7A8-751CCA130F21}">
      <dgm:prSet/>
      <dgm:spPr/>
      <dgm:t>
        <a:bodyPr/>
        <a:lstStyle/>
        <a:p>
          <a:endParaRPr lang="en-GB"/>
        </a:p>
      </dgm:t>
    </dgm:pt>
    <dgm:pt modelId="{0B12D1A5-713C-423C-A7F2-962A4457940B}" type="sibTrans" cxnId="{21B95B83-474D-481D-B7A8-751CCA130F21}">
      <dgm:prSet/>
      <dgm:spPr/>
      <dgm:t>
        <a:bodyPr/>
        <a:lstStyle/>
        <a:p>
          <a:endParaRPr lang="en-GB"/>
        </a:p>
      </dgm:t>
    </dgm:pt>
    <dgm:pt modelId="{ABCCFA1D-A7B2-4742-95A1-1D7CB6080C9B}">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8393B25-E6DC-4671-B186-03E558E6BA9B}" type="parTrans" cxnId="{DCE08AE7-F140-4024-AFE9-AB8447175025}">
      <dgm:prSet/>
      <dgm:spPr/>
      <dgm:t>
        <a:bodyPr/>
        <a:lstStyle/>
        <a:p>
          <a:endParaRPr lang="en-GB"/>
        </a:p>
      </dgm:t>
    </dgm:pt>
    <dgm:pt modelId="{96BE2526-77D8-49FF-93E7-B2FEAC33B20F}" type="sibTrans" cxnId="{DCE08AE7-F140-4024-AFE9-AB8447175025}">
      <dgm:prSet/>
      <dgm:spPr/>
      <dgm:t>
        <a:bodyPr/>
        <a:lstStyle/>
        <a:p>
          <a:endParaRPr lang="en-GB"/>
        </a:p>
      </dgm:t>
    </dgm:pt>
    <dgm:pt modelId="{1D39C872-5915-4004-86AD-E2A9AA14DDD8}">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00D60C1D-3C62-441D-8CD1-25076C734E2F}" type="parTrans" cxnId="{04397EC5-D3A6-4ACE-9F40-821B30EBB394}">
      <dgm:prSet/>
      <dgm:spPr/>
      <dgm:t>
        <a:bodyPr/>
        <a:lstStyle/>
        <a:p>
          <a:endParaRPr lang="en-GB"/>
        </a:p>
      </dgm:t>
    </dgm:pt>
    <dgm:pt modelId="{74CB152E-6121-4AC1-9577-6768D4DDFEE6}" type="sibTrans" cxnId="{04397EC5-D3A6-4ACE-9F40-821B30EBB394}">
      <dgm:prSet/>
      <dgm:spPr/>
      <dgm:t>
        <a:bodyPr/>
        <a:lstStyle/>
        <a:p>
          <a:endParaRPr lang="en-GB"/>
        </a:p>
      </dgm:t>
    </dgm:pt>
    <dgm:pt modelId="{09334ED1-A708-4515-9AAF-192A51FBD699}">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73A1854-94EF-44F4-B802-CB8949941AB7}" type="parTrans" cxnId="{F6D126AD-E83B-407D-85D6-FBCEB5E7DB22}">
      <dgm:prSet/>
      <dgm:spPr/>
      <dgm:t>
        <a:bodyPr/>
        <a:lstStyle/>
        <a:p>
          <a:endParaRPr lang="en-GB"/>
        </a:p>
      </dgm:t>
    </dgm:pt>
    <dgm:pt modelId="{C6EFAE52-540E-407B-A2E2-DE953174A72F}" type="sibTrans" cxnId="{F6D126AD-E83B-407D-85D6-FBCEB5E7DB22}">
      <dgm:prSet/>
      <dgm:spPr/>
      <dgm:t>
        <a:bodyPr/>
        <a:lstStyle/>
        <a:p>
          <a:endParaRPr lang="en-GB"/>
        </a:p>
      </dgm:t>
    </dgm:pt>
    <dgm:pt modelId="{B8E792BB-F8C5-4C9D-B90C-9768069CCF7E}">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233DF504-97BA-42A2-9880-9D9A62A4483A}" type="parTrans" cxnId="{43CFA384-F8A9-4C86-BF2C-696F48C3B4B2}">
      <dgm:prSet/>
      <dgm:spPr/>
      <dgm:t>
        <a:bodyPr/>
        <a:lstStyle/>
        <a:p>
          <a:endParaRPr lang="en-GB"/>
        </a:p>
      </dgm:t>
    </dgm:pt>
    <dgm:pt modelId="{049C1733-CC3E-4360-9B8A-DF16030D43EB}" type="sibTrans" cxnId="{43CFA384-F8A9-4C86-BF2C-696F48C3B4B2}">
      <dgm:prSet/>
      <dgm:spPr/>
      <dgm:t>
        <a:bodyPr/>
        <a:lstStyle/>
        <a:p>
          <a:endParaRPr lang="en-GB"/>
        </a:p>
      </dgm:t>
    </dgm:pt>
    <dgm:pt modelId="{24E770C9-C934-44AD-8C36-CD80871D6F6F}" type="pres">
      <dgm:prSet presAssocID="{1E9DD96A-F6BE-46AB-8D2C-439E66BE397F}" presName="Name0" presStyleCnt="0">
        <dgm:presLayoutVars>
          <dgm:chMax val="1"/>
          <dgm:dir/>
          <dgm:animLvl val="ctr"/>
          <dgm:resizeHandles val="exact"/>
        </dgm:presLayoutVars>
      </dgm:prSet>
      <dgm:spPr/>
      <dgm:t>
        <a:bodyPr/>
        <a:lstStyle/>
        <a:p>
          <a:endParaRPr lang="en-GB"/>
        </a:p>
      </dgm:t>
    </dgm:pt>
    <dgm:pt modelId="{C55B0FE5-0F85-43ED-9FCF-4BD8C4A5E4BE}" type="pres">
      <dgm:prSet presAssocID="{6226B8E8-89DC-47B1-AD8E-54CA23491EAD}" presName="centerShape" presStyleLbl="node0" presStyleIdx="0" presStyleCnt="1" custScaleX="159074"/>
      <dgm:spPr/>
      <dgm:t>
        <a:bodyPr/>
        <a:lstStyle/>
        <a:p>
          <a:endParaRPr lang="en-GB"/>
        </a:p>
      </dgm:t>
    </dgm:pt>
    <dgm:pt modelId="{5B0AEDCD-323F-4DF5-96D4-E33270BF942A}" type="pres">
      <dgm:prSet presAssocID="{CF2AFA07-18B0-4AEB-9CD7-C610874847F1}" presName="parTrans" presStyleLbl="sibTrans2D1" presStyleIdx="0" presStyleCnt="8"/>
      <dgm:spPr/>
      <dgm:t>
        <a:bodyPr/>
        <a:lstStyle/>
        <a:p>
          <a:endParaRPr lang="en-GB"/>
        </a:p>
      </dgm:t>
    </dgm:pt>
    <dgm:pt modelId="{6C848D8B-DFFF-48A1-91F9-4C781E8C4C2B}" type="pres">
      <dgm:prSet presAssocID="{CF2AFA07-18B0-4AEB-9CD7-C610874847F1}" presName="connectorText" presStyleLbl="sibTrans2D1" presStyleIdx="0" presStyleCnt="8"/>
      <dgm:spPr/>
      <dgm:t>
        <a:bodyPr/>
        <a:lstStyle/>
        <a:p>
          <a:endParaRPr lang="en-GB"/>
        </a:p>
      </dgm:t>
    </dgm:pt>
    <dgm:pt modelId="{E87FBA11-9B8F-4B8E-9AB5-C0D1C80A95B9}" type="pres">
      <dgm:prSet presAssocID="{D753CC0A-4EC9-4D20-9ED9-3215B6244124}" presName="node" presStyleLbl="node1" presStyleIdx="0" presStyleCnt="8" custScaleX="277644" custScaleY="133760">
        <dgm:presLayoutVars>
          <dgm:bulletEnabled val="1"/>
        </dgm:presLayoutVars>
      </dgm:prSet>
      <dgm:spPr/>
      <dgm:t>
        <a:bodyPr/>
        <a:lstStyle/>
        <a:p>
          <a:endParaRPr lang="en-GB"/>
        </a:p>
      </dgm:t>
    </dgm:pt>
    <dgm:pt modelId="{993A7549-7282-452E-B807-AE58BEA34C5E}" type="pres">
      <dgm:prSet presAssocID="{773A1854-94EF-44F4-B802-CB8949941AB7}" presName="parTrans" presStyleLbl="sibTrans2D1" presStyleIdx="1" presStyleCnt="8"/>
      <dgm:spPr/>
      <dgm:t>
        <a:bodyPr/>
        <a:lstStyle/>
        <a:p>
          <a:endParaRPr lang="en-GB"/>
        </a:p>
      </dgm:t>
    </dgm:pt>
    <dgm:pt modelId="{196D8198-1CF5-42E7-AEF6-5EC474A5E90E}" type="pres">
      <dgm:prSet presAssocID="{773A1854-94EF-44F4-B802-CB8949941AB7}" presName="connectorText" presStyleLbl="sibTrans2D1" presStyleIdx="1" presStyleCnt="8"/>
      <dgm:spPr/>
      <dgm:t>
        <a:bodyPr/>
        <a:lstStyle/>
        <a:p>
          <a:endParaRPr lang="en-GB"/>
        </a:p>
      </dgm:t>
    </dgm:pt>
    <dgm:pt modelId="{ED9F05FC-DF20-4980-907F-CE983AB131ED}" type="pres">
      <dgm:prSet presAssocID="{09334ED1-A708-4515-9AAF-192A51FBD699}" presName="node" presStyleLbl="node1" presStyleIdx="1" presStyleCnt="8" custScaleX="272472" custScaleY="140997" custRadScaleRad="146555" custRadScaleInc="80752">
        <dgm:presLayoutVars>
          <dgm:bulletEnabled val="1"/>
        </dgm:presLayoutVars>
      </dgm:prSet>
      <dgm:spPr/>
      <dgm:t>
        <a:bodyPr/>
        <a:lstStyle/>
        <a:p>
          <a:endParaRPr lang="en-GB"/>
        </a:p>
      </dgm:t>
    </dgm:pt>
    <dgm:pt modelId="{D19D3C39-5C70-4DA4-9A8D-5C80892571E9}" type="pres">
      <dgm:prSet presAssocID="{233DF504-97BA-42A2-9880-9D9A62A4483A}" presName="parTrans" presStyleLbl="sibTrans2D1" presStyleIdx="2" presStyleCnt="8"/>
      <dgm:spPr/>
      <dgm:t>
        <a:bodyPr/>
        <a:lstStyle/>
        <a:p>
          <a:endParaRPr lang="en-GB"/>
        </a:p>
      </dgm:t>
    </dgm:pt>
    <dgm:pt modelId="{8D5D30B4-0221-4A2D-A498-1CA788228EF0}" type="pres">
      <dgm:prSet presAssocID="{233DF504-97BA-42A2-9880-9D9A62A4483A}" presName="connectorText" presStyleLbl="sibTrans2D1" presStyleIdx="2" presStyleCnt="8"/>
      <dgm:spPr/>
      <dgm:t>
        <a:bodyPr/>
        <a:lstStyle/>
        <a:p>
          <a:endParaRPr lang="en-GB"/>
        </a:p>
      </dgm:t>
    </dgm:pt>
    <dgm:pt modelId="{935F6A00-70F7-47DE-91EE-0408C438715E}" type="pres">
      <dgm:prSet presAssocID="{B8E792BB-F8C5-4C9D-B90C-9768069CCF7E}" presName="node" presStyleLbl="node1" presStyleIdx="2" presStyleCnt="8" custScaleX="274062" custScaleY="140995" custRadScaleRad="143438" custRadScaleInc="9451">
        <dgm:presLayoutVars>
          <dgm:bulletEnabled val="1"/>
        </dgm:presLayoutVars>
      </dgm:prSet>
      <dgm:spPr/>
      <dgm:t>
        <a:bodyPr/>
        <a:lstStyle/>
        <a:p>
          <a:endParaRPr lang="en-GB"/>
        </a:p>
      </dgm:t>
    </dgm:pt>
    <dgm:pt modelId="{6ED604EE-26BF-4FC9-90D6-07313A8DE798}" type="pres">
      <dgm:prSet presAssocID="{00D60C1D-3C62-441D-8CD1-25076C734E2F}" presName="parTrans" presStyleLbl="sibTrans2D1" presStyleIdx="3" presStyleCnt="8"/>
      <dgm:spPr/>
      <dgm:t>
        <a:bodyPr/>
        <a:lstStyle/>
        <a:p>
          <a:endParaRPr lang="en-GB"/>
        </a:p>
      </dgm:t>
    </dgm:pt>
    <dgm:pt modelId="{67212906-9F6D-4282-BC67-A29FDFD75039}" type="pres">
      <dgm:prSet presAssocID="{00D60C1D-3C62-441D-8CD1-25076C734E2F}" presName="connectorText" presStyleLbl="sibTrans2D1" presStyleIdx="3" presStyleCnt="8"/>
      <dgm:spPr/>
      <dgm:t>
        <a:bodyPr/>
        <a:lstStyle/>
        <a:p>
          <a:endParaRPr lang="en-GB"/>
        </a:p>
      </dgm:t>
    </dgm:pt>
    <dgm:pt modelId="{B84BB497-2A58-4715-8CBE-6374D0AB1368}" type="pres">
      <dgm:prSet presAssocID="{1D39C872-5915-4004-86AD-E2A9AA14DDD8}" presName="node" presStyleLbl="node1" presStyleIdx="3" presStyleCnt="8" custScaleX="254715" custScaleY="140997" custRadScaleRad="168350" custRadScaleInc="-64948">
        <dgm:presLayoutVars>
          <dgm:bulletEnabled val="1"/>
        </dgm:presLayoutVars>
      </dgm:prSet>
      <dgm:spPr/>
      <dgm:t>
        <a:bodyPr/>
        <a:lstStyle/>
        <a:p>
          <a:endParaRPr lang="en-GB"/>
        </a:p>
      </dgm:t>
    </dgm:pt>
    <dgm:pt modelId="{910A9004-21F1-4955-AA15-107E58016EDB}" type="pres">
      <dgm:prSet presAssocID="{78393B25-E6DC-4671-B186-03E558E6BA9B}" presName="parTrans" presStyleLbl="sibTrans2D1" presStyleIdx="4" presStyleCnt="8"/>
      <dgm:spPr/>
      <dgm:t>
        <a:bodyPr/>
        <a:lstStyle/>
        <a:p>
          <a:endParaRPr lang="en-GB"/>
        </a:p>
      </dgm:t>
    </dgm:pt>
    <dgm:pt modelId="{3400051F-7822-4D85-9F2B-A5022962456A}" type="pres">
      <dgm:prSet presAssocID="{78393B25-E6DC-4671-B186-03E558E6BA9B}" presName="connectorText" presStyleLbl="sibTrans2D1" presStyleIdx="4" presStyleCnt="8"/>
      <dgm:spPr/>
      <dgm:t>
        <a:bodyPr/>
        <a:lstStyle/>
        <a:p>
          <a:endParaRPr lang="en-GB"/>
        </a:p>
      </dgm:t>
    </dgm:pt>
    <dgm:pt modelId="{3D05EAB8-A3B9-41E1-AB81-C995B7EB0197}" type="pres">
      <dgm:prSet presAssocID="{ABCCFA1D-A7B2-4742-95A1-1D7CB6080C9B}" presName="node" presStyleLbl="node1" presStyleIdx="4" presStyleCnt="8" custScaleX="198022" custScaleY="139753">
        <dgm:presLayoutVars>
          <dgm:bulletEnabled val="1"/>
        </dgm:presLayoutVars>
      </dgm:prSet>
      <dgm:spPr/>
      <dgm:t>
        <a:bodyPr/>
        <a:lstStyle/>
        <a:p>
          <a:endParaRPr lang="en-GB"/>
        </a:p>
      </dgm:t>
    </dgm:pt>
    <dgm:pt modelId="{1AFC4B03-AEC1-40D5-8C99-FB235346EB2B}" type="pres">
      <dgm:prSet presAssocID="{72447B37-FBC0-4B38-A67A-581397C28AEB}" presName="parTrans" presStyleLbl="sibTrans2D1" presStyleIdx="5" presStyleCnt="8"/>
      <dgm:spPr/>
      <dgm:t>
        <a:bodyPr/>
        <a:lstStyle/>
        <a:p>
          <a:endParaRPr lang="en-GB"/>
        </a:p>
      </dgm:t>
    </dgm:pt>
    <dgm:pt modelId="{6D16454E-4F2C-4D7B-A74A-7DE34F919335}" type="pres">
      <dgm:prSet presAssocID="{72447B37-FBC0-4B38-A67A-581397C28AEB}" presName="connectorText" presStyleLbl="sibTrans2D1" presStyleIdx="5" presStyleCnt="8"/>
      <dgm:spPr/>
      <dgm:t>
        <a:bodyPr/>
        <a:lstStyle/>
        <a:p>
          <a:endParaRPr lang="en-GB"/>
        </a:p>
      </dgm:t>
    </dgm:pt>
    <dgm:pt modelId="{6826DD16-1232-4DB2-BC4A-87CDE61211CF}" type="pres">
      <dgm:prSet presAssocID="{D41262DB-8C1A-4C5C-8944-34B457801D5B}" presName="node" presStyleLbl="node1" presStyleIdx="5" presStyleCnt="8" custScaleX="249535" custScaleY="150527" custRadScaleRad="177110" custRadScaleInc="67259">
        <dgm:presLayoutVars>
          <dgm:bulletEnabled val="1"/>
        </dgm:presLayoutVars>
      </dgm:prSet>
      <dgm:spPr/>
      <dgm:t>
        <a:bodyPr/>
        <a:lstStyle/>
        <a:p>
          <a:endParaRPr lang="en-GB"/>
        </a:p>
      </dgm:t>
    </dgm:pt>
    <dgm:pt modelId="{22A9E612-3CF4-4E2B-ABCA-9FA71EF8C227}" type="pres">
      <dgm:prSet presAssocID="{215810AD-8909-4928-B304-F87E6CADB6F2}" presName="parTrans" presStyleLbl="sibTrans2D1" presStyleIdx="6" presStyleCnt="8"/>
      <dgm:spPr/>
      <dgm:t>
        <a:bodyPr/>
        <a:lstStyle/>
        <a:p>
          <a:endParaRPr lang="en-GB"/>
        </a:p>
      </dgm:t>
    </dgm:pt>
    <dgm:pt modelId="{9C0ECE89-15E9-4D3C-B3B0-EE58D53F9ECC}" type="pres">
      <dgm:prSet presAssocID="{215810AD-8909-4928-B304-F87E6CADB6F2}" presName="connectorText" presStyleLbl="sibTrans2D1" presStyleIdx="6" presStyleCnt="8"/>
      <dgm:spPr/>
      <dgm:t>
        <a:bodyPr/>
        <a:lstStyle/>
        <a:p>
          <a:endParaRPr lang="en-GB"/>
        </a:p>
      </dgm:t>
    </dgm:pt>
    <dgm:pt modelId="{2E09FF69-E2E8-4A58-A385-30C94B883AFD}" type="pres">
      <dgm:prSet presAssocID="{F738E71B-FD47-474F-AECF-FC4090631AEA}" presName="node" presStyleLbl="node1" presStyleIdx="6" presStyleCnt="8" custScaleX="277577" custScaleY="132414" custRadScaleRad="143996">
        <dgm:presLayoutVars>
          <dgm:bulletEnabled val="1"/>
        </dgm:presLayoutVars>
      </dgm:prSet>
      <dgm:spPr/>
      <dgm:t>
        <a:bodyPr/>
        <a:lstStyle/>
        <a:p>
          <a:endParaRPr lang="en-GB"/>
        </a:p>
      </dgm:t>
    </dgm:pt>
    <dgm:pt modelId="{D505C563-BE36-40D6-AA97-CFBAABD5561D}" type="pres">
      <dgm:prSet presAssocID="{EB263D8A-E334-4A43-8FAE-44745B5618E4}" presName="parTrans" presStyleLbl="sibTrans2D1" presStyleIdx="7" presStyleCnt="8"/>
      <dgm:spPr/>
      <dgm:t>
        <a:bodyPr/>
        <a:lstStyle/>
        <a:p>
          <a:endParaRPr lang="en-GB"/>
        </a:p>
      </dgm:t>
    </dgm:pt>
    <dgm:pt modelId="{6EBB0758-7A26-454F-BFBF-ABC7DB684728}" type="pres">
      <dgm:prSet presAssocID="{EB263D8A-E334-4A43-8FAE-44745B5618E4}" presName="connectorText" presStyleLbl="sibTrans2D1" presStyleIdx="7" presStyleCnt="8"/>
      <dgm:spPr/>
      <dgm:t>
        <a:bodyPr/>
        <a:lstStyle/>
        <a:p>
          <a:endParaRPr lang="en-GB"/>
        </a:p>
      </dgm:t>
    </dgm:pt>
    <dgm:pt modelId="{FAF3D872-5393-48E9-B3EF-88C7359F5768}" type="pres">
      <dgm:prSet presAssocID="{88DEC2B3-66EF-442A-A65C-AF63586BA0FA}" presName="node" presStyleLbl="node1" presStyleIdx="7" presStyleCnt="8" custScaleX="247530" custScaleY="139227" custRadScaleRad="154496" custRadScaleInc="-71842">
        <dgm:presLayoutVars>
          <dgm:bulletEnabled val="1"/>
        </dgm:presLayoutVars>
      </dgm:prSet>
      <dgm:spPr/>
      <dgm:t>
        <a:bodyPr/>
        <a:lstStyle/>
        <a:p>
          <a:endParaRPr lang="en-GB"/>
        </a:p>
      </dgm:t>
    </dgm:pt>
  </dgm:ptLst>
  <dgm:cxnLst>
    <dgm:cxn modelId="{52750B1D-DBF8-4DAF-9F12-66F232CA9CCF}" type="presOf" srcId="{773A1854-94EF-44F4-B802-CB8949941AB7}" destId="{196D8198-1CF5-42E7-AEF6-5EC474A5E90E}" srcOrd="1" destOrd="0" presId="urn:microsoft.com/office/officeart/2005/8/layout/radial5"/>
    <dgm:cxn modelId="{DCE08AE7-F140-4024-AFE9-AB8447175025}" srcId="{6226B8E8-89DC-47B1-AD8E-54CA23491EAD}" destId="{ABCCFA1D-A7B2-4742-95A1-1D7CB6080C9B}" srcOrd="4" destOrd="0" parTransId="{78393B25-E6DC-4671-B186-03E558E6BA9B}" sibTransId="{96BE2526-77D8-49FF-93E7-B2FEAC33B20F}"/>
    <dgm:cxn modelId="{43CFA384-F8A9-4C86-BF2C-696F48C3B4B2}" srcId="{6226B8E8-89DC-47B1-AD8E-54CA23491EAD}" destId="{B8E792BB-F8C5-4C9D-B90C-9768069CCF7E}" srcOrd="2" destOrd="0" parTransId="{233DF504-97BA-42A2-9880-9D9A62A4483A}" sibTransId="{049C1733-CC3E-4360-9B8A-DF16030D43EB}"/>
    <dgm:cxn modelId="{34673DA2-9C93-439F-A908-D116A323ABF2}" type="presOf" srcId="{ABCCFA1D-A7B2-4742-95A1-1D7CB6080C9B}" destId="{3D05EAB8-A3B9-41E1-AB81-C995B7EB0197}" srcOrd="0" destOrd="0" presId="urn:microsoft.com/office/officeart/2005/8/layout/radial5"/>
    <dgm:cxn modelId="{12E6DF2A-87BA-4C1B-93CD-64A812CC6FE6}" type="presOf" srcId="{233DF504-97BA-42A2-9880-9D9A62A4483A}" destId="{8D5D30B4-0221-4A2D-A498-1CA788228EF0}" srcOrd="1" destOrd="0" presId="urn:microsoft.com/office/officeart/2005/8/layout/radial5"/>
    <dgm:cxn modelId="{3282B818-80CB-4A1F-8477-B3FF6FBF977D}" type="presOf" srcId="{00D60C1D-3C62-441D-8CD1-25076C734E2F}" destId="{67212906-9F6D-4282-BC67-A29FDFD75039}" srcOrd="1" destOrd="0" presId="urn:microsoft.com/office/officeart/2005/8/layout/radial5"/>
    <dgm:cxn modelId="{635851B1-667E-463A-B833-78AF2B17F9A3}" srcId="{6226B8E8-89DC-47B1-AD8E-54CA23491EAD}" destId="{F738E71B-FD47-474F-AECF-FC4090631AEA}" srcOrd="6" destOrd="0" parTransId="{215810AD-8909-4928-B304-F87E6CADB6F2}" sibTransId="{138E3619-897E-4940-AE98-258D52F55A5E}"/>
    <dgm:cxn modelId="{1A677840-C119-4CFC-975C-88A3F07D3D70}" type="presOf" srcId="{CF2AFA07-18B0-4AEB-9CD7-C610874847F1}" destId="{6C848D8B-DFFF-48A1-91F9-4C781E8C4C2B}" srcOrd="1" destOrd="0" presId="urn:microsoft.com/office/officeart/2005/8/layout/radial5"/>
    <dgm:cxn modelId="{AB4F1258-E2FD-4F2E-9E14-4A7767EF2DDB}" type="presOf" srcId="{B8E792BB-F8C5-4C9D-B90C-9768069CCF7E}" destId="{935F6A00-70F7-47DE-91EE-0408C438715E}" srcOrd="0" destOrd="0" presId="urn:microsoft.com/office/officeart/2005/8/layout/radial5"/>
    <dgm:cxn modelId="{D4F210DB-239D-4E03-8CFE-A3D0E7046EED}" type="presOf" srcId="{00D60C1D-3C62-441D-8CD1-25076C734E2F}" destId="{6ED604EE-26BF-4FC9-90D6-07313A8DE798}" srcOrd="0" destOrd="0" presId="urn:microsoft.com/office/officeart/2005/8/layout/radial5"/>
    <dgm:cxn modelId="{E01B934D-0BF6-453B-B56E-CFD91CBD386F}" srcId="{1E9DD96A-F6BE-46AB-8D2C-439E66BE397F}" destId="{6226B8E8-89DC-47B1-AD8E-54CA23491EAD}" srcOrd="0" destOrd="0" parTransId="{CCE8C294-FDDE-430D-95B7-2BC07248C335}" sibTransId="{6FE06C78-BE45-4FFD-A712-CB13D9AB2DE4}"/>
    <dgm:cxn modelId="{F6D126AD-E83B-407D-85D6-FBCEB5E7DB22}" srcId="{6226B8E8-89DC-47B1-AD8E-54CA23491EAD}" destId="{09334ED1-A708-4515-9AAF-192A51FBD699}" srcOrd="1" destOrd="0" parTransId="{773A1854-94EF-44F4-B802-CB8949941AB7}" sibTransId="{C6EFAE52-540E-407B-A2E2-DE953174A72F}"/>
    <dgm:cxn modelId="{7156C594-551D-4769-9AC5-2BA290670D15}" type="presOf" srcId="{EB263D8A-E334-4A43-8FAE-44745B5618E4}" destId="{6EBB0758-7A26-454F-BFBF-ABC7DB684728}" srcOrd="1" destOrd="0" presId="urn:microsoft.com/office/officeart/2005/8/layout/radial5"/>
    <dgm:cxn modelId="{48E466E2-CE11-4C87-81C1-CC2295387C12}" type="presOf" srcId="{F738E71B-FD47-474F-AECF-FC4090631AEA}" destId="{2E09FF69-E2E8-4A58-A385-30C94B883AFD}" srcOrd="0" destOrd="0" presId="urn:microsoft.com/office/officeart/2005/8/layout/radial5"/>
    <dgm:cxn modelId="{2D7A57C7-F8F0-4E95-9DD6-227A5BE9462B}" srcId="{6226B8E8-89DC-47B1-AD8E-54CA23491EAD}" destId="{D753CC0A-4EC9-4D20-9ED9-3215B6244124}" srcOrd="0" destOrd="0" parTransId="{CF2AFA07-18B0-4AEB-9CD7-C610874847F1}" sibTransId="{621FEA0A-F997-4E39-8BEE-531378BA0BED}"/>
    <dgm:cxn modelId="{2198F45B-6A59-4F3B-8A04-312586F46E61}" type="presOf" srcId="{09334ED1-A708-4515-9AAF-192A51FBD699}" destId="{ED9F05FC-DF20-4980-907F-CE983AB131ED}" srcOrd="0" destOrd="0" presId="urn:microsoft.com/office/officeart/2005/8/layout/radial5"/>
    <dgm:cxn modelId="{E3731D2A-CCD4-4AC4-8BFD-3D269C4E0142}" type="presOf" srcId="{215810AD-8909-4928-B304-F87E6CADB6F2}" destId="{22A9E612-3CF4-4E2B-ABCA-9FA71EF8C227}" srcOrd="0" destOrd="0" presId="urn:microsoft.com/office/officeart/2005/8/layout/radial5"/>
    <dgm:cxn modelId="{34C59F60-DAE2-40FC-B88E-9257C7C375C2}" type="presOf" srcId="{CF2AFA07-18B0-4AEB-9CD7-C610874847F1}" destId="{5B0AEDCD-323F-4DF5-96D4-E33270BF942A}" srcOrd="0" destOrd="0" presId="urn:microsoft.com/office/officeart/2005/8/layout/radial5"/>
    <dgm:cxn modelId="{8C2F3002-96BC-42BF-8717-FEE0396435F1}" type="presOf" srcId="{1D39C872-5915-4004-86AD-E2A9AA14DDD8}" destId="{B84BB497-2A58-4715-8CBE-6374D0AB1368}" srcOrd="0" destOrd="0" presId="urn:microsoft.com/office/officeart/2005/8/layout/radial5"/>
    <dgm:cxn modelId="{9580763D-FB3F-4E90-B78B-46DCDCA69145}" type="presOf" srcId="{78393B25-E6DC-4671-B186-03E558E6BA9B}" destId="{3400051F-7822-4D85-9F2B-A5022962456A}" srcOrd="1" destOrd="0" presId="urn:microsoft.com/office/officeart/2005/8/layout/radial5"/>
    <dgm:cxn modelId="{DBCB4A53-E15E-48A1-A78F-2CD3CDB5FC39}" type="presOf" srcId="{1E9DD96A-F6BE-46AB-8D2C-439E66BE397F}" destId="{24E770C9-C934-44AD-8C36-CD80871D6F6F}" srcOrd="0" destOrd="0" presId="urn:microsoft.com/office/officeart/2005/8/layout/radial5"/>
    <dgm:cxn modelId="{FF5842B3-0B74-43D9-BD30-ABCBA9EA1775}" srcId="{6226B8E8-89DC-47B1-AD8E-54CA23491EAD}" destId="{D41262DB-8C1A-4C5C-8944-34B457801D5B}" srcOrd="5" destOrd="0" parTransId="{72447B37-FBC0-4B38-A67A-581397C28AEB}" sibTransId="{7F1B33CF-04C1-4BAE-A986-7DA6EA72CDDC}"/>
    <dgm:cxn modelId="{F1AC414F-B245-4410-B69C-82B624F0074E}" type="presOf" srcId="{215810AD-8909-4928-B304-F87E6CADB6F2}" destId="{9C0ECE89-15E9-4D3C-B3B0-EE58D53F9ECC}" srcOrd="1" destOrd="0" presId="urn:microsoft.com/office/officeart/2005/8/layout/radial5"/>
    <dgm:cxn modelId="{2378E70C-2A8C-4EDB-B9A4-EFE6169915D3}" type="presOf" srcId="{88DEC2B3-66EF-442A-A65C-AF63586BA0FA}" destId="{FAF3D872-5393-48E9-B3EF-88C7359F5768}" srcOrd="0" destOrd="0" presId="urn:microsoft.com/office/officeart/2005/8/layout/radial5"/>
    <dgm:cxn modelId="{15640019-4727-467D-8F3F-33EE045D5556}" type="presOf" srcId="{78393B25-E6DC-4671-B186-03E558E6BA9B}" destId="{910A9004-21F1-4955-AA15-107E58016EDB}" srcOrd="0" destOrd="0" presId="urn:microsoft.com/office/officeart/2005/8/layout/radial5"/>
    <dgm:cxn modelId="{21B95B83-474D-481D-B7A8-751CCA130F21}" srcId="{6226B8E8-89DC-47B1-AD8E-54CA23491EAD}" destId="{88DEC2B3-66EF-442A-A65C-AF63586BA0FA}" srcOrd="7" destOrd="0" parTransId="{EB263D8A-E334-4A43-8FAE-44745B5618E4}" sibTransId="{0B12D1A5-713C-423C-A7F2-962A4457940B}"/>
    <dgm:cxn modelId="{3F5708C4-1552-4B86-B6D9-125065AB2BA4}" type="presOf" srcId="{D753CC0A-4EC9-4D20-9ED9-3215B6244124}" destId="{E87FBA11-9B8F-4B8E-9AB5-C0D1C80A95B9}" srcOrd="0" destOrd="0" presId="urn:microsoft.com/office/officeart/2005/8/layout/radial5"/>
    <dgm:cxn modelId="{04397EC5-D3A6-4ACE-9F40-821B30EBB394}" srcId="{6226B8E8-89DC-47B1-AD8E-54CA23491EAD}" destId="{1D39C872-5915-4004-86AD-E2A9AA14DDD8}" srcOrd="3" destOrd="0" parTransId="{00D60C1D-3C62-441D-8CD1-25076C734E2F}" sibTransId="{74CB152E-6121-4AC1-9577-6768D4DDFEE6}"/>
    <dgm:cxn modelId="{E615BCDF-D9AE-4524-A358-E345DACE3670}" type="presOf" srcId="{6226B8E8-89DC-47B1-AD8E-54CA23491EAD}" destId="{C55B0FE5-0F85-43ED-9FCF-4BD8C4A5E4BE}" srcOrd="0" destOrd="0" presId="urn:microsoft.com/office/officeart/2005/8/layout/radial5"/>
    <dgm:cxn modelId="{16950E04-B3B2-4A2D-BFA2-6232545A3429}" type="presOf" srcId="{72447B37-FBC0-4B38-A67A-581397C28AEB}" destId="{6D16454E-4F2C-4D7B-A74A-7DE34F919335}" srcOrd="1" destOrd="0" presId="urn:microsoft.com/office/officeart/2005/8/layout/radial5"/>
    <dgm:cxn modelId="{9B2590F2-FFE5-416E-8464-0BFD6E0768FC}" type="presOf" srcId="{233DF504-97BA-42A2-9880-9D9A62A4483A}" destId="{D19D3C39-5C70-4DA4-9A8D-5C80892571E9}" srcOrd="0" destOrd="0" presId="urn:microsoft.com/office/officeart/2005/8/layout/radial5"/>
    <dgm:cxn modelId="{0D3A8176-3274-4B00-ADE0-8AAB29214BF1}" type="presOf" srcId="{72447B37-FBC0-4B38-A67A-581397C28AEB}" destId="{1AFC4B03-AEC1-40D5-8C99-FB235346EB2B}" srcOrd="0" destOrd="0" presId="urn:microsoft.com/office/officeart/2005/8/layout/radial5"/>
    <dgm:cxn modelId="{E609E9F8-FC6A-4DC3-81D7-E2581A33DB63}" type="presOf" srcId="{773A1854-94EF-44F4-B802-CB8949941AB7}" destId="{993A7549-7282-452E-B807-AE58BEA34C5E}" srcOrd="0" destOrd="0" presId="urn:microsoft.com/office/officeart/2005/8/layout/radial5"/>
    <dgm:cxn modelId="{2D63556A-1F09-46C7-B2E7-44FB98228FF7}" type="presOf" srcId="{D41262DB-8C1A-4C5C-8944-34B457801D5B}" destId="{6826DD16-1232-4DB2-BC4A-87CDE61211CF}" srcOrd="0" destOrd="0" presId="urn:microsoft.com/office/officeart/2005/8/layout/radial5"/>
    <dgm:cxn modelId="{96C354A2-83A2-4464-9D83-1EFD3DC72197}" type="presOf" srcId="{EB263D8A-E334-4A43-8FAE-44745B5618E4}" destId="{D505C563-BE36-40D6-AA97-CFBAABD5561D}" srcOrd="0" destOrd="0" presId="urn:microsoft.com/office/officeart/2005/8/layout/radial5"/>
    <dgm:cxn modelId="{C34935F2-3590-4477-BC63-AF319267A9B7}" type="presParOf" srcId="{24E770C9-C934-44AD-8C36-CD80871D6F6F}" destId="{C55B0FE5-0F85-43ED-9FCF-4BD8C4A5E4BE}" srcOrd="0" destOrd="0" presId="urn:microsoft.com/office/officeart/2005/8/layout/radial5"/>
    <dgm:cxn modelId="{8C070530-BA04-416D-B4B6-AE753E707E74}" type="presParOf" srcId="{24E770C9-C934-44AD-8C36-CD80871D6F6F}" destId="{5B0AEDCD-323F-4DF5-96D4-E33270BF942A}" srcOrd="1" destOrd="0" presId="urn:microsoft.com/office/officeart/2005/8/layout/radial5"/>
    <dgm:cxn modelId="{8205D0FA-F415-4EA3-86F3-205CCF7B25FF}" type="presParOf" srcId="{5B0AEDCD-323F-4DF5-96D4-E33270BF942A}" destId="{6C848D8B-DFFF-48A1-91F9-4C781E8C4C2B}" srcOrd="0" destOrd="0" presId="urn:microsoft.com/office/officeart/2005/8/layout/radial5"/>
    <dgm:cxn modelId="{F31DCC9C-1D27-40B8-B909-5159292D2C86}" type="presParOf" srcId="{24E770C9-C934-44AD-8C36-CD80871D6F6F}" destId="{E87FBA11-9B8F-4B8E-9AB5-C0D1C80A95B9}" srcOrd="2" destOrd="0" presId="urn:microsoft.com/office/officeart/2005/8/layout/radial5"/>
    <dgm:cxn modelId="{F70A833D-467C-4AB0-84EF-1987A7BB35F2}" type="presParOf" srcId="{24E770C9-C934-44AD-8C36-CD80871D6F6F}" destId="{993A7549-7282-452E-B807-AE58BEA34C5E}" srcOrd="3" destOrd="0" presId="urn:microsoft.com/office/officeart/2005/8/layout/radial5"/>
    <dgm:cxn modelId="{9A0997EA-D5EA-4EB6-BBE1-BD5D2DB69BB6}" type="presParOf" srcId="{993A7549-7282-452E-B807-AE58BEA34C5E}" destId="{196D8198-1CF5-42E7-AEF6-5EC474A5E90E}" srcOrd="0" destOrd="0" presId="urn:microsoft.com/office/officeart/2005/8/layout/radial5"/>
    <dgm:cxn modelId="{D7FCCBCE-BD42-4D53-99BA-72873E0AA220}" type="presParOf" srcId="{24E770C9-C934-44AD-8C36-CD80871D6F6F}" destId="{ED9F05FC-DF20-4980-907F-CE983AB131ED}" srcOrd="4" destOrd="0" presId="urn:microsoft.com/office/officeart/2005/8/layout/radial5"/>
    <dgm:cxn modelId="{68AF399D-25BB-4263-803A-881D2D6E019C}" type="presParOf" srcId="{24E770C9-C934-44AD-8C36-CD80871D6F6F}" destId="{D19D3C39-5C70-4DA4-9A8D-5C80892571E9}" srcOrd="5" destOrd="0" presId="urn:microsoft.com/office/officeart/2005/8/layout/radial5"/>
    <dgm:cxn modelId="{2C8BC5B5-565E-4120-AE5F-0AD33F91085A}" type="presParOf" srcId="{D19D3C39-5C70-4DA4-9A8D-5C80892571E9}" destId="{8D5D30B4-0221-4A2D-A498-1CA788228EF0}" srcOrd="0" destOrd="0" presId="urn:microsoft.com/office/officeart/2005/8/layout/radial5"/>
    <dgm:cxn modelId="{846C846D-7AA7-429F-8741-18F62966BDB8}" type="presParOf" srcId="{24E770C9-C934-44AD-8C36-CD80871D6F6F}" destId="{935F6A00-70F7-47DE-91EE-0408C438715E}" srcOrd="6" destOrd="0" presId="urn:microsoft.com/office/officeart/2005/8/layout/radial5"/>
    <dgm:cxn modelId="{41CFCB17-2AC0-4B4A-B344-CC8016751A9D}" type="presParOf" srcId="{24E770C9-C934-44AD-8C36-CD80871D6F6F}" destId="{6ED604EE-26BF-4FC9-90D6-07313A8DE798}" srcOrd="7" destOrd="0" presId="urn:microsoft.com/office/officeart/2005/8/layout/radial5"/>
    <dgm:cxn modelId="{44941EC9-404A-45FD-AB2F-4C704ED75168}" type="presParOf" srcId="{6ED604EE-26BF-4FC9-90D6-07313A8DE798}" destId="{67212906-9F6D-4282-BC67-A29FDFD75039}" srcOrd="0" destOrd="0" presId="urn:microsoft.com/office/officeart/2005/8/layout/radial5"/>
    <dgm:cxn modelId="{C0AD30CB-BBAB-4695-8262-E3B6BCAA2975}" type="presParOf" srcId="{24E770C9-C934-44AD-8C36-CD80871D6F6F}" destId="{B84BB497-2A58-4715-8CBE-6374D0AB1368}" srcOrd="8" destOrd="0" presId="urn:microsoft.com/office/officeart/2005/8/layout/radial5"/>
    <dgm:cxn modelId="{A9A0BA1B-142C-478A-982F-234F75BDED37}" type="presParOf" srcId="{24E770C9-C934-44AD-8C36-CD80871D6F6F}" destId="{910A9004-21F1-4955-AA15-107E58016EDB}" srcOrd="9" destOrd="0" presId="urn:microsoft.com/office/officeart/2005/8/layout/radial5"/>
    <dgm:cxn modelId="{A0006D95-9AC2-4323-B2F4-804EB8C58200}" type="presParOf" srcId="{910A9004-21F1-4955-AA15-107E58016EDB}" destId="{3400051F-7822-4D85-9F2B-A5022962456A}" srcOrd="0" destOrd="0" presId="urn:microsoft.com/office/officeart/2005/8/layout/radial5"/>
    <dgm:cxn modelId="{6626AA8A-C35D-45C5-93F5-427CBE2ABACD}" type="presParOf" srcId="{24E770C9-C934-44AD-8C36-CD80871D6F6F}" destId="{3D05EAB8-A3B9-41E1-AB81-C995B7EB0197}" srcOrd="10" destOrd="0" presId="urn:microsoft.com/office/officeart/2005/8/layout/radial5"/>
    <dgm:cxn modelId="{1E4ABB82-A1E5-47F1-8951-D85BAEE918F3}" type="presParOf" srcId="{24E770C9-C934-44AD-8C36-CD80871D6F6F}" destId="{1AFC4B03-AEC1-40D5-8C99-FB235346EB2B}" srcOrd="11" destOrd="0" presId="urn:microsoft.com/office/officeart/2005/8/layout/radial5"/>
    <dgm:cxn modelId="{CEFB6F7B-7B8B-4B11-B305-ADCEB0BA3E4E}" type="presParOf" srcId="{1AFC4B03-AEC1-40D5-8C99-FB235346EB2B}" destId="{6D16454E-4F2C-4D7B-A74A-7DE34F919335}" srcOrd="0" destOrd="0" presId="urn:microsoft.com/office/officeart/2005/8/layout/radial5"/>
    <dgm:cxn modelId="{338FAFA1-5765-4FB4-8DAB-95500D151B70}" type="presParOf" srcId="{24E770C9-C934-44AD-8C36-CD80871D6F6F}" destId="{6826DD16-1232-4DB2-BC4A-87CDE61211CF}" srcOrd="12" destOrd="0" presId="urn:microsoft.com/office/officeart/2005/8/layout/radial5"/>
    <dgm:cxn modelId="{F7CF914A-18C5-43C3-BD3D-5B536DB5CDBF}" type="presParOf" srcId="{24E770C9-C934-44AD-8C36-CD80871D6F6F}" destId="{22A9E612-3CF4-4E2B-ABCA-9FA71EF8C227}" srcOrd="13" destOrd="0" presId="urn:microsoft.com/office/officeart/2005/8/layout/radial5"/>
    <dgm:cxn modelId="{472BEF3E-9595-4F8E-A232-694C9357AD5A}" type="presParOf" srcId="{22A9E612-3CF4-4E2B-ABCA-9FA71EF8C227}" destId="{9C0ECE89-15E9-4D3C-B3B0-EE58D53F9ECC}" srcOrd="0" destOrd="0" presId="urn:microsoft.com/office/officeart/2005/8/layout/radial5"/>
    <dgm:cxn modelId="{F47056FD-6472-49F3-894D-DD21A00DCCDB}" type="presParOf" srcId="{24E770C9-C934-44AD-8C36-CD80871D6F6F}" destId="{2E09FF69-E2E8-4A58-A385-30C94B883AFD}" srcOrd="14" destOrd="0" presId="urn:microsoft.com/office/officeart/2005/8/layout/radial5"/>
    <dgm:cxn modelId="{3D5D4CD1-868F-4AE6-BBD2-AA429616142C}" type="presParOf" srcId="{24E770C9-C934-44AD-8C36-CD80871D6F6F}" destId="{D505C563-BE36-40D6-AA97-CFBAABD5561D}" srcOrd="15" destOrd="0" presId="urn:microsoft.com/office/officeart/2005/8/layout/radial5"/>
    <dgm:cxn modelId="{DCDD5F60-3BAC-47F4-B675-92872BF0C09B}" type="presParOf" srcId="{D505C563-BE36-40D6-AA97-CFBAABD5561D}" destId="{6EBB0758-7A26-454F-BFBF-ABC7DB684728}" srcOrd="0" destOrd="0" presId="urn:microsoft.com/office/officeart/2005/8/layout/radial5"/>
    <dgm:cxn modelId="{DFE14D4B-0AB9-495C-BDD1-52A43123A10C}" type="presParOf" srcId="{24E770C9-C934-44AD-8C36-CD80871D6F6F}" destId="{FAF3D872-5393-48E9-B3EF-88C7359F5768}" srcOrd="16" destOrd="0" presId="urn:microsoft.com/office/officeart/2005/8/layout/radial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E9DD96A-F6BE-46AB-8D2C-439E66BE397F}"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6226B8E8-89DC-47B1-AD8E-54CA23491EAD}">
      <dgm:prSet phldrT="[Text]">
        <dgm:style>
          <a:lnRef idx="2">
            <a:schemeClr val="accent1"/>
          </a:lnRef>
          <a:fillRef idx="1">
            <a:schemeClr val="lt1"/>
          </a:fillRef>
          <a:effectRef idx="0">
            <a:schemeClr val="accent1"/>
          </a:effectRef>
          <a:fontRef idx="minor">
            <a:schemeClr val="dk1"/>
          </a:fontRef>
        </dgm:style>
      </dgm:prSet>
      <dgm:spPr/>
      <dgm:t>
        <a:bodyPr/>
        <a:lstStyle/>
        <a:p>
          <a:r>
            <a:rPr lang="en-GB"/>
            <a:t>Possible causes to crowd violence</a:t>
          </a:r>
        </a:p>
      </dgm:t>
    </dgm:pt>
    <dgm:pt modelId="{CCE8C294-FDDE-430D-95B7-2BC07248C335}" type="parTrans" cxnId="{E01B934D-0BF6-453B-B56E-CFD91CBD386F}">
      <dgm:prSet/>
      <dgm:spPr/>
      <dgm:t>
        <a:bodyPr/>
        <a:lstStyle/>
        <a:p>
          <a:endParaRPr lang="en-GB"/>
        </a:p>
      </dgm:t>
    </dgm:pt>
    <dgm:pt modelId="{6FE06C78-BE45-4FFD-A712-CB13D9AB2DE4}" type="sibTrans" cxnId="{E01B934D-0BF6-453B-B56E-CFD91CBD386F}">
      <dgm:prSet/>
      <dgm:spPr/>
      <dgm:t>
        <a:bodyPr/>
        <a:lstStyle/>
        <a:p>
          <a:endParaRPr lang="en-GB"/>
        </a:p>
      </dgm:t>
    </dgm:pt>
    <dgm:pt modelId="{D753CC0A-4EC9-4D20-9ED9-3215B6244124}">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CF2AFA07-18B0-4AEB-9CD7-C610874847F1}" type="parTrans" cxnId="{2D7A57C7-F8F0-4E95-9DD6-227A5BE9462B}">
      <dgm:prSet/>
      <dgm:spPr/>
      <dgm:t>
        <a:bodyPr/>
        <a:lstStyle/>
        <a:p>
          <a:endParaRPr lang="en-GB"/>
        </a:p>
      </dgm:t>
    </dgm:pt>
    <dgm:pt modelId="{621FEA0A-F997-4E39-8BEE-531378BA0BED}" type="sibTrans" cxnId="{2D7A57C7-F8F0-4E95-9DD6-227A5BE9462B}">
      <dgm:prSet/>
      <dgm:spPr/>
      <dgm:t>
        <a:bodyPr/>
        <a:lstStyle/>
        <a:p>
          <a:endParaRPr lang="en-GB"/>
        </a:p>
      </dgm:t>
    </dgm:pt>
    <dgm:pt modelId="{D41262DB-8C1A-4C5C-8944-34B457801D5B}">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2447B37-FBC0-4B38-A67A-581397C28AEB}" type="parTrans" cxnId="{FF5842B3-0B74-43D9-BD30-ABCBA9EA1775}">
      <dgm:prSet/>
      <dgm:spPr/>
      <dgm:t>
        <a:bodyPr/>
        <a:lstStyle/>
        <a:p>
          <a:endParaRPr lang="en-GB"/>
        </a:p>
      </dgm:t>
    </dgm:pt>
    <dgm:pt modelId="{7F1B33CF-04C1-4BAE-A986-7DA6EA72CDDC}" type="sibTrans" cxnId="{FF5842B3-0B74-43D9-BD30-ABCBA9EA1775}">
      <dgm:prSet/>
      <dgm:spPr/>
      <dgm:t>
        <a:bodyPr/>
        <a:lstStyle/>
        <a:p>
          <a:endParaRPr lang="en-GB"/>
        </a:p>
      </dgm:t>
    </dgm:pt>
    <dgm:pt modelId="{F738E71B-FD47-474F-AECF-FC4090631AEA}">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215810AD-8909-4928-B304-F87E6CADB6F2}" type="parTrans" cxnId="{635851B1-667E-463A-B833-78AF2B17F9A3}">
      <dgm:prSet/>
      <dgm:spPr/>
      <dgm:t>
        <a:bodyPr/>
        <a:lstStyle/>
        <a:p>
          <a:endParaRPr lang="en-GB"/>
        </a:p>
      </dgm:t>
    </dgm:pt>
    <dgm:pt modelId="{138E3619-897E-4940-AE98-258D52F55A5E}" type="sibTrans" cxnId="{635851B1-667E-463A-B833-78AF2B17F9A3}">
      <dgm:prSet/>
      <dgm:spPr/>
      <dgm:t>
        <a:bodyPr/>
        <a:lstStyle/>
        <a:p>
          <a:endParaRPr lang="en-GB"/>
        </a:p>
      </dgm:t>
    </dgm:pt>
    <dgm:pt modelId="{88DEC2B3-66EF-442A-A65C-AF63586BA0FA}">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EB263D8A-E334-4A43-8FAE-44745B5618E4}" type="parTrans" cxnId="{21B95B83-474D-481D-B7A8-751CCA130F21}">
      <dgm:prSet/>
      <dgm:spPr/>
      <dgm:t>
        <a:bodyPr/>
        <a:lstStyle/>
        <a:p>
          <a:endParaRPr lang="en-GB"/>
        </a:p>
      </dgm:t>
    </dgm:pt>
    <dgm:pt modelId="{0B12D1A5-713C-423C-A7F2-962A4457940B}" type="sibTrans" cxnId="{21B95B83-474D-481D-B7A8-751CCA130F21}">
      <dgm:prSet/>
      <dgm:spPr/>
      <dgm:t>
        <a:bodyPr/>
        <a:lstStyle/>
        <a:p>
          <a:endParaRPr lang="en-GB"/>
        </a:p>
      </dgm:t>
    </dgm:pt>
    <dgm:pt modelId="{ABCCFA1D-A7B2-4742-95A1-1D7CB6080C9B}">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8393B25-E6DC-4671-B186-03E558E6BA9B}" type="parTrans" cxnId="{DCE08AE7-F140-4024-AFE9-AB8447175025}">
      <dgm:prSet/>
      <dgm:spPr/>
      <dgm:t>
        <a:bodyPr/>
        <a:lstStyle/>
        <a:p>
          <a:endParaRPr lang="en-GB"/>
        </a:p>
      </dgm:t>
    </dgm:pt>
    <dgm:pt modelId="{96BE2526-77D8-49FF-93E7-B2FEAC33B20F}" type="sibTrans" cxnId="{DCE08AE7-F140-4024-AFE9-AB8447175025}">
      <dgm:prSet/>
      <dgm:spPr/>
      <dgm:t>
        <a:bodyPr/>
        <a:lstStyle/>
        <a:p>
          <a:endParaRPr lang="en-GB"/>
        </a:p>
      </dgm:t>
    </dgm:pt>
    <dgm:pt modelId="{1D39C872-5915-4004-86AD-E2A9AA14DDD8}">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00D60C1D-3C62-441D-8CD1-25076C734E2F}" type="parTrans" cxnId="{04397EC5-D3A6-4ACE-9F40-821B30EBB394}">
      <dgm:prSet/>
      <dgm:spPr/>
      <dgm:t>
        <a:bodyPr/>
        <a:lstStyle/>
        <a:p>
          <a:endParaRPr lang="en-GB"/>
        </a:p>
      </dgm:t>
    </dgm:pt>
    <dgm:pt modelId="{74CB152E-6121-4AC1-9577-6768D4DDFEE6}" type="sibTrans" cxnId="{04397EC5-D3A6-4ACE-9F40-821B30EBB394}">
      <dgm:prSet/>
      <dgm:spPr/>
      <dgm:t>
        <a:bodyPr/>
        <a:lstStyle/>
        <a:p>
          <a:endParaRPr lang="en-GB"/>
        </a:p>
      </dgm:t>
    </dgm:pt>
    <dgm:pt modelId="{09334ED1-A708-4515-9AAF-192A51FBD699}">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73A1854-94EF-44F4-B802-CB8949941AB7}" type="parTrans" cxnId="{F6D126AD-E83B-407D-85D6-FBCEB5E7DB22}">
      <dgm:prSet/>
      <dgm:spPr/>
      <dgm:t>
        <a:bodyPr/>
        <a:lstStyle/>
        <a:p>
          <a:endParaRPr lang="en-GB"/>
        </a:p>
      </dgm:t>
    </dgm:pt>
    <dgm:pt modelId="{C6EFAE52-540E-407B-A2E2-DE953174A72F}" type="sibTrans" cxnId="{F6D126AD-E83B-407D-85D6-FBCEB5E7DB22}">
      <dgm:prSet/>
      <dgm:spPr/>
      <dgm:t>
        <a:bodyPr/>
        <a:lstStyle/>
        <a:p>
          <a:endParaRPr lang="en-GB"/>
        </a:p>
      </dgm:t>
    </dgm:pt>
    <dgm:pt modelId="{B8E792BB-F8C5-4C9D-B90C-9768069CCF7E}">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233DF504-97BA-42A2-9880-9D9A62A4483A}" type="parTrans" cxnId="{43CFA384-F8A9-4C86-BF2C-696F48C3B4B2}">
      <dgm:prSet/>
      <dgm:spPr/>
      <dgm:t>
        <a:bodyPr/>
        <a:lstStyle/>
        <a:p>
          <a:endParaRPr lang="en-GB"/>
        </a:p>
      </dgm:t>
    </dgm:pt>
    <dgm:pt modelId="{049C1733-CC3E-4360-9B8A-DF16030D43EB}" type="sibTrans" cxnId="{43CFA384-F8A9-4C86-BF2C-696F48C3B4B2}">
      <dgm:prSet/>
      <dgm:spPr/>
      <dgm:t>
        <a:bodyPr/>
        <a:lstStyle/>
        <a:p>
          <a:endParaRPr lang="en-GB"/>
        </a:p>
      </dgm:t>
    </dgm:pt>
    <dgm:pt modelId="{24E770C9-C934-44AD-8C36-CD80871D6F6F}" type="pres">
      <dgm:prSet presAssocID="{1E9DD96A-F6BE-46AB-8D2C-439E66BE397F}" presName="Name0" presStyleCnt="0">
        <dgm:presLayoutVars>
          <dgm:chMax val="1"/>
          <dgm:dir/>
          <dgm:animLvl val="ctr"/>
          <dgm:resizeHandles val="exact"/>
        </dgm:presLayoutVars>
      </dgm:prSet>
      <dgm:spPr/>
      <dgm:t>
        <a:bodyPr/>
        <a:lstStyle/>
        <a:p>
          <a:endParaRPr lang="en-GB"/>
        </a:p>
      </dgm:t>
    </dgm:pt>
    <dgm:pt modelId="{C55B0FE5-0F85-43ED-9FCF-4BD8C4A5E4BE}" type="pres">
      <dgm:prSet presAssocID="{6226B8E8-89DC-47B1-AD8E-54CA23491EAD}" presName="centerShape" presStyleLbl="node0" presStyleIdx="0" presStyleCnt="1" custScaleX="159074"/>
      <dgm:spPr/>
      <dgm:t>
        <a:bodyPr/>
        <a:lstStyle/>
        <a:p>
          <a:endParaRPr lang="en-GB"/>
        </a:p>
      </dgm:t>
    </dgm:pt>
    <dgm:pt modelId="{5B0AEDCD-323F-4DF5-96D4-E33270BF942A}" type="pres">
      <dgm:prSet presAssocID="{CF2AFA07-18B0-4AEB-9CD7-C610874847F1}" presName="parTrans" presStyleLbl="sibTrans2D1" presStyleIdx="0" presStyleCnt="8"/>
      <dgm:spPr/>
      <dgm:t>
        <a:bodyPr/>
        <a:lstStyle/>
        <a:p>
          <a:endParaRPr lang="en-GB"/>
        </a:p>
      </dgm:t>
    </dgm:pt>
    <dgm:pt modelId="{6C848D8B-DFFF-48A1-91F9-4C781E8C4C2B}" type="pres">
      <dgm:prSet presAssocID="{CF2AFA07-18B0-4AEB-9CD7-C610874847F1}" presName="connectorText" presStyleLbl="sibTrans2D1" presStyleIdx="0" presStyleCnt="8"/>
      <dgm:spPr/>
      <dgm:t>
        <a:bodyPr/>
        <a:lstStyle/>
        <a:p>
          <a:endParaRPr lang="en-GB"/>
        </a:p>
      </dgm:t>
    </dgm:pt>
    <dgm:pt modelId="{E87FBA11-9B8F-4B8E-9AB5-C0D1C80A95B9}" type="pres">
      <dgm:prSet presAssocID="{D753CC0A-4EC9-4D20-9ED9-3215B6244124}" presName="node" presStyleLbl="node1" presStyleIdx="0" presStyleCnt="8" custScaleX="277644" custScaleY="133760">
        <dgm:presLayoutVars>
          <dgm:bulletEnabled val="1"/>
        </dgm:presLayoutVars>
      </dgm:prSet>
      <dgm:spPr/>
      <dgm:t>
        <a:bodyPr/>
        <a:lstStyle/>
        <a:p>
          <a:endParaRPr lang="en-GB"/>
        </a:p>
      </dgm:t>
    </dgm:pt>
    <dgm:pt modelId="{993A7549-7282-452E-B807-AE58BEA34C5E}" type="pres">
      <dgm:prSet presAssocID="{773A1854-94EF-44F4-B802-CB8949941AB7}" presName="parTrans" presStyleLbl="sibTrans2D1" presStyleIdx="1" presStyleCnt="8"/>
      <dgm:spPr/>
      <dgm:t>
        <a:bodyPr/>
        <a:lstStyle/>
        <a:p>
          <a:endParaRPr lang="en-GB"/>
        </a:p>
      </dgm:t>
    </dgm:pt>
    <dgm:pt modelId="{196D8198-1CF5-42E7-AEF6-5EC474A5E90E}" type="pres">
      <dgm:prSet presAssocID="{773A1854-94EF-44F4-B802-CB8949941AB7}" presName="connectorText" presStyleLbl="sibTrans2D1" presStyleIdx="1" presStyleCnt="8"/>
      <dgm:spPr/>
      <dgm:t>
        <a:bodyPr/>
        <a:lstStyle/>
        <a:p>
          <a:endParaRPr lang="en-GB"/>
        </a:p>
      </dgm:t>
    </dgm:pt>
    <dgm:pt modelId="{ED9F05FC-DF20-4980-907F-CE983AB131ED}" type="pres">
      <dgm:prSet presAssocID="{09334ED1-A708-4515-9AAF-192A51FBD699}" presName="node" presStyleLbl="node1" presStyleIdx="1" presStyleCnt="8" custScaleX="272472" custScaleY="140997" custRadScaleRad="146555" custRadScaleInc="80752">
        <dgm:presLayoutVars>
          <dgm:bulletEnabled val="1"/>
        </dgm:presLayoutVars>
      </dgm:prSet>
      <dgm:spPr/>
      <dgm:t>
        <a:bodyPr/>
        <a:lstStyle/>
        <a:p>
          <a:endParaRPr lang="en-GB"/>
        </a:p>
      </dgm:t>
    </dgm:pt>
    <dgm:pt modelId="{D19D3C39-5C70-4DA4-9A8D-5C80892571E9}" type="pres">
      <dgm:prSet presAssocID="{233DF504-97BA-42A2-9880-9D9A62A4483A}" presName="parTrans" presStyleLbl="sibTrans2D1" presStyleIdx="2" presStyleCnt="8"/>
      <dgm:spPr/>
      <dgm:t>
        <a:bodyPr/>
        <a:lstStyle/>
        <a:p>
          <a:endParaRPr lang="en-GB"/>
        </a:p>
      </dgm:t>
    </dgm:pt>
    <dgm:pt modelId="{8D5D30B4-0221-4A2D-A498-1CA788228EF0}" type="pres">
      <dgm:prSet presAssocID="{233DF504-97BA-42A2-9880-9D9A62A4483A}" presName="connectorText" presStyleLbl="sibTrans2D1" presStyleIdx="2" presStyleCnt="8"/>
      <dgm:spPr/>
      <dgm:t>
        <a:bodyPr/>
        <a:lstStyle/>
        <a:p>
          <a:endParaRPr lang="en-GB"/>
        </a:p>
      </dgm:t>
    </dgm:pt>
    <dgm:pt modelId="{935F6A00-70F7-47DE-91EE-0408C438715E}" type="pres">
      <dgm:prSet presAssocID="{B8E792BB-F8C5-4C9D-B90C-9768069CCF7E}" presName="node" presStyleLbl="node1" presStyleIdx="2" presStyleCnt="8" custScaleX="274062" custScaleY="140995" custRadScaleRad="143438" custRadScaleInc="9451">
        <dgm:presLayoutVars>
          <dgm:bulletEnabled val="1"/>
        </dgm:presLayoutVars>
      </dgm:prSet>
      <dgm:spPr/>
      <dgm:t>
        <a:bodyPr/>
        <a:lstStyle/>
        <a:p>
          <a:endParaRPr lang="en-GB"/>
        </a:p>
      </dgm:t>
    </dgm:pt>
    <dgm:pt modelId="{6ED604EE-26BF-4FC9-90D6-07313A8DE798}" type="pres">
      <dgm:prSet presAssocID="{00D60C1D-3C62-441D-8CD1-25076C734E2F}" presName="parTrans" presStyleLbl="sibTrans2D1" presStyleIdx="3" presStyleCnt="8"/>
      <dgm:spPr/>
      <dgm:t>
        <a:bodyPr/>
        <a:lstStyle/>
        <a:p>
          <a:endParaRPr lang="en-GB"/>
        </a:p>
      </dgm:t>
    </dgm:pt>
    <dgm:pt modelId="{67212906-9F6D-4282-BC67-A29FDFD75039}" type="pres">
      <dgm:prSet presAssocID="{00D60C1D-3C62-441D-8CD1-25076C734E2F}" presName="connectorText" presStyleLbl="sibTrans2D1" presStyleIdx="3" presStyleCnt="8"/>
      <dgm:spPr/>
      <dgm:t>
        <a:bodyPr/>
        <a:lstStyle/>
        <a:p>
          <a:endParaRPr lang="en-GB"/>
        </a:p>
      </dgm:t>
    </dgm:pt>
    <dgm:pt modelId="{B84BB497-2A58-4715-8CBE-6374D0AB1368}" type="pres">
      <dgm:prSet presAssocID="{1D39C872-5915-4004-86AD-E2A9AA14DDD8}" presName="node" presStyleLbl="node1" presStyleIdx="3" presStyleCnt="8" custScaleX="254715" custScaleY="140997" custRadScaleRad="168350" custRadScaleInc="-64948">
        <dgm:presLayoutVars>
          <dgm:bulletEnabled val="1"/>
        </dgm:presLayoutVars>
      </dgm:prSet>
      <dgm:spPr/>
      <dgm:t>
        <a:bodyPr/>
        <a:lstStyle/>
        <a:p>
          <a:endParaRPr lang="en-GB"/>
        </a:p>
      </dgm:t>
    </dgm:pt>
    <dgm:pt modelId="{910A9004-21F1-4955-AA15-107E58016EDB}" type="pres">
      <dgm:prSet presAssocID="{78393B25-E6DC-4671-B186-03E558E6BA9B}" presName="parTrans" presStyleLbl="sibTrans2D1" presStyleIdx="4" presStyleCnt="8"/>
      <dgm:spPr/>
      <dgm:t>
        <a:bodyPr/>
        <a:lstStyle/>
        <a:p>
          <a:endParaRPr lang="en-GB"/>
        </a:p>
      </dgm:t>
    </dgm:pt>
    <dgm:pt modelId="{3400051F-7822-4D85-9F2B-A5022962456A}" type="pres">
      <dgm:prSet presAssocID="{78393B25-E6DC-4671-B186-03E558E6BA9B}" presName="connectorText" presStyleLbl="sibTrans2D1" presStyleIdx="4" presStyleCnt="8"/>
      <dgm:spPr/>
      <dgm:t>
        <a:bodyPr/>
        <a:lstStyle/>
        <a:p>
          <a:endParaRPr lang="en-GB"/>
        </a:p>
      </dgm:t>
    </dgm:pt>
    <dgm:pt modelId="{3D05EAB8-A3B9-41E1-AB81-C995B7EB0197}" type="pres">
      <dgm:prSet presAssocID="{ABCCFA1D-A7B2-4742-95A1-1D7CB6080C9B}" presName="node" presStyleLbl="node1" presStyleIdx="4" presStyleCnt="8" custScaleX="198022" custScaleY="139753">
        <dgm:presLayoutVars>
          <dgm:bulletEnabled val="1"/>
        </dgm:presLayoutVars>
      </dgm:prSet>
      <dgm:spPr/>
      <dgm:t>
        <a:bodyPr/>
        <a:lstStyle/>
        <a:p>
          <a:endParaRPr lang="en-GB"/>
        </a:p>
      </dgm:t>
    </dgm:pt>
    <dgm:pt modelId="{1AFC4B03-AEC1-40D5-8C99-FB235346EB2B}" type="pres">
      <dgm:prSet presAssocID="{72447B37-FBC0-4B38-A67A-581397C28AEB}" presName="parTrans" presStyleLbl="sibTrans2D1" presStyleIdx="5" presStyleCnt="8"/>
      <dgm:spPr/>
      <dgm:t>
        <a:bodyPr/>
        <a:lstStyle/>
        <a:p>
          <a:endParaRPr lang="en-GB"/>
        </a:p>
      </dgm:t>
    </dgm:pt>
    <dgm:pt modelId="{6D16454E-4F2C-4D7B-A74A-7DE34F919335}" type="pres">
      <dgm:prSet presAssocID="{72447B37-FBC0-4B38-A67A-581397C28AEB}" presName="connectorText" presStyleLbl="sibTrans2D1" presStyleIdx="5" presStyleCnt="8"/>
      <dgm:spPr/>
      <dgm:t>
        <a:bodyPr/>
        <a:lstStyle/>
        <a:p>
          <a:endParaRPr lang="en-GB"/>
        </a:p>
      </dgm:t>
    </dgm:pt>
    <dgm:pt modelId="{6826DD16-1232-4DB2-BC4A-87CDE61211CF}" type="pres">
      <dgm:prSet presAssocID="{D41262DB-8C1A-4C5C-8944-34B457801D5B}" presName="node" presStyleLbl="node1" presStyleIdx="5" presStyleCnt="8" custScaleX="249535" custScaleY="150527" custRadScaleRad="177110" custRadScaleInc="67259">
        <dgm:presLayoutVars>
          <dgm:bulletEnabled val="1"/>
        </dgm:presLayoutVars>
      </dgm:prSet>
      <dgm:spPr/>
      <dgm:t>
        <a:bodyPr/>
        <a:lstStyle/>
        <a:p>
          <a:endParaRPr lang="en-GB"/>
        </a:p>
      </dgm:t>
    </dgm:pt>
    <dgm:pt modelId="{22A9E612-3CF4-4E2B-ABCA-9FA71EF8C227}" type="pres">
      <dgm:prSet presAssocID="{215810AD-8909-4928-B304-F87E6CADB6F2}" presName="parTrans" presStyleLbl="sibTrans2D1" presStyleIdx="6" presStyleCnt="8"/>
      <dgm:spPr/>
      <dgm:t>
        <a:bodyPr/>
        <a:lstStyle/>
        <a:p>
          <a:endParaRPr lang="en-GB"/>
        </a:p>
      </dgm:t>
    </dgm:pt>
    <dgm:pt modelId="{9C0ECE89-15E9-4D3C-B3B0-EE58D53F9ECC}" type="pres">
      <dgm:prSet presAssocID="{215810AD-8909-4928-B304-F87E6CADB6F2}" presName="connectorText" presStyleLbl="sibTrans2D1" presStyleIdx="6" presStyleCnt="8"/>
      <dgm:spPr/>
      <dgm:t>
        <a:bodyPr/>
        <a:lstStyle/>
        <a:p>
          <a:endParaRPr lang="en-GB"/>
        </a:p>
      </dgm:t>
    </dgm:pt>
    <dgm:pt modelId="{2E09FF69-E2E8-4A58-A385-30C94B883AFD}" type="pres">
      <dgm:prSet presAssocID="{F738E71B-FD47-474F-AECF-FC4090631AEA}" presName="node" presStyleLbl="node1" presStyleIdx="6" presStyleCnt="8" custScaleX="277577" custScaleY="132414" custRadScaleRad="143996">
        <dgm:presLayoutVars>
          <dgm:bulletEnabled val="1"/>
        </dgm:presLayoutVars>
      </dgm:prSet>
      <dgm:spPr/>
      <dgm:t>
        <a:bodyPr/>
        <a:lstStyle/>
        <a:p>
          <a:endParaRPr lang="en-GB"/>
        </a:p>
      </dgm:t>
    </dgm:pt>
    <dgm:pt modelId="{D505C563-BE36-40D6-AA97-CFBAABD5561D}" type="pres">
      <dgm:prSet presAssocID="{EB263D8A-E334-4A43-8FAE-44745B5618E4}" presName="parTrans" presStyleLbl="sibTrans2D1" presStyleIdx="7" presStyleCnt="8"/>
      <dgm:spPr/>
      <dgm:t>
        <a:bodyPr/>
        <a:lstStyle/>
        <a:p>
          <a:endParaRPr lang="en-GB"/>
        </a:p>
      </dgm:t>
    </dgm:pt>
    <dgm:pt modelId="{6EBB0758-7A26-454F-BFBF-ABC7DB684728}" type="pres">
      <dgm:prSet presAssocID="{EB263D8A-E334-4A43-8FAE-44745B5618E4}" presName="connectorText" presStyleLbl="sibTrans2D1" presStyleIdx="7" presStyleCnt="8"/>
      <dgm:spPr/>
      <dgm:t>
        <a:bodyPr/>
        <a:lstStyle/>
        <a:p>
          <a:endParaRPr lang="en-GB"/>
        </a:p>
      </dgm:t>
    </dgm:pt>
    <dgm:pt modelId="{FAF3D872-5393-48E9-B3EF-88C7359F5768}" type="pres">
      <dgm:prSet presAssocID="{88DEC2B3-66EF-442A-A65C-AF63586BA0FA}" presName="node" presStyleLbl="node1" presStyleIdx="7" presStyleCnt="8" custScaleX="247530" custScaleY="139227" custRadScaleRad="154496" custRadScaleInc="-71842">
        <dgm:presLayoutVars>
          <dgm:bulletEnabled val="1"/>
        </dgm:presLayoutVars>
      </dgm:prSet>
      <dgm:spPr/>
      <dgm:t>
        <a:bodyPr/>
        <a:lstStyle/>
        <a:p>
          <a:endParaRPr lang="en-GB"/>
        </a:p>
      </dgm:t>
    </dgm:pt>
  </dgm:ptLst>
  <dgm:cxnLst>
    <dgm:cxn modelId="{DCE08AE7-F140-4024-AFE9-AB8447175025}" srcId="{6226B8E8-89DC-47B1-AD8E-54CA23491EAD}" destId="{ABCCFA1D-A7B2-4742-95A1-1D7CB6080C9B}" srcOrd="4" destOrd="0" parTransId="{78393B25-E6DC-4671-B186-03E558E6BA9B}" sibTransId="{96BE2526-77D8-49FF-93E7-B2FEAC33B20F}"/>
    <dgm:cxn modelId="{82633C16-8235-4A58-8F6C-64E39F28114D}" type="presOf" srcId="{773A1854-94EF-44F4-B802-CB8949941AB7}" destId="{196D8198-1CF5-42E7-AEF6-5EC474A5E90E}" srcOrd="1" destOrd="0" presId="urn:microsoft.com/office/officeart/2005/8/layout/radial5"/>
    <dgm:cxn modelId="{975F6906-C5FD-4F5C-BEA2-E8780C49C8B8}" type="presOf" srcId="{78393B25-E6DC-4671-B186-03E558E6BA9B}" destId="{910A9004-21F1-4955-AA15-107E58016EDB}" srcOrd="0" destOrd="0" presId="urn:microsoft.com/office/officeart/2005/8/layout/radial5"/>
    <dgm:cxn modelId="{43CFA384-F8A9-4C86-BF2C-696F48C3B4B2}" srcId="{6226B8E8-89DC-47B1-AD8E-54CA23491EAD}" destId="{B8E792BB-F8C5-4C9D-B90C-9768069CCF7E}" srcOrd="2" destOrd="0" parTransId="{233DF504-97BA-42A2-9880-9D9A62A4483A}" sibTransId="{049C1733-CC3E-4360-9B8A-DF16030D43EB}"/>
    <dgm:cxn modelId="{E74F64F9-6FD4-4BFD-92FD-A18120F62060}" type="presOf" srcId="{233DF504-97BA-42A2-9880-9D9A62A4483A}" destId="{D19D3C39-5C70-4DA4-9A8D-5C80892571E9}" srcOrd="0" destOrd="0" presId="urn:microsoft.com/office/officeart/2005/8/layout/radial5"/>
    <dgm:cxn modelId="{635851B1-667E-463A-B833-78AF2B17F9A3}" srcId="{6226B8E8-89DC-47B1-AD8E-54CA23491EAD}" destId="{F738E71B-FD47-474F-AECF-FC4090631AEA}" srcOrd="6" destOrd="0" parTransId="{215810AD-8909-4928-B304-F87E6CADB6F2}" sibTransId="{138E3619-897E-4940-AE98-258D52F55A5E}"/>
    <dgm:cxn modelId="{18C2BC24-78C0-47D0-8235-0AEF612BF475}" type="presOf" srcId="{EB263D8A-E334-4A43-8FAE-44745B5618E4}" destId="{6EBB0758-7A26-454F-BFBF-ABC7DB684728}" srcOrd="1" destOrd="0" presId="urn:microsoft.com/office/officeart/2005/8/layout/radial5"/>
    <dgm:cxn modelId="{32E8A52C-EF46-4B3F-972E-95E0C885855D}" type="presOf" srcId="{215810AD-8909-4928-B304-F87E6CADB6F2}" destId="{22A9E612-3CF4-4E2B-ABCA-9FA71EF8C227}" srcOrd="0" destOrd="0" presId="urn:microsoft.com/office/officeart/2005/8/layout/radial5"/>
    <dgm:cxn modelId="{D956E52E-F943-46B9-969B-C13B4525D99F}" type="presOf" srcId="{215810AD-8909-4928-B304-F87E6CADB6F2}" destId="{9C0ECE89-15E9-4D3C-B3B0-EE58D53F9ECC}" srcOrd="1" destOrd="0" presId="urn:microsoft.com/office/officeart/2005/8/layout/radial5"/>
    <dgm:cxn modelId="{CBC5E400-6DCD-4E11-A943-6FA3B535E408}" type="presOf" srcId="{D41262DB-8C1A-4C5C-8944-34B457801D5B}" destId="{6826DD16-1232-4DB2-BC4A-87CDE61211CF}" srcOrd="0" destOrd="0" presId="urn:microsoft.com/office/officeart/2005/8/layout/radial5"/>
    <dgm:cxn modelId="{F6D126AD-E83B-407D-85D6-FBCEB5E7DB22}" srcId="{6226B8E8-89DC-47B1-AD8E-54CA23491EAD}" destId="{09334ED1-A708-4515-9AAF-192A51FBD699}" srcOrd="1" destOrd="0" parTransId="{773A1854-94EF-44F4-B802-CB8949941AB7}" sibTransId="{C6EFAE52-540E-407B-A2E2-DE953174A72F}"/>
    <dgm:cxn modelId="{E01B934D-0BF6-453B-B56E-CFD91CBD386F}" srcId="{1E9DD96A-F6BE-46AB-8D2C-439E66BE397F}" destId="{6226B8E8-89DC-47B1-AD8E-54CA23491EAD}" srcOrd="0" destOrd="0" parTransId="{CCE8C294-FDDE-430D-95B7-2BC07248C335}" sibTransId="{6FE06C78-BE45-4FFD-A712-CB13D9AB2DE4}"/>
    <dgm:cxn modelId="{1D91FB27-55CC-4FB6-8248-1A969FC09162}" type="presOf" srcId="{78393B25-E6DC-4671-B186-03E558E6BA9B}" destId="{3400051F-7822-4D85-9F2B-A5022962456A}" srcOrd="1" destOrd="0" presId="urn:microsoft.com/office/officeart/2005/8/layout/radial5"/>
    <dgm:cxn modelId="{1B018C6B-B16F-481E-B715-7147C6331FF8}" type="presOf" srcId="{ABCCFA1D-A7B2-4742-95A1-1D7CB6080C9B}" destId="{3D05EAB8-A3B9-41E1-AB81-C995B7EB0197}" srcOrd="0" destOrd="0" presId="urn:microsoft.com/office/officeart/2005/8/layout/radial5"/>
    <dgm:cxn modelId="{2D7A57C7-F8F0-4E95-9DD6-227A5BE9462B}" srcId="{6226B8E8-89DC-47B1-AD8E-54CA23491EAD}" destId="{D753CC0A-4EC9-4D20-9ED9-3215B6244124}" srcOrd="0" destOrd="0" parTransId="{CF2AFA07-18B0-4AEB-9CD7-C610874847F1}" sibTransId="{621FEA0A-F997-4E39-8BEE-531378BA0BED}"/>
    <dgm:cxn modelId="{92CB8E2A-C6E9-4179-8F62-D1F32927BF5E}" type="presOf" srcId="{CF2AFA07-18B0-4AEB-9CD7-C610874847F1}" destId="{6C848D8B-DFFF-48A1-91F9-4C781E8C4C2B}" srcOrd="1" destOrd="0" presId="urn:microsoft.com/office/officeart/2005/8/layout/radial5"/>
    <dgm:cxn modelId="{2399AED8-1670-45D1-9415-E8F0217839A1}" type="presOf" srcId="{B8E792BB-F8C5-4C9D-B90C-9768069CCF7E}" destId="{935F6A00-70F7-47DE-91EE-0408C438715E}" srcOrd="0" destOrd="0" presId="urn:microsoft.com/office/officeart/2005/8/layout/radial5"/>
    <dgm:cxn modelId="{3E8257BE-911F-4B0F-B605-B78D21711231}" type="presOf" srcId="{00D60C1D-3C62-441D-8CD1-25076C734E2F}" destId="{6ED604EE-26BF-4FC9-90D6-07313A8DE798}" srcOrd="0" destOrd="0" presId="urn:microsoft.com/office/officeart/2005/8/layout/radial5"/>
    <dgm:cxn modelId="{FF5842B3-0B74-43D9-BD30-ABCBA9EA1775}" srcId="{6226B8E8-89DC-47B1-AD8E-54CA23491EAD}" destId="{D41262DB-8C1A-4C5C-8944-34B457801D5B}" srcOrd="5" destOrd="0" parTransId="{72447B37-FBC0-4B38-A67A-581397C28AEB}" sibTransId="{7F1B33CF-04C1-4BAE-A986-7DA6EA72CDDC}"/>
    <dgm:cxn modelId="{2DE6FEEE-DB42-4E59-812C-B4DC6B667EC1}" type="presOf" srcId="{00D60C1D-3C62-441D-8CD1-25076C734E2F}" destId="{67212906-9F6D-4282-BC67-A29FDFD75039}" srcOrd="1" destOrd="0" presId="urn:microsoft.com/office/officeart/2005/8/layout/radial5"/>
    <dgm:cxn modelId="{200301C8-B31B-4E91-9867-DFE9126241F0}" type="presOf" srcId="{1D39C872-5915-4004-86AD-E2A9AA14DDD8}" destId="{B84BB497-2A58-4715-8CBE-6374D0AB1368}" srcOrd="0" destOrd="0" presId="urn:microsoft.com/office/officeart/2005/8/layout/radial5"/>
    <dgm:cxn modelId="{D7A4E5AE-E302-478E-9418-9B00B162B345}" type="presOf" srcId="{72447B37-FBC0-4B38-A67A-581397C28AEB}" destId="{6D16454E-4F2C-4D7B-A74A-7DE34F919335}" srcOrd="1" destOrd="0" presId="urn:microsoft.com/office/officeart/2005/8/layout/radial5"/>
    <dgm:cxn modelId="{21B95B83-474D-481D-B7A8-751CCA130F21}" srcId="{6226B8E8-89DC-47B1-AD8E-54CA23491EAD}" destId="{88DEC2B3-66EF-442A-A65C-AF63586BA0FA}" srcOrd="7" destOrd="0" parTransId="{EB263D8A-E334-4A43-8FAE-44745B5618E4}" sibTransId="{0B12D1A5-713C-423C-A7F2-962A4457940B}"/>
    <dgm:cxn modelId="{04397EC5-D3A6-4ACE-9F40-821B30EBB394}" srcId="{6226B8E8-89DC-47B1-AD8E-54CA23491EAD}" destId="{1D39C872-5915-4004-86AD-E2A9AA14DDD8}" srcOrd="3" destOrd="0" parTransId="{00D60C1D-3C62-441D-8CD1-25076C734E2F}" sibTransId="{74CB152E-6121-4AC1-9577-6768D4DDFEE6}"/>
    <dgm:cxn modelId="{B940657F-618D-4AFF-8CB6-CDA4C2DEC6DD}" type="presOf" srcId="{773A1854-94EF-44F4-B802-CB8949941AB7}" destId="{993A7549-7282-452E-B807-AE58BEA34C5E}" srcOrd="0" destOrd="0" presId="urn:microsoft.com/office/officeart/2005/8/layout/radial5"/>
    <dgm:cxn modelId="{1127A989-2A4C-4F0F-851E-EA6E0B13C9D1}" type="presOf" srcId="{233DF504-97BA-42A2-9880-9D9A62A4483A}" destId="{8D5D30B4-0221-4A2D-A498-1CA788228EF0}" srcOrd="1" destOrd="0" presId="urn:microsoft.com/office/officeart/2005/8/layout/radial5"/>
    <dgm:cxn modelId="{995D6153-C95A-4D7A-A2FC-1852B7DB01EA}" type="presOf" srcId="{72447B37-FBC0-4B38-A67A-581397C28AEB}" destId="{1AFC4B03-AEC1-40D5-8C99-FB235346EB2B}" srcOrd="0" destOrd="0" presId="urn:microsoft.com/office/officeart/2005/8/layout/radial5"/>
    <dgm:cxn modelId="{6940A4D7-7447-46FF-BCD3-877B21C88826}" type="presOf" srcId="{88DEC2B3-66EF-442A-A65C-AF63586BA0FA}" destId="{FAF3D872-5393-48E9-B3EF-88C7359F5768}" srcOrd="0" destOrd="0" presId="urn:microsoft.com/office/officeart/2005/8/layout/radial5"/>
    <dgm:cxn modelId="{0D7864BB-ACFE-4FAB-929B-65C0FB22DC66}" type="presOf" srcId="{F738E71B-FD47-474F-AECF-FC4090631AEA}" destId="{2E09FF69-E2E8-4A58-A385-30C94B883AFD}" srcOrd="0" destOrd="0" presId="urn:microsoft.com/office/officeart/2005/8/layout/radial5"/>
    <dgm:cxn modelId="{D01CFFA7-93B5-4B0E-9560-3861B671A5DC}" type="presOf" srcId="{09334ED1-A708-4515-9AAF-192A51FBD699}" destId="{ED9F05FC-DF20-4980-907F-CE983AB131ED}" srcOrd="0" destOrd="0" presId="urn:microsoft.com/office/officeart/2005/8/layout/radial5"/>
    <dgm:cxn modelId="{6718A2BB-A49B-474D-8406-CC56EF4AE353}" type="presOf" srcId="{1E9DD96A-F6BE-46AB-8D2C-439E66BE397F}" destId="{24E770C9-C934-44AD-8C36-CD80871D6F6F}" srcOrd="0" destOrd="0" presId="urn:microsoft.com/office/officeart/2005/8/layout/radial5"/>
    <dgm:cxn modelId="{5F0BE552-73D0-4044-9FC8-94C384157D68}" type="presOf" srcId="{D753CC0A-4EC9-4D20-9ED9-3215B6244124}" destId="{E87FBA11-9B8F-4B8E-9AB5-C0D1C80A95B9}" srcOrd="0" destOrd="0" presId="urn:microsoft.com/office/officeart/2005/8/layout/radial5"/>
    <dgm:cxn modelId="{124F4124-11D7-4F01-8408-0A65D821C665}" type="presOf" srcId="{6226B8E8-89DC-47B1-AD8E-54CA23491EAD}" destId="{C55B0FE5-0F85-43ED-9FCF-4BD8C4A5E4BE}" srcOrd="0" destOrd="0" presId="urn:microsoft.com/office/officeart/2005/8/layout/radial5"/>
    <dgm:cxn modelId="{3D33FA25-D345-4467-9D8F-981D845D939B}" type="presOf" srcId="{EB263D8A-E334-4A43-8FAE-44745B5618E4}" destId="{D505C563-BE36-40D6-AA97-CFBAABD5561D}" srcOrd="0" destOrd="0" presId="urn:microsoft.com/office/officeart/2005/8/layout/radial5"/>
    <dgm:cxn modelId="{841AF079-6A4C-45AE-8CA7-41A1F41240BA}" type="presOf" srcId="{CF2AFA07-18B0-4AEB-9CD7-C610874847F1}" destId="{5B0AEDCD-323F-4DF5-96D4-E33270BF942A}" srcOrd="0" destOrd="0" presId="urn:microsoft.com/office/officeart/2005/8/layout/radial5"/>
    <dgm:cxn modelId="{4B35819D-C974-4904-88CA-5DE1B1326873}" type="presParOf" srcId="{24E770C9-C934-44AD-8C36-CD80871D6F6F}" destId="{C55B0FE5-0F85-43ED-9FCF-4BD8C4A5E4BE}" srcOrd="0" destOrd="0" presId="urn:microsoft.com/office/officeart/2005/8/layout/radial5"/>
    <dgm:cxn modelId="{8FA8EC3D-502D-4551-BCF0-ECCE3A26D868}" type="presParOf" srcId="{24E770C9-C934-44AD-8C36-CD80871D6F6F}" destId="{5B0AEDCD-323F-4DF5-96D4-E33270BF942A}" srcOrd="1" destOrd="0" presId="urn:microsoft.com/office/officeart/2005/8/layout/radial5"/>
    <dgm:cxn modelId="{85E36666-B0A4-4B28-84C1-512327C5904E}" type="presParOf" srcId="{5B0AEDCD-323F-4DF5-96D4-E33270BF942A}" destId="{6C848D8B-DFFF-48A1-91F9-4C781E8C4C2B}" srcOrd="0" destOrd="0" presId="urn:microsoft.com/office/officeart/2005/8/layout/radial5"/>
    <dgm:cxn modelId="{99883486-1845-4E42-9AC3-57201B50BD50}" type="presParOf" srcId="{24E770C9-C934-44AD-8C36-CD80871D6F6F}" destId="{E87FBA11-9B8F-4B8E-9AB5-C0D1C80A95B9}" srcOrd="2" destOrd="0" presId="urn:microsoft.com/office/officeart/2005/8/layout/radial5"/>
    <dgm:cxn modelId="{1A4DAF2E-D47C-4499-ABD4-4F64689807E6}" type="presParOf" srcId="{24E770C9-C934-44AD-8C36-CD80871D6F6F}" destId="{993A7549-7282-452E-B807-AE58BEA34C5E}" srcOrd="3" destOrd="0" presId="urn:microsoft.com/office/officeart/2005/8/layout/radial5"/>
    <dgm:cxn modelId="{D46534F7-F66D-4B07-A7F3-1417D80AF47D}" type="presParOf" srcId="{993A7549-7282-452E-B807-AE58BEA34C5E}" destId="{196D8198-1CF5-42E7-AEF6-5EC474A5E90E}" srcOrd="0" destOrd="0" presId="urn:microsoft.com/office/officeart/2005/8/layout/radial5"/>
    <dgm:cxn modelId="{F04D5CDD-E75D-43D4-8AF9-7984EBB8D011}" type="presParOf" srcId="{24E770C9-C934-44AD-8C36-CD80871D6F6F}" destId="{ED9F05FC-DF20-4980-907F-CE983AB131ED}" srcOrd="4" destOrd="0" presId="urn:microsoft.com/office/officeart/2005/8/layout/radial5"/>
    <dgm:cxn modelId="{680C8240-8757-4D91-B64D-EA5EB26591D4}" type="presParOf" srcId="{24E770C9-C934-44AD-8C36-CD80871D6F6F}" destId="{D19D3C39-5C70-4DA4-9A8D-5C80892571E9}" srcOrd="5" destOrd="0" presId="urn:microsoft.com/office/officeart/2005/8/layout/radial5"/>
    <dgm:cxn modelId="{091AFD8C-388B-44A8-816A-187B0048FAAC}" type="presParOf" srcId="{D19D3C39-5C70-4DA4-9A8D-5C80892571E9}" destId="{8D5D30B4-0221-4A2D-A498-1CA788228EF0}" srcOrd="0" destOrd="0" presId="urn:microsoft.com/office/officeart/2005/8/layout/radial5"/>
    <dgm:cxn modelId="{783EFF20-1A8F-435E-8CC9-11ACC6DEBD0E}" type="presParOf" srcId="{24E770C9-C934-44AD-8C36-CD80871D6F6F}" destId="{935F6A00-70F7-47DE-91EE-0408C438715E}" srcOrd="6" destOrd="0" presId="urn:microsoft.com/office/officeart/2005/8/layout/radial5"/>
    <dgm:cxn modelId="{98ECE11D-926D-4062-9479-60FD949C1497}" type="presParOf" srcId="{24E770C9-C934-44AD-8C36-CD80871D6F6F}" destId="{6ED604EE-26BF-4FC9-90D6-07313A8DE798}" srcOrd="7" destOrd="0" presId="urn:microsoft.com/office/officeart/2005/8/layout/radial5"/>
    <dgm:cxn modelId="{C57449C9-2FE1-4114-B741-D83E793ADFC8}" type="presParOf" srcId="{6ED604EE-26BF-4FC9-90D6-07313A8DE798}" destId="{67212906-9F6D-4282-BC67-A29FDFD75039}" srcOrd="0" destOrd="0" presId="urn:microsoft.com/office/officeart/2005/8/layout/radial5"/>
    <dgm:cxn modelId="{D1105360-E881-4418-9DBA-17915F7FD430}" type="presParOf" srcId="{24E770C9-C934-44AD-8C36-CD80871D6F6F}" destId="{B84BB497-2A58-4715-8CBE-6374D0AB1368}" srcOrd="8" destOrd="0" presId="urn:microsoft.com/office/officeart/2005/8/layout/radial5"/>
    <dgm:cxn modelId="{65C62D39-8052-46B6-865E-C67A83FC9D34}" type="presParOf" srcId="{24E770C9-C934-44AD-8C36-CD80871D6F6F}" destId="{910A9004-21F1-4955-AA15-107E58016EDB}" srcOrd="9" destOrd="0" presId="urn:microsoft.com/office/officeart/2005/8/layout/radial5"/>
    <dgm:cxn modelId="{158CCB1A-68B6-4EB3-ABFC-59C3033E4592}" type="presParOf" srcId="{910A9004-21F1-4955-AA15-107E58016EDB}" destId="{3400051F-7822-4D85-9F2B-A5022962456A}" srcOrd="0" destOrd="0" presId="urn:microsoft.com/office/officeart/2005/8/layout/radial5"/>
    <dgm:cxn modelId="{382892AA-0314-4FBF-A54B-C62C5553FB7B}" type="presParOf" srcId="{24E770C9-C934-44AD-8C36-CD80871D6F6F}" destId="{3D05EAB8-A3B9-41E1-AB81-C995B7EB0197}" srcOrd="10" destOrd="0" presId="urn:microsoft.com/office/officeart/2005/8/layout/radial5"/>
    <dgm:cxn modelId="{03C84AAE-63BC-41DD-BE11-D3539EE91008}" type="presParOf" srcId="{24E770C9-C934-44AD-8C36-CD80871D6F6F}" destId="{1AFC4B03-AEC1-40D5-8C99-FB235346EB2B}" srcOrd="11" destOrd="0" presId="urn:microsoft.com/office/officeart/2005/8/layout/radial5"/>
    <dgm:cxn modelId="{8F026E2A-59DF-4E4F-81A2-A98650586BE1}" type="presParOf" srcId="{1AFC4B03-AEC1-40D5-8C99-FB235346EB2B}" destId="{6D16454E-4F2C-4D7B-A74A-7DE34F919335}" srcOrd="0" destOrd="0" presId="urn:microsoft.com/office/officeart/2005/8/layout/radial5"/>
    <dgm:cxn modelId="{EF15B332-158A-4DB9-8B5C-EF3461922F50}" type="presParOf" srcId="{24E770C9-C934-44AD-8C36-CD80871D6F6F}" destId="{6826DD16-1232-4DB2-BC4A-87CDE61211CF}" srcOrd="12" destOrd="0" presId="urn:microsoft.com/office/officeart/2005/8/layout/radial5"/>
    <dgm:cxn modelId="{5DE391D3-0389-4295-96AC-DB569B3B1C5E}" type="presParOf" srcId="{24E770C9-C934-44AD-8C36-CD80871D6F6F}" destId="{22A9E612-3CF4-4E2B-ABCA-9FA71EF8C227}" srcOrd="13" destOrd="0" presId="urn:microsoft.com/office/officeart/2005/8/layout/radial5"/>
    <dgm:cxn modelId="{EC124E15-8556-4407-B985-D33517787585}" type="presParOf" srcId="{22A9E612-3CF4-4E2B-ABCA-9FA71EF8C227}" destId="{9C0ECE89-15E9-4D3C-B3B0-EE58D53F9ECC}" srcOrd="0" destOrd="0" presId="urn:microsoft.com/office/officeart/2005/8/layout/radial5"/>
    <dgm:cxn modelId="{7A9C48B4-D919-4416-9671-1FDAD0EF8CC4}" type="presParOf" srcId="{24E770C9-C934-44AD-8C36-CD80871D6F6F}" destId="{2E09FF69-E2E8-4A58-A385-30C94B883AFD}" srcOrd="14" destOrd="0" presId="urn:microsoft.com/office/officeart/2005/8/layout/radial5"/>
    <dgm:cxn modelId="{747C7D30-E631-4AAC-B11E-E5C7C64B3D01}" type="presParOf" srcId="{24E770C9-C934-44AD-8C36-CD80871D6F6F}" destId="{D505C563-BE36-40D6-AA97-CFBAABD5561D}" srcOrd="15" destOrd="0" presId="urn:microsoft.com/office/officeart/2005/8/layout/radial5"/>
    <dgm:cxn modelId="{CCC04781-3929-48BA-94AC-379C20D42614}" type="presParOf" srcId="{D505C563-BE36-40D6-AA97-CFBAABD5561D}" destId="{6EBB0758-7A26-454F-BFBF-ABC7DB684728}" srcOrd="0" destOrd="0" presId="urn:microsoft.com/office/officeart/2005/8/layout/radial5"/>
    <dgm:cxn modelId="{AD8BD1A3-BA53-43AC-B7E6-6C2EC2D29E8B}" type="presParOf" srcId="{24E770C9-C934-44AD-8C36-CD80871D6F6F}" destId="{FAF3D872-5393-48E9-B3EF-88C7359F5768}" srcOrd="16" destOrd="0" presId="urn:microsoft.com/office/officeart/2005/8/layout/radial5"/>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E9DD96A-F6BE-46AB-8D2C-439E66BE397F}"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6226B8E8-89DC-47B1-AD8E-54CA23491EAD}">
      <dgm:prSet phldrT="[Text]">
        <dgm:style>
          <a:lnRef idx="2">
            <a:schemeClr val="accent1"/>
          </a:lnRef>
          <a:fillRef idx="1">
            <a:schemeClr val="lt1"/>
          </a:fillRef>
          <a:effectRef idx="0">
            <a:schemeClr val="accent1"/>
          </a:effectRef>
          <a:fontRef idx="minor">
            <a:schemeClr val="dk1"/>
          </a:fontRef>
        </dgm:style>
      </dgm:prSet>
      <dgm:spPr/>
      <dgm:t>
        <a:bodyPr/>
        <a:lstStyle/>
        <a:p>
          <a:r>
            <a:rPr lang="en-GB"/>
            <a:t>Possible solutions to crowd violence</a:t>
          </a:r>
        </a:p>
      </dgm:t>
    </dgm:pt>
    <dgm:pt modelId="{CCE8C294-FDDE-430D-95B7-2BC07248C335}" type="parTrans" cxnId="{E01B934D-0BF6-453B-B56E-CFD91CBD386F}">
      <dgm:prSet/>
      <dgm:spPr/>
      <dgm:t>
        <a:bodyPr/>
        <a:lstStyle/>
        <a:p>
          <a:endParaRPr lang="en-GB"/>
        </a:p>
      </dgm:t>
    </dgm:pt>
    <dgm:pt modelId="{6FE06C78-BE45-4FFD-A712-CB13D9AB2DE4}" type="sibTrans" cxnId="{E01B934D-0BF6-453B-B56E-CFD91CBD386F}">
      <dgm:prSet/>
      <dgm:spPr/>
      <dgm:t>
        <a:bodyPr/>
        <a:lstStyle/>
        <a:p>
          <a:endParaRPr lang="en-GB"/>
        </a:p>
      </dgm:t>
    </dgm:pt>
    <dgm:pt modelId="{D753CC0A-4EC9-4D20-9ED9-3215B6244124}">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CF2AFA07-18B0-4AEB-9CD7-C610874847F1}" type="parTrans" cxnId="{2D7A57C7-F8F0-4E95-9DD6-227A5BE9462B}">
      <dgm:prSet/>
      <dgm:spPr/>
      <dgm:t>
        <a:bodyPr/>
        <a:lstStyle/>
        <a:p>
          <a:endParaRPr lang="en-GB"/>
        </a:p>
      </dgm:t>
    </dgm:pt>
    <dgm:pt modelId="{621FEA0A-F997-4E39-8BEE-531378BA0BED}" type="sibTrans" cxnId="{2D7A57C7-F8F0-4E95-9DD6-227A5BE9462B}">
      <dgm:prSet/>
      <dgm:spPr/>
      <dgm:t>
        <a:bodyPr/>
        <a:lstStyle/>
        <a:p>
          <a:endParaRPr lang="en-GB"/>
        </a:p>
      </dgm:t>
    </dgm:pt>
    <dgm:pt modelId="{D41262DB-8C1A-4C5C-8944-34B457801D5B}">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2447B37-FBC0-4B38-A67A-581397C28AEB}" type="parTrans" cxnId="{FF5842B3-0B74-43D9-BD30-ABCBA9EA1775}">
      <dgm:prSet/>
      <dgm:spPr/>
      <dgm:t>
        <a:bodyPr/>
        <a:lstStyle/>
        <a:p>
          <a:endParaRPr lang="en-GB"/>
        </a:p>
      </dgm:t>
    </dgm:pt>
    <dgm:pt modelId="{7F1B33CF-04C1-4BAE-A986-7DA6EA72CDDC}" type="sibTrans" cxnId="{FF5842B3-0B74-43D9-BD30-ABCBA9EA1775}">
      <dgm:prSet/>
      <dgm:spPr/>
      <dgm:t>
        <a:bodyPr/>
        <a:lstStyle/>
        <a:p>
          <a:endParaRPr lang="en-GB"/>
        </a:p>
      </dgm:t>
    </dgm:pt>
    <dgm:pt modelId="{88DEC2B3-66EF-442A-A65C-AF63586BA0FA}">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EB263D8A-E334-4A43-8FAE-44745B5618E4}" type="parTrans" cxnId="{21B95B83-474D-481D-B7A8-751CCA130F21}">
      <dgm:prSet/>
      <dgm:spPr/>
      <dgm:t>
        <a:bodyPr/>
        <a:lstStyle/>
        <a:p>
          <a:endParaRPr lang="en-GB"/>
        </a:p>
      </dgm:t>
    </dgm:pt>
    <dgm:pt modelId="{0B12D1A5-713C-423C-A7F2-962A4457940B}" type="sibTrans" cxnId="{21B95B83-474D-481D-B7A8-751CCA130F21}">
      <dgm:prSet/>
      <dgm:spPr/>
      <dgm:t>
        <a:bodyPr/>
        <a:lstStyle/>
        <a:p>
          <a:endParaRPr lang="en-GB"/>
        </a:p>
      </dgm:t>
    </dgm:pt>
    <dgm:pt modelId="{1D39C872-5915-4004-86AD-E2A9AA14DDD8}">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00D60C1D-3C62-441D-8CD1-25076C734E2F}" type="parTrans" cxnId="{04397EC5-D3A6-4ACE-9F40-821B30EBB394}">
      <dgm:prSet/>
      <dgm:spPr/>
      <dgm:t>
        <a:bodyPr/>
        <a:lstStyle/>
        <a:p>
          <a:endParaRPr lang="en-GB"/>
        </a:p>
      </dgm:t>
    </dgm:pt>
    <dgm:pt modelId="{74CB152E-6121-4AC1-9577-6768D4DDFEE6}" type="sibTrans" cxnId="{04397EC5-D3A6-4ACE-9F40-821B30EBB394}">
      <dgm:prSet/>
      <dgm:spPr/>
      <dgm:t>
        <a:bodyPr/>
        <a:lstStyle/>
        <a:p>
          <a:endParaRPr lang="en-GB"/>
        </a:p>
      </dgm:t>
    </dgm:pt>
    <dgm:pt modelId="{09334ED1-A708-4515-9AAF-192A51FBD699}">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73A1854-94EF-44F4-B802-CB8949941AB7}" type="parTrans" cxnId="{F6D126AD-E83B-407D-85D6-FBCEB5E7DB22}">
      <dgm:prSet/>
      <dgm:spPr/>
      <dgm:t>
        <a:bodyPr/>
        <a:lstStyle/>
        <a:p>
          <a:endParaRPr lang="en-GB"/>
        </a:p>
      </dgm:t>
    </dgm:pt>
    <dgm:pt modelId="{C6EFAE52-540E-407B-A2E2-DE953174A72F}" type="sibTrans" cxnId="{F6D126AD-E83B-407D-85D6-FBCEB5E7DB22}">
      <dgm:prSet/>
      <dgm:spPr/>
      <dgm:t>
        <a:bodyPr/>
        <a:lstStyle/>
        <a:p>
          <a:endParaRPr lang="en-GB"/>
        </a:p>
      </dgm:t>
    </dgm:pt>
    <dgm:pt modelId="{B8E792BB-F8C5-4C9D-B90C-9768069CCF7E}">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233DF504-97BA-42A2-9880-9D9A62A4483A}" type="parTrans" cxnId="{43CFA384-F8A9-4C86-BF2C-696F48C3B4B2}">
      <dgm:prSet/>
      <dgm:spPr/>
      <dgm:t>
        <a:bodyPr/>
        <a:lstStyle/>
        <a:p>
          <a:endParaRPr lang="en-GB"/>
        </a:p>
      </dgm:t>
    </dgm:pt>
    <dgm:pt modelId="{049C1733-CC3E-4360-9B8A-DF16030D43EB}" type="sibTrans" cxnId="{43CFA384-F8A9-4C86-BF2C-696F48C3B4B2}">
      <dgm:prSet/>
      <dgm:spPr/>
      <dgm:t>
        <a:bodyPr/>
        <a:lstStyle/>
        <a:p>
          <a:endParaRPr lang="en-GB"/>
        </a:p>
      </dgm:t>
    </dgm:pt>
    <dgm:pt modelId="{24E770C9-C934-44AD-8C36-CD80871D6F6F}" type="pres">
      <dgm:prSet presAssocID="{1E9DD96A-F6BE-46AB-8D2C-439E66BE397F}" presName="Name0" presStyleCnt="0">
        <dgm:presLayoutVars>
          <dgm:chMax val="1"/>
          <dgm:dir/>
          <dgm:animLvl val="ctr"/>
          <dgm:resizeHandles val="exact"/>
        </dgm:presLayoutVars>
      </dgm:prSet>
      <dgm:spPr/>
      <dgm:t>
        <a:bodyPr/>
        <a:lstStyle/>
        <a:p>
          <a:endParaRPr lang="en-GB"/>
        </a:p>
      </dgm:t>
    </dgm:pt>
    <dgm:pt modelId="{C55B0FE5-0F85-43ED-9FCF-4BD8C4A5E4BE}" type="pres">
      <dgm:prSet presAssocID="{6226B8E8-89DC-47B1-AD8E-54CA23491EAD}" presName="centerShape" presStyleLbl="node0" presStyleIdx="0" presStyleCnt="1" custScaleX="159074"/>
      <dgm:spPr/>
      <dgm:t>
        <a:bodyPr/>
        <a:lstStyle/>
        <a:p>
          <a:endParaRPr lang="en-GB"/>
        </a:p>
      </dgm:t>
    </dgm:pt>
    <dgm:pt modelId="{5B0AEDCD-323F-4DF5-96D4-E33270BF942A}" type="pres">
      <dgm:prSet presAssocID="{CF2AFA07-18B0-4AEB-9CD7-C610874847F1}" presName="parTrans" presStyleLbl="sibTrans2D1" presStyleIdx="0" presStyleCnt="6"/>
      <dgm:spPr/>
      <dgm:t>
        <a:bodyPr/>
        <a:lstStyle/>
        <a:p>
          <a:endParaRPr lang="en-GB"/>
        </a:p>
      </dgm:t>
    </dgm:pt>
    <dgm:pt modelId="{6C848D8B-DFFF-48A1-91F9-4C781E8C4C2B}" type="pres">
      <dgm:prSet presAssocID="{CF2AFA07-18B0-4AEB-9CD7-C610874847F1}" presName="connectorText" presStyleLbl="sibTrans2D1" presStyleIdx="0" presStyleCnt="6"/>
      <dgm:spPr/>
      <dgm:t>
        <a:bodyPr/>
        <a:lstStyle/>
        <a:p>
          <a:endParaRPr lang="en-GB"/>
        </a:p>
      </dgm:t>
    </dgm:pt>
    <dgm:pt modelId="{E87FBA11-9B8F-4B8E-9AB5-C0D1C80A95B9}" type="pres">
      <dgm:prSet presAssocID="{D753CC0A-4EC9-4D20-9ED9-3215B6244124}" presName="node" presStyleLbl="node1" presStyleIdx="0" presStyleCnt="6" custScaleX="277644" custScaleY="133760">
        <dgm:presLayoutVars>
          <dgm:bulletEnabled val="1"/>
        </dgm:presLayoutVars>
      </dgm:prSet>
      <dgm:spPr/>
      <dgm:t>
        <a:bodyPr/>
        <a:lstStyle/>
        <a:p>
          <a:endParaRPr lang="en-GB"/>
        </a:p>
      </dgm:t>
    </dgm:pt>
    <dgm:pt modelId="{993A7549-7282-452E-B807-AE58BEA34C5E}" type="pres">
      <dgm:prSet presAssocID="{773A1854-94EF-44F4-B802-CB8949941AB7}" presName="parTrans" presStyleLbl="sibTrans2D1" presStyleIdx="1" presStyleCnt="6"/>
      <dgm:spPr/>
      <dgm:t>
        <a:bodyPr/>
        <a:lstStyle/>
        <a:p>
          <a:endParaRPr lang="en-GB"/>
        </a:p>
      </dgm:t>
    </dgm:pt>
    <dgm:pt modelId="{196D8198-1CF5-42E7-AEF6-5EC474A5E90E}" type="pres">
      <dgm:prSet presAssocID="{773A1854-94EF-44F4-B802-CB8949941AB7}" presName="connectorText" presStyleLbl="sibTrans2D1" presStyleIdx="1" presStyleCnt="6"/>
      <dgm:spPr/>
      <dgm:t>
        <a:bodyPr/>
        <a:lstStyle/>
        <a:p>
          <a:endParaRPr lang="en-GB"/>
        </a:p>
      </dgm:t>
    </dgm:pt>
    <dgm:pt modelId="{ED9F05FC-DF20-4980-907F-CE983AB131ED}" type="pres">
      <dgm:prSet presAssocID="{09334ED1-A708-4515-9AAF-192A51FBD699}" presName="node" presStyleLbl="node1" presStyleIdx="1" presStyleCnt="6" custScaleX="272472" custScaleY="140997" custRadScaleRad="158655" custRadScaleInc="42651">
        <dgm:presLayoutVars>
          <dgm:bulletEnabled val="1"/>
        </dgm:presLayoutVars>
      </dgm:prSet>
      <dgm:spPr/>
      <dgm:t>
        <a:bodyPr/>
        <a:lstStyle/>
        <a:p>
          <a:endParaRPr lang="en-GB"/>
        </a:p>
      </dgm:t>
    </dgm:pt>
    <dgm:pt modelId="{D19D3C39-5C70-4DA4-9A8D-5C80892571E9}" type="pres">
      <dgm:prSet presAssocID="{233DF504-97BA-42A2-9880-9D9A62A4483A}" presName="parTrans" presStyleLbl="sibTrans2D1" presStyleIdx="2" presStyleCnt="6"/>
      <dgm:spPr/>
      <dgm:t>
        <a:bodyPr/>
        <a:lstStyle/>
        <a:p>
          <a:endParaRPr lang="en-GB"/>
        </a:p>
      </dgm:t>
    </dgm:pt>
    <dgm:pt modelId="{8D5D30B4-0221-4A2D-A498-1CA788228EF0}" type="pres">
      <dgm:prSet presAssocID="{233DF504-97BA-42A2-9880-9D9A62A4483A}" presName="connectorText" presStyleLbl="sibTrans2D1" presStyleIdx="2" presStyleCnt="6"/>
      <dgm:spPr/>
      <dgm:t>
        <a:bodyPr/>
        <a:lstStyle/>
        <a:p>
          <a:endParaRPr lang="en-GB"/>
        </a:p>
      </dgm:t>
    </dgm:pt>
    <dgm:pt modelId="{935F6A00-70F7-47DE-91EE-0408C438715E}" type="pres">
      <dgm:prSet presAssocID="{B8E792BB-F8C5-4C9D-B90C-9768069CCF7E}" presName="node" presStyleLbl="node1" presStyleIdx="2" presStyleCnt="6" custScaleX="274062" custScaleY="140995" custRadScaleRad="169732" custRadScaleInc="-39094">
        <dgm:presLayoutVars>
          <dgm:bulletEnabled val="1"/>
        </dgm:presLayoutVars>
      </dgm:prSet>
      <dgm:spPr/>
      <dgm:t>
        <a:bodyPr/>
        <a:lstStyle/>
        <a:p>
          <a:endParaRPr lang="en-GB"/>
        </a:p>
      </dgm:t>
    </dgm:pt>
    <dgm:pt modelId="{6ED604EE-26BF-4FC9-90D6-07313A8DE798}" type="pres">
      <dgm:prSet presAssocID="{00D60C1D-3C62-441D-8CD1-25076C734E2F}" presName="parTrans" presStyleLbl="sibTrans2D1" presStyleIdx="3" presStyleCnt="6"/>
      <dgm:spPr/>
      <dgm:t>
        <a:bodyPr/>
        <a:lstStyle/>
        <a:p>
          <a:endParaRPr lang="en-GB"/>
        </a:p>
      </dgm:t>
    </dgm:pt>
    <dgm:pt modelId="{67212906-9F6D-4282-BC67-A29FDFD75039}" type="pres">
      <dgm:prSet presAssocID="{00D60C1D-3C62-441D-8CD1-25076C734E2F}" presName="connectorText" presStyleLbl="sibTrans2D1" presStyleIdx="3" presStyleCnt="6"/>
      <dgm:spPr/>
      <dgm:t>
        <a:bodyPr/>
        <a:lstStyle/>
        <a:p>
          <a:endParaRPr lang="en-GB"/>
        </a:p>
      </dgm:t>
    </dgm:pt>
    <dgm:pt modelId="{B84BB497-2A58-4715-8CBE-6374D0AB1368}" type="pres">
      <dgm:prSet presAssocID="{1D39C872-5915-4004-86AD-E2A9AA14DDD8}" presName="node" presStyleLbl="node1" presStyleIdx="3" presStyleCnt="6" custScaleX="254715" custScaleY="140997" custRadScaleRad="114441" custRadScaleInc="5227">
        <dgm:presLayoutVars>
          <dgm:bulletEnabled val="1"/>
        </dgm:presLayoutVars>
      </dgm:prSet>
      <dgm:spPr/>
      <dgm:t>
        <a:bodyPr/>
        <a:lstStyle/>
        <a:p>
          <a:endParaRPr lang="en-GB"/>
        </a:p>
      </dgm:t>
    </dgm:pt>
    <dgm:pt modelId="{1AFC4B03-AEC1-40D5-8C99-FB235346EB2B}" type="pres">
      <dgm:prSet presAssocID="{72447B37-FBC0-4B38-A67A-581397C28AEB}" presName="parTrans" presStyleLbl="sibTrans2D1" presStyleIdx="4" presStyleCnt="6"/>
      <dgm:spPr/>
      <dgm:t>
        <a:bodyPr/>
        <a:lstStyle/>
        <a:p>
          <a:endParaRPr lang="en-GB"/>
        </a:p>
      </dgm:t>
    </dgm:pt>
    <dgm:pt modelId="{6D16454E-4F2C-4D7B-A74A-7DE34F919335}" type="pres">
      <dgm:prSet presAssocID="{72447B37-FBC0-4B38-A67A-581397C28AEB}" presName="connectorText" presStyleLbl="sibTrans2D1" presStyleIdx="4" presStyleCnt="6"/>
      <dgm:spPr/>
      <dgm:t>
        <a:bodyPr/>
        <a:lstStyle/>
        <a:p>
          <a:endParaRPr lang="en-GB"/>
        </a:p>
      </dgm:t>
    </dgm:pt>
    <dgm:pt modelId="{6826DD16-1232-4DB2-BC4A-87CDE61211CF}" type="pres">
      <dgm:prSet presAssocID="{D41262DB-8C1A-4C5C-8944-34B457801D5B}" presName="node" presStyleLbl="node1" presStyleIdx="4" presStyleCnt="6" custScaleX="255060" custScaleY="150527" custRadScaleRad="154344" custRadScaleInc="39852">
        <dgm:presLayoutVars>
          <dgm:bulletEnabled val="1"/>
        </dgm:presLayoutVars>
      </dgm:prSet>
      <dgm:spPr/>
      <dgm:t>
        <a:bodyPr/>
        <a:lstStyle/>
        <a:p>
          <a:endParaRPr lang="en-GB"/>
        </a:p>
      </dgm:t>
    </dgm:pt>
    <dgm:pt modelId="{D505C563-BE36-40D6-AA97-CFBAABD5561D}" type="pres">
      <dgm:prSet presAssocID="{EB263D8A-E334-4A43-8FAE-44745B5618E4}" presName="parTrans" presStyleLbl="sibTrans2D1" presStyleIdx="5" presStyleCnt="6"/>
      <dgm:spPr/>
      <dgm:t>
        <a:bodyPr/>
        <a:lstStyle/>
        <a:p>
          <a:endParaRPr lang="en-GB"/>
        </a:p>
      </dgm:t>
    </dgm:pt>
    <dgm:pt modelId="{6EBB0758-7A26-454F-BFBF-ABC7DB684728}" type="pres">
      <dgm:prSet presAssocID="{EB263D8A-E334-4A43-8FAE-44745B5618E4}" presName="connectorText" presStyleLbl="sibTrans2D1" presStyleIdx="5" presStyleCnt="6"/>
      <dgm:spPr/>
      <dgm:t>
        <a:bodyPr/>
        <a:lstStyle/>
        <a:p>
          <a:endParaRPr lang="en-GB"/>
        </a:p>
      </dgm:t>
    </dgm:pt>
    <dgm:pt modelId="{FAF3D872-5393-48E9-B3EF-88C7359F5768}" type="pres">
      <dgm:prSet presAssocID="{88DEC2B3-66EF-442A-A65C-AF63586BA0FA}" presName="node" presStyleLbl="node1" presStyleIdx="5" presStyleCnt="6" custScaleX="247530" custScaleY="139227" custRadScaleRad="168765" custRadScaleInc="-23398">
        <dgm:presLayoutVars>
          <dgm:bulletEnabled val="1"/>
        </dgm:presLayoutVars>
      </dgm:prSet>
      <dgm:spPr/>
      <dgm:t>
        <a:bodyPr/>
        <a:lstStyle/>
        <a:p>
          <a:endParaRPr lang="en-GB"/>
        </a:p>
      </dgm:t>
    </dgm:pt>
  </dgm:ptLst>
  <dgm:cxnLst>
    <dgm:cxn modelId="{57483A39-2F5E-4A5A-A75A-75D7BFC9A82F}" type="presOf" srcId="{09334ED1-A708-4515-9AAF-192A51FBD699}" destId="{ED9F05FC-DF20-4980-907F-CE983AB131ED}" srcOrd="0" destOrd="0" presId="urn:microsoft.com/office/officeart/2005/8/layout/radial5"/>
    <dgm:cxn modelId="{43CFA384-F8A9-4C86-BF2C-696F48C3B4B2}" srcId="{6226B8E8-89DC-47B1-AD8E-54CA23491EAD}" destId="{B8E792BB-F8C5-4C9D-B90C-9768069CCF7E}" srcOrd="2" destOrd="0" parTransId="{233DF504-97BA-42A2-9880-9D9A62A4483A}" sibTransId="{049C1733-CC3E-4360-9B8A-DF16030D43EB}"/>
    <dgm:cxn modelId="{DE06A9E0-E272-4691-B6E0-21B2F2971CE8}" type="presOf" srcId="{88DEC2B3-66EF-442A-A65C-AF63586BA0FA}" destId="{FAF3D872-5393-48E9-B3EF-88C7359F5768}" srcOrd="0" destOrd="0" presId="urn:microsoft.com/office/officeart/2005/8/layout/radial5"/>
    <dgm:cxn modelId="{9BB41D64-6E92-471B-8512-6E41F22B3264}" type="presOf" srcId="{CF2AFA07-18B0-4AEB-9CD7-C610874847F1}" destId="{6C848D8B-DFFF-48A1-91F9-4C781E8C4C2B}" srcOrd="1" destOrd="0" presId="urn:microsoft.com/office/officeart/2005/8/layout/radial5"/>
    <dgm:cxn modelId="{E01B934D-0BF6-453B-B56E-CFD91CBD386F}" srcId="{1E9DD96A-F6BE-46AB-8D2C-439E66BE397F}" destId="{6226B8E8-89DC-47B1-AD8E-54CA23491EAD}" srcOrd="0" destOrd="0" parTransId="{CCE8C294-FDDE-430D-95B7-2BC07248C335}" sibTransId="{6FE06C78-BE45-4FFD-A712-CB13D9AB2DE4}"/>
    <dgm:cxn modelId="{F6D126AD-E83B-407D-85D6-FBCEB5E7DB22}" srcId="{6226B8E8-89DC-47B1-AD8E-54CA23491EAD}" destId="{09334ED1-A708-4515-9AAF-192A51FBD699}" srcOrd="1" destOrd="0" parTransId="{773A1854-94EF-44F4-B802-CB8949941AB7}" sibTransId="{C6EFAE52-540E-407B-A2E2-DE953174A72F}"/>
    <dgm:cxn modelId="{225B6CE6-697A-40D8-A347-E87A687FF71B}" type="presOf" srcId="{EB263D8A-E334-4A43-8FAE-44745B5618E4}" destId="{6EBB0758-7A26-454F-BFBF-ABC7DB684728}" srcOrd="1" destOrd="0" presId="urn:microsoft.com/office/officeart/2005/8/layout/radial5"/>
    <dgm:cxn modelId="{7953832D-409C-49C6-A6E4-F6AF0B8D8B16}" type="presOf" srcId="{D753CC0A-4EC9-4D20-9ED9-3215B6244124}" destId="{E87FBA11-9B8F-4B8E-9AB5-C0D1C80A95B9}" srcOrd="0" destOrd="0" presId="urn:microsoft.com/office/officeart/2005/8/layout/radial5"/>
    <dgm:cxn modelId="{C7608A0E-DB41-40D4-A845-032E75CF42BE}" type="presOf" srcId="{CF2AFA07-18B0-4AEB-9CD7-C610874847F1}" destId="{5B0AEDCD-323F-4DF5-96D4-E33270BF942A}" srcOrd="0" destOrd="0" presId="urn:microsoft.com/office/officeart/2005/8/layout/radial5"/>
    <dgm:cxn modelId="{2D7A57C7-F8F0-4E95-9DD6-227A5BE9462B}" srcId="{6226B8E8-89DC-47B1-AD8E-54CA23491EAD}" destId="{D753CC0A-4EC9-4D20-9ED9-3215B6244124}" srcOrd="0" destOrd="0" parTransId="{CF2AFA07-18B0-4AEB-9CD7-C610874847F1}" sibTransId="{621FEA0A-F997-4E39-8BEE-531378BA0BED}"/>
    <dgm:cxn modelId="{9D073A37-6267-4699-A6AD-D0EC7F21D909}" type="presOf" srcId="{72447B37-FBC0-4B38-A67A-581397C28AEB}" destId="{1AFC4B03-AEC1-40D5-8C99-FB235346EB2B}" srcOrd="0" destOrd="0" presId="urn:microsoft.com/office/officeart/2005/8/layout/radial5"/>
    <dgm:cxn modelId="{388E6643-8E71-427D-955A-9604E5A31E6E}" type="presOf" srcId="{B8E792BB-F8C5-4C9D-B90C-9768069CCF7E}" destId="{935F6A00-70F7-47DE-91EE-0408C438715E}" srcOrd="0" destOrd="0" presId="urn:microsoft.com/office/officeart/2005/8/layout/radial5"/>
    <dgm:cxn modelId="{067F7370-AFA4-4D99-82AD-6BD350FDBD38}" type="presOf" srcId="{1E9DD96A-F6BE-46AB-8D2C-439E66BE397F}" destId="{24E770C9-C934-44AD-8C36-CD80871D6F6F}" srcOrd="0" destOrd="0" presId="urn:microsoft.com/office/officeart/2005/8/layout/radial5"/>
    <dgm:cxn modelId="{FF5842B3-0B74-43D9-BD30-ABCBA9EA1775}" srcId="{6226B8E8-89DC-47B1-AD8E-54CA23491EAD}" destId="{D41262DB-8C1A-4C5C-8944-34B457801D5B}" srcOrd="4" destOrd="0" parTransId="{72447B37-FBC0-4B38-A67A-581397C28AEB}" sibTransId="{7F1B33CF-04C1-4BAE-A986-7DA6EA72CDDC}"/>
    <dgm:cxn modelId="{EDBA392A-949B-439D-9FDB-EB7D89058387}" type="presOf" srcId="{6226B8E8-89DC-47B1-AD8E-54CA23491EAD}" destId="{C55B0FE5-0F85-43ED-9FCF-4BD8C4A5E4BE}" srcOrd="0" destOrd="0" presId="urn:microsoft.com/office/officeart/2005/8/layout/radial5"/>
    <dgm:cxn modelId="{0409F146-5A8C-4C17-B862-0EDFDADA1EC3}" type="presOf" srcId="{00D60C1D-3C62-441D-8CD1-25076C734E2F}" destId="{6ED604EE-26BF-4FC9-90D6-07313A8DE798}" srcOrd="0" destOrd="0" presId="urn:microsoft.com/office/officeart/2005/8/layout/radial5"/>
    <dgm:cxn modelId="{B31D680D-BD37-421D-A526-380355D4A875}" type="presOf" srcId="{1D39C872-5915-4004-86AD-E2A9AA14DDD8}" destId="{B84BB497-2A58-4715-8CBE-6374D0AB1368}" srcOrd="0" destOrd="0" presId="urn:microsoft.com/office/officeart/2005/8/layout/radial5"/>
    <dgm:cxn modelId="{00815A31-0CBD-4ED5-BC5E-10C996374C40}" type="presOf" srcId="{72447B37-FBC0-4B38-A67A-581397C28AEB}" destId="{6D16454E-4F2C-4D7B-A74A-7DE34F919335}" srcOrd="1" destOrd="0" presId="urn:microsoft.com/office/officeart/2005/8/layout/radial5"/>
    <dgm:cxn modelId="{4D04033A-6F4D-410D-835A-FD7B5E6D8C49}" type="presOf" srcId="{773A1854-94EF-44F4-B802-CB8949941AB7}" destId="{993A7549-7282-452E-B807-AE58BEA34C5E}" srcOrd="0" destOrd="0" presId="urn:microsoft.com/office/officeart/2005/8/layout/radial5"/>
    <dgm:cxn modelId="{1841208D-E782-4079-960E-1D9FE3E0B3C6}" type="presOf" srcId="{EB263D8A-E334-4A43-8FAE-44745B5618E4}" destId="{D505C563-BE36-40D6-AA97-CFBAABD5561D}" srcOrd="0" destOrd="0" presId="urn:microsoft.com/office/officeart/2005/8/layout/radial5"/>
    <dgm:cxn modelId="{7A8590E6-A8A6-41D0-B6C8-729224CC5822}" type="presOf" srcId="{233DF504-97BA-42A2-9880-9D9A62A4483A}" destId="{8D5D30B4-0221-4A2D-A498-1CA788228EF0}" srcOrd="1" destOrd="0" presId="urn:microsoft.com/office/officeart/2005/8/layout/radial5"/>
    <dgm:cxn modelId="{91396914-50B3-49D3-8D35-34FC198B86F0}" type="presOf" srcId="{D41262DB-8C1A-4C5C-8944-34B457801D5B}" destId="{6826DD16-1232-4DB2-BC4A-87CDE61211CF}" srcOrd="0" destOrd="0" presId="urn:microsoft.com/office/officeart/2005/8/layout/radial5"/>
    <dgm:cxn modelId="{21B95B83-474D-481D-B7A8-751CCA130F21}" srcId="{6226B8E8-89DC-47B1-AD8E-54CA23491EAD}" destId="{88DEC2B3-66EF-442A-A65C-AF63586BA0FA}" srcOrd="5" destOrd="0" parTransId="{EB263D8A-E334-4A43-8FAE-44745B5618E4}" sibTransId="{0B12D1A5-713C-423C-A7F2-962A4457940B}"/>
    <dgm:cxn modelId="{A0C710D0-B303-4380-A0C1-E9951286B832}" type="presOf" srcId="{773A1854-94EF-44F4-B802-CB8949941AB7}" destId="{196D8198-1CF5-42E7-AEF6-5EC474A5E90E}" srcOrd="1" destOrd="0" presId="urn:microsoft.com/office/officeart/2005/8/layout/radial5"/>
    <dgm:cxn modelId="{04397EC5-D3A6-4ACE-9F40-821B30EBB394}" srcId="{6226B8E8-89DC-47B1-AD8E-54CA23491EAD}" destId="{1D39C872-5915-4004-86AD-E2A9AA14DDD8}" srcOrd="3" destOrd="0" parTransId="{00D60C1D-3C62-441D-8CD1-25076C734E2F}" sibTransId="{74CB152E-6121-4AC1-9577-6768D4DDFEE6}"/>
    <dgm:cxn modelId="{803FC485-0A9E-4CBE-968F-CA56FEECE693}" type="presOf" srcId="{00D60C1D-3C62-441D-8CD1-25076C734E2F}" destId="{67212906-9F6D-4282-BC67-A29FDFD75039}" srcOrd="1" destOrd="0" presId="urn:microsoft.com/office/officeart/2005/8/layout/radial5"/>
    <dgm:cxn modelId="{ED1E8B86-063D-4365-BC7B-8D0A5F5C4B2A}" type="presOf" srcId="{233DF504-97BA-42A2-9880-9D9A62A4483A}" destId="{D19D3C39-5C70-4DA4-9A8D-5C80892571E9}" srcOrd="0" destOrd="0" presId="urn:microsoft.com/office/officeart/2005/8/layout/radial5"/>
    <dgm:cxn modelId="{3478A0C8-ADBC-4F61-8B01-EBF8E4EAC5B0}" type="presParOf" srcId="{24E770C9-C934-44AD-8C36-CD80871D6F6F}" destId="{C55B0FE5-0F85-43ED-9FCF-4BD8C4A5E4BE}" srcOrd="0" destOrd="0" presId="urn:microsoft.com/office/officeart/2005/8/layout/radial5"/>
    <dgm:cxn modelId="{076BF69D-696C-43EC-9341-E612010488BD}" type="presParOf" srcId="{24E770C9-C934-44AD-8C36-CD80871D6F6F}" destId="{5B0AEDCD-323F-4DF5-96D4-E33270BF942A}" srcOrd="1" destOrd="0" presId="urn:microsoft.com/office/officeart/2005/8/layout/radial5"/>
    <dgm:cxn modelId="{B98362A1-A341-44A1-A8C8-79F6ACA0C4DE}" type="presParOf" srcId="{5B0AEDCD-323F-4DF5-96D4-E33270BF942A}" destId="{6C848D8B-DFFF-48A1-91F9-4C781E8C4C2B}" srcOrd="0" destOrd="0" presId="urn:microsoft.com/office/officeart/2005/8/layout/radial5"/>
    <dgm:cxn modelId="{BB5444B6-5FF1-49E6-ACB5-D32413D738DD}" type="presParOf" srcId="{24E770C9-C934-44AD-8C36-CD80871D6F6F}" destId="{E87FBA11-9B8F-4B8E-9AB5-C0D1C80A95B9}" srcOrd="2" destOrd="0" presId="urn:microsoft.com/office/officeart/2005/8/layout/radial5"/>
    <dgm:cxn modelId="{4C7E413E-1B7F-4002-9405-C14619FC5309}" type="presParOf" srcId="{24E770C9-C934-44AD-8C36-CD80871D6F6F}" destId="{993A7549-7282-452E-B807-AE58BEA34C5E}" srcOrd="3" destOrd="0" presId="urn:microsoft.com/office/officeart/2005/8/layout/radial5"/>
    <dgm:cxn modelId="{DA8B4D8A-68F8-4A8A-88CB-5A4867CF6EE8}" type="presParOf" srcId="{993A7549-7282-452E-B807-AE58BEA34C5E}" destId="{196D8198-1CF5-42E7-AEF6-5EC474A5E90E}" srcOrd="0" destOrd="0" presId="urn:microsoft.com/office/officeart/2005/8/layout/radial5"/>
    <dgm:cxn modelId="{72EE9CEF-73BB-4CC1-AF0C-8306EF5ACE38}" type="presParOf" srcId="{24E770C9-C934-44AD-8C36-CD80871D6F6F}" destId="{ED9F05FC-DF20-4980-907F-CE983AB131ED}" srcOrd="4" destOrd="0" presId="urn:microsoft.com/office/officeart/2005/8/layout/radial5"/>
    <dgm:cxn modelId="{FD53A0B8-584F-4C23-8FB1-81C175B33484}" type="presParOf" srcId="{24E770C9-C934-44AD-8C36-CD80871D6F6F}" destId="{D19D3C39-5C70-4DA4-9A8D-5C80892571E9}" srcOrd="5" destOrd="0" presId="urn:microsoft.com/office/officeart/2005/8/layout/radial5"/>
    <dgm:cxn modelId="{DC3E4B8A-A7C8-4D9D-9144-AF2AE6390E4B}" type="presParOf" srcId="{D19D3C39-5C70-4DA4-9A8D-5C80892571E9}" destId="{8D5D30B4-0221-4A2D-A498-1CA788228EF0}" srcOrd="0" destOrd="0" presId="urn:microsoft.com/office/officeart/2005/8/layout/radial5"/>
    <dgm:cxn modelId="{97F22C04-AE9B-42E9-A95D-1968C9924F00}" type="presParOf" srcId="{24E770C9-C934-44AD-8C36-CD80871D6F6F}" destId="{935F6A00-70F7-47DE-91EE-0408C438715E}" srcOrd="6" destOrd="0" presId="urn:microsoft.com/office/officeart/2005/8/layout/radial5"/>
    <dgm:cxn modelId="{52202B6D-F221-4A3A-822F-CF5F18A60FB8}" type="presParOf" srcId="{24E770C9-C934-44AD-8C36-CD80871D6F6F}" destId="{6ED604EE-26BF-4FC9-90D6-07313A8DE798}" srcOrd="7" destOrd="0" presId="urn:microsoft.com/office/officeart/2005/8/layout/radial5"/>
    <dgm:cxn modelId="{27FF2E4F-39E3-4D53-9C73-CB22D4BB25FD}" type="presParOf" srcId="{6ED604EE-26BF-4FC9-90D6-07313A8DE798}" destId="{67212906-9F6D-4282-BC67-A29FDFD75039}" srcOrd="0" destOrd="0" presId="urn:microsoft.com/office/officeart/2005/8/layout/radial5"/>
    <dgm:cxn modelId="{AB6A495E-E6D3-423C-80D7-30BA70E6D641}" type="presParOf" srcId="{24E770C9-C934-44AD-8C36-CD80871D6F6F}" destId="{B84BB497-2A58-4715-8CBE-6374D0AB1368}" srcOrd="8" destOrd="0" presId="urn:microsoft.com/office/officeart/2005/8/layout/radial5"/>
    <dgm:cxn modelId="{A98C0C15-1384-4493-BBD5-F42432EEF2D7}" type="presParOf" srcId="{24E770C9-C934-44AD-8C36-CD80871D6F6F}" destId="{1AFC4B03-AEC1-40D5-8C99-FB235346EB2B}" srcOrd="9" destOrd="0" presId="urn:microsoft.com/office/officeart/2005/8/layout/radial5"/>
    <dgm:cxn modelId="{90A58A96-3978-4B0A-AD85-52B5954B673C}" type="presParOf" srcId="{1AFC4B03-AEC1-40D5-8C99-FB235346EB2B}" destId="{6D16454E-4F2C-4D7B-A74A-7DE34F919335}" srcOrd="0" destOrd="0" presId="urn:microsoft.com/office/officeart/2005/8/layout/radial5"/>
    <dgm:cxn modelId="{9504C83E-D501-4547-BF46-C89B80C9DFF6}" type="presParOf" srcId="{24E770C9-C934-44AD-8C36-CD80871D6F6F}" destId="{6826DD16-1232-4DB2-BC4A-87CDE61211CF}" srcOrd="10" destOrd="0" presId="urn:microsoft.com/office/officeart/2005/8/layout/radial5"/>
    <dgm:cxn modelId="{779CCA0F-7920-4F24-B59F-FB6A25F1A939}" type="presParOf" srcId="{24E770C9-C934-44AD-8C36-CD80871D6F6F}" destId="{D505C563-BE36-40D6-AA97-CFBAABD5561D}" srcOrd="11" destOrd="0" presId="urn:microsoft.com/office/officeart/2005/8/layout/radial5"/>
    <dgm:cxn modelId="{643461BE-F271-4E99-80F2-687CEF85BE41}" type="presParOf" srcId="{D505C563-BE36-40D6-AA97-CFBAABD5561D}" destId="{6EBB0758-7A26-454F-BFBF-ABC7DB684728}" srcOrd="0" destOrd="0" presId="urn:microsoft.com/office/officeart/2005/8/layout/radial5"/>
    <dgm:cxn modelId="{FFEA6D53-6D23-4E46-8DFF-6C9516699EDA}" type="presParOf" srcId="{24E770C9-C934-44AD-8C36-CD80871D6F6F}" destId="{FAF3D872-5393-48E9-B3EF-88C7359F5768}" srcOrd="12" destOrd="0" presId="urn:microsoft.com/office/officeart/2005/8/layout/radial5"/>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E9DD96A-F6BE-46AB-8D2C-439E66BE397F}"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GB"/>
        </a:p>
      </dgm:t>
    </dgm:pt>
    <dgm:pt modelId="{6226B8E8-89DC-47B1-AD8E-54CA23491EAD}">
      <dgm:prSet phldrT="[Text]">
        <dgm:style>
          <a:lnRef idx="2">
            <a:schemeClr val="accent1"/>
          </a:lnRef>
          <a:fillRef idx="1">
            <a:schemeClr val="lt1"/>
          </a:fillRef>
          <a:effectRef idx="0">
            <a:schemeClr val="accent1"/>
          </a:effectRef>
          <a:fontRef idx="minor">
            <a:schemeClr val="dk1"/>
          </a:fontRef>
        </dgm:style>
      </dgm:prSet>
      <dgm:spPr/>
      <dgm:t>
        <a:bodyPr/>
        <a:lstStyle/>
        <a:p>
          <a:r>
            <a:rPr lang="en-GB"/>
            <a:t>Possible solutions to player violence</a:t>
          </a:r>
        </a:p>
      </dgm:t>
    </dgm:pt>
    <dgm:pt modelId="{CCE8C294-FDDE-430D-95B7-2BC07248C335}" type="parTrans" cxnId="{E01B934D-0BF6-453B-B56E-CFD91CBD386F}">
      <dgm:prSet/>
      <dgm:spPr/>
      <dgm:t>
        <a:bodyPr/>
        <a:lstStyle/>
        <a:p>
          <a:endParaRPr lang="en-GB"/>
        </a:p>
      </dgm:t>
    </dgm:pt>
    <dgm:pt modelId="{6FE06C78-BE45-4FFD-A712-CB13D9AB2DE4}" type="sibTrans" cxnId="{E01B934D-0BF6-453B-B56E-CFD91CBD386F}">
      <dgm:prSet/>
      <dgm:spPr/>
      <dgm:t>
        <a:bodyPr/>
        <a:lstStyle/>
        <a:p>
          <a:endParaRPr lang="en-GB"/>
        </a:p>
      </dgm:t>
    </dgm:pt>
    <dgm:pt modelId="{D753CC0A-4EC9-4D20-9ED9-3215B6244124}">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CF2AFA07-18B0-4AEB-9CD7-C610874847F1}" type="parTrans" cxnId="{2D7A57C7-F8F0-4E95-9DD6-227A5BE9462B}">
      <dgm:prSet/>
      <dgm:spPr/>
      <dgm:t>
        <a:bodyPr/>
        <a:lstStyle/>
        <a:p>
          <a:endParaRPr lang="en-GB"/>
        </a:p>
      </dgm:t>
    </dgm:pt>
    <dgm:pt modelId="{621FEA0A-F997-4E39-8BEE-531378BA0BED}" type="sibTrans" cxnId="{2D7A57C7-F8F0-4E95-9DD6-227A5BE9462B}">
      <dgm:prSet/>
      <dgm:spPr/>
      <dgm:t>
        <a:bodyPr/>
        <a:lstStyle/>
        <a:p>
          <a:endParaRPr lang="en-GB"/>
        </a:p>
      </dgm:t>
    </dgm:pt>
    <dgm:pt modelId="{D41262DB-8C1A-4C5C-8944-34B457801D5B}">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2447B37-FBC0-4B38-A67A-581397C28AEB}" type="parTrans" cxnId="{FF5842B3-0B74-43D9-BD30-ABCBA9EA1775}">
      <dgm:prSet/>
      <dgm:spPr/>
      <dgm:t>
        <a:bodyPr/>
        <a:lstStyle/>
        <a:p>
          <a:endParaRPr lang="en-GB"/>
        </a:p>
      </dgm:t>
    </dgm:pt>
    <dgm:pt modelId="{7F1B33CF-04C1-4BAE-A986-7DA6EA72CDDC}" type="sibTrans" cxnId="{FF5842B3-0B74-43D9-BD30-ABCBA9EA1775}">
      <dgm:prSet/>
      <dgm:spPr/>
      <dgm:t>
        <a:bodyPr/>
        <a:lstStyle/>
        <a:p>
          <a:endParaRPr lang="en-GB"/>
        </a:p>
      </dgm:t>
    </dgm:pt>
    <dgm:pt modelId="{88DEC2B3-66EF-442A-A65C-AF63586BA0FA}">
      <dgm:prSet phldrT="[Text]" phldr="1">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EB263D8A-E334-4A43-8FAE-44745B5618E4}" type="parTrans" cxnId="{21B95B83-474D-481D-B7A8-751CCA130F21}">
      <dgm:prSet/>
      <dgm:spPr/>
      <dgm:t>
        <a:bodyPr/>
        <a:lstStyle/>
        <a:p>
          <a:endParaRPr lang="en-GB"/>
        </a:p>
      </dgm:t>
    </dgm:pt>
    <dgm:pt modelId="{0B12D1A5-713C-423C-A7F2-962A4457940B}" type="sibTrans" cxnId="{21B95B83-474D-481D-B7A8-751CCA130F21}">
      <dgm:prSet/>
      <dgm:spPr/>
      <dgm:t>
        <a:bodyPr/>
        <a:lstStyle/>
        <a:p>
          <a:endParaRPr lang="en-GB"/>
        </a:p>
      </dgm:t>
    </dgm:pt>
    <dgm:pt modelId="{1D39C872-5915-4004-86AD-E2A9AA14DDD8}">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00D60C1D-3C62-441D-8CD1-25076C734E2F}" type="parTrans" cxnId="{04397EC5-D3A6-4ACE-9F40-821B30EBB394}">
      <dgm:prSet/>
      <dgm:spPr/>
      <dgm:t>
        <a:bodyPr/>
        <a:lstStyle/>
        <a:p>
          <a:endParaRPr lang="en-GB"/>
        </a:p>
      </dgm:t>
    </dgm:pt>
    <dgm:pt modelId="{74CB152E-6121-4AC1-9577-6768D4DDFEE6}" type="sibTrans" cxnId="{04397EC5-D3A6-4ACE-9F40-821B30EBB394}">
      <dgm:prSet/>
      <dgm:spPr/>
      <dgm:t>
        <a:bodyPr/>
        <a:lstStyle/>
        <a:p>
          <a:endParaRPr lang="en-GB"/>
        </a:p>
      </dgm:t>
    </dgm:pt>
    <dgm:pt modelId="{09334ED1-A708-4515-9AAF-192A51FBD699}">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773A1854-94EF-44F4-B802-CB8949941AB7}" type="parTrans" cxnId="{F6D126AD-E83B-407D-85D6-FBCEB5E7DB22}">
      <dgm:prSet/>
      <dgm:spPr/>
      <dgm:t>
        <a:bodyPr/>
        <a:lstStyle/>
        <a:p>
          <a:endParaRPr lang="en-GB"/>
        </a:p>
      </dgm:t>
    </dgm:pt>
    <dgm:pt modelId="{C6EFAE52-540E-407B-A2E2-DE953174A72F}" type="sibTrans" cxnId="{F6D126AD-E83B-407D-85D6-FBCEB5E7DB22}">
      <dgm:prSet/>
      <dgm:spPr/>
      <dgm:t>
        <a:bodyPr/>
        <a:lstStyle/>
        <a:p>
          <a:endParaRPr lang="en-GB"/>
        </a:p>
      </dgm:t>
    </dgm:pt>
    <dgm:pt modelId="{B8E792BB-F8C5-4C9D-B90C-9768069CCF7E}">
      <dgm:prSet>
        <dgm:style>
          <a:lnRef idx="2">
            <a:schemeClr val="accent1"/>
          </a:lnRef>
          <a:fillRef idx="1">
            <a:schemeClr val="lt1"/>
          </a:fillRef>
          <a:effectRef idx="0">
            <a:schemeClr val="accent1"/>
          </a:effectRef>
          <a:fontRef idx="minor">
            <a:schemeClr val="dk1"/>
          </a:fontRef>
        </dgm:style>
      </dgm:prSet>
      <dgm:spPr/>
      <dgm:t>
        <a:bodyPr/>
        <a:lstStyle/>
        <a:p>
          <a:endParaRPr lang="en-GB"/>
        </a:p>
      </dgm:t>
    </dgm:pt>
    <dgm:pt modelId="{233DF504-97BA-42A2-9880-9D9A62A4483A}" type="parTrans" cxnId="{43CFA384-F8A9-4C86-BF2C-696F48C3B4B2}">
      <dgm:prSet/>
      <dgm:spPr/>
      <dgm:t>
        <a:bodyPr/>
        <a:lstStyle/>
        <a:p>
          <a:endParaRPr lang="en-GB"/>
        </a:p>
      </dgm:t>
    </dgm:pt>
    <dgm:pt modelId="{049C1733-CC3E-4360-9B8A-DF16030D43EB}" type="sibTrans" cxnId="{43CFA384-F8A9-4C86-BF2C-696F48C3B4B2}">
      <dgm:prSet/>
      <dgm:spPr/>
      <dgm:t>
        <a:bodyPr/>
        <a:lstStyle/>
        <a:p>
          <a:endParaRPr lang="en-GB"/>
        </a:p>
      </dgm:t>
    </dgm:pt>
    <dgm:pt modelId="{24E770C9-C934-44AD-8C36-CD80871D6F6F}" type="pres">
      <dgm:prSet presAssocID="{1E9DD96A-F6BE-46AB-8D2C-439E66BE397F}" presName="Name0" presStyleCnt="0">
        <dgm:presLayoutVars>
          <dgm:chMax val="1"/>
          <dgm:dir/>
          <dgm:animLvl val="ctr"/>
          <dgm:resizeHandles val="exact"/>
        </dgm:presLayoutVars>
      </dgm:prSet>
      <dgm:spPr/>
      <dgm:t>
        <a:bodyPr/>
        <a:lstStyle/>
        <a:p>
          <a:endParaRPr lang="en-GB"/>
        </a:p>
      </dgm:t>
    </dgm:pt>
    <dgm:pt modelId="{C55B0FE5-0F85-43ED-9FCF-4BD8C4A5E4BE}" type="pres">
      <dgm:prSet presAssocID="{6226B8E8-89DC-47B1-AD8E-54CA23491EAD}" presName="centerShape" presStyleLbl="node0" presStyleIdx="0" presStyleCnt="1" custScaleX="159074"/>
      <dgm:spPr/>
      <dgm:t>
        <a:bodyPr/>
        <a:lstStyle/>
        <a:p>
          <a:endParaRPr lang="en-GB"/>
        </a:p>
      </dgm:t>
    </dgm:pt>
    <dgm:pt modelId="{5B0AEDCD-323F-4DF5-96D4-E33270BF942A}" type="pres">
      <dgm:prSet presAssocID="{CF2AFA07-18B0-4AEB-9CD7-C610874847F1}" presName="parTrans" presStyleLbl="sibTrans2D1" presStyleIdx="0" presStyleCnt="6"/>
      <dgm:spPr/>
      <dgm:t>
        <a:bodyPr/>
        <a:lstStyle/>
        <a:p>
          <a:endParaRPr lang="en-GB"/>
        </a:p>
      </dgm:t>
    </dgm:pt>
    <dgm:pt modelId="{6C848D8B-DFFF-48A1-91F9-4C781E8C4C2B}" type="pres">
      <dgm:prSet presAssocID="{CF2AFA07-18B0-4AEB-9CD7-C610874847F1}" presName="connectorText" presStyleLbl="sibTrans2D1" presStyleIdx="0" presStyleCnt="6"/>
      <dgm:spPr/>
      <dgm:t>
        <a:bodyPr/>
        <a:lstStyle/>
        <a:p>
          <a:endParaRPr lang="en-GB"/>
        </a:p>
      </dgm:t>
    </dgm:pt>
    <dgm:pt modelId="{E87FBA11-9B8F-4B8E-9AB5-C0D1C80A95B9}" type="pres">
      <dgm:prSet presAssocID="{D753CC0A-4EC9-4D20-9ED9-3215B6244124}" presName="node" presStyleLbl="node1" presStyleIdx="0" presStyleCnt="6" custScaleX="277644" custScaleY="133760">
        <dgm:presLayoutVars>
          <dgm:bulletEnabled val="1"/>
        </dgm:presLayoutVars>
      </dgm:prSet>
      <dgm:spPr/>
      <dgm:t>
        <a:bodyPr/>
        <a:lstStyle/>
        <a:p>
          <a:endParaRPr lang="en-GB"/>
        </a:p>
      </dgm:t>
    </dgm:pt>
    <dgm:pt modelId="{993A7549-7282-452E-B807-AE58BEA34C5E}" type="pres">
      <dgm:prSet presAssocID="{773A1854-94EF-44F4-B802-CB8949941AB7}" presName="parTrans" presStyleLbl="sibTrans2D1" presStyleIdx="1" presStyleCnt="6"/>
      <dgm:spPr/>
      <dgm:t>
        <a:bodyPr/>
        <a:lstStyle/>
        <a:p>
          <a:endParaRPr lang="en-GB"/>
        </a:p>
      </dgm:t>
    </dgm:pt>
    <dgm:pt modelId="{196D8198-1CF5-42E7-AEF6-5EC474A5E90E}" type="pres">
      <dgm:prSet presAssocID="{773A1854-94EF-44F4-B802-CB8949941AB7}" presName="connectorText" presStyleLbl="sibTrans2D1" presStyleIdx="1" presStyleCnt="6"/>
      <dgm:spPr/>
      <dgm:t>
        <a:bodyPr/>
        <a:lstStyle/>
        <a:p>
          <a:endParaRPr lang="en-GB"/>
        </a:p>
      </dgm:t>
    </dgm:pt>
    <dgm:pt modelId="{ED9F05FC-DF20-4980-907F-CE983AB131ED}" type="pres">
      <dgm:prSet presAssocID="{09334ED1-A708-4515-9AAF-192A51FBD699}" presName="node" presStyleLbl="node1" presStyleIdx="1" presStyleCnt="6" custScaleX="272472" custScaleY="140997" custRadScaleRad="158655" custRadScaleInc="42651">
        <dgm:presLayoutVars>
          <dgm:bulletEnabled val="1"/>
        </dgm:presLayoutVars>
      </dgm:prSet>
      <dgm:spPr/>
      <dgm:t>
        <a:bodyPr/>
        <a:lstStyle/>
        <a:p>
          <a:endParaRPr lang="en-GB"/>
        </a:p>
      </dgm:t>
    </dgm:pt>
    <dgm:pt modelId="{D19D3C39-5C70-4DA4-9A8D-5C80892571E9}" type="pres">
      <dgm:prSet presAssocID="{233DF504-97BA-42A2-9880-9D9A62A4483A}" presName="parTrans" presStyleLbl="sibTrans2D1" presStyleIdx="2" presStyleCnt="6"/>
      <dgm:spPr/>
      <dgm:t>
        <a:bodyPr/>
        <a:lstStyle/>
        <a:p>
          <a:endParaRPr lang="en-GB"/>
        </a:p>
      </dgm:t>
    </dgm:pt>
    <dgm:pt modelId="{8D5D30B4-0221-4A2D-A498-1CA788228EF0}" type="pres">
      <dgm:prSet presAssocID="{233DF504-97BA-42A2-9880-9D9A62A4483A}" presName="connectorText" presStyleLbl="sibTrans2D1" presStyleIdx="2" presStyleCnt="6"/>
      <dgm:spPr/>
      <dgm:t>
        <a:bodyPr/>
        <a:lstStyle/>
        <a:p>
          <a:endParaRPr lang="en-GB"/>
        </a:p>
      </dgm:t>
    </dgm:pt>
    <dgm:pt modelId="{935F6A00-70F7-47DE-91EE-0408C438715E}" type="pres">
      <dgm:prSet presAssocID="{B8E792BB-F8C5-4C9D-B90C-9768069CCF7E}" presName="node" presStyleLbl="node1" presStyleIdx="2" presStyleCnt="6" custScaleX="274062" custScaleY="140995" custRadScaleRad="169732" custRadScaleInc="-39094">
        <dgm:presLayoutVars>
          <dgm:bulletEnabled val="1"/>
        </dgm:presLayoutVars>
      </dgm:prSet>
      <dgm:spPr/>
      <dgm:t>
        <a:bodyPr/>
        <a:lstStyle/>
        <a:p>
          <a:endParaRPr lang="en-GB"/>
        </a:p>
      </dgm:t>
    </dgm:pt>
    <dgm:pt modelId="{6ED604EE-26BF-4FC9-90D6-07313A8DE798}" type="pres">
      <dgm:prSet presAssocID="{00D60C1D-3C62-441D-8CD1-25076C734E2F}" presName="parTrans" presStyleLbl="sibTrans2D1" presStyleIdx="3" presStyleCnt="6"/>
      <dgm:spPr/>
      <dgm:t>
        <a:bodyPr/>
        <a:lstStyle/>
        <a:p>
          <a:endParaRPr lang="en-GB"/>
        </a:p>
      </dgm:t>
    </dgm:pt>
    <dgm:pt modelId="{67212906-9F6D-4282-BC67-A29FDFD75039}" type="pres">
      <dgm:prSet presAssocID="{00D60C1D-3C62-441D-8CD1-25076C734E2F}" presName="connectorText" presStyleLbl="sibTrans2D1" presStyleIdx="3" presStyleCnt="6"/>
      <dgm:spPr/>
      <dgm:t>
        <a:bodyPr/>
        <a:lstStyle/>
        <a:p>
          <a:endParaRPr lang="en-GB"/>
        </a:p>
      </dgm:t>
    </dgm:pt>
    <dgm:pt modelId="{B84BB497-2A58-4715-8CBE-6374D0AB1368}" type="pres">
      <dgm:prSet presAssocID="{1D39C872-5915-4004-86AD-E2A9AA14DDD8}" presName="node" presStyleLbl="node1" presStyleIdx="3" presStyleCnt="6" custScaleX="254715" custScaleY="140997" custRadScaleRad="114441" custRadScaleInc="5227">
        <dgm:presLayoutVars>
          <dgm:bulletEnabled val="1"/>
        </dgm:presLayoutVars>
      </dgm:prSet>
      <dgm:spPr/>
      <dgm:t>
        <a:bodyPr/>
        <a:lstStyle/>
        <a:p>
          <a:endParaRPr lang="en-GB"/>
        </a:p>
      </dgm:t>
    </dgm:pt>
    <dgm:pt modelId="{1AFC4B03-AEC1-40D5-8C99-FB235346EB2B}" type="pres">
      <dgm:prSet presAssocID="{72447B37-FBC0-4B38-A67A-581397C28AEB}" presName="parTrans" presStyleLbl="sibTrans2D1" presStyleIdx="4" presStyleCnt="6"/>
      <dgm:spPr/>
      <dgm:t>
        <a:bodyPr/>
        <a:lstStyle/>
        <a:p>
          <a:endParaRPr lang="en-GB"/>
        </a:p>
      </dgm:t>
    </dgm:pt>
    <dgm:pt modelId="{6D16454E-4F2C-4D7B-A74A-7DE34F919335}" type="pres">
      <dgm:prSet presAssocID="{72447B37-FBC0-4B38-A67A-581397C28AEB}" presName="connectorText" presStyleLbl="sibTrans2D1" presStyleIdx="4" presStyleCnt="6"/>
      <dgm:spPr/>
      <dgm:t>
        <a:bodyPr/>
        <a:lstStyle/>
        <a:p>
          <a:endParaRPr lang="en-GB"/>
        </a:p>
      </dgm:t>
    </dgm:pt>
    <dgm:pt modelId="{6826DD16-1232-4DB2-BC4A-87CDE61211CF}" type="pres">
      <dgm:prSet presAssocID="{D41262DB-8C1A-4C5C-8944-34B457801D5B}" presName="node" presStyleLbl="node1" presStyleIdx="4" presStyleCnt="6" custScaleX="255060" custScaleY="150527" custRadScaleRad="154344" custRadScaleInc="39852">
        <dgm:presLayoutVars>
          <dgm:bulletEnabled val="1"/>
        </dgm:presLayoutVars>
      </dgm:prSet>
      <dgm:spPr/>
      <dgm:t>
        <a:bodyPr/>
        <a:lstStyle/>
        <a:p>
          <a:endParaRPr lang="en-GB"/>
        </a:p>
      </dgm:t>
    </dgm:pt>
    <dgm:pt modelId="{D505C563-BE36-40D6-AA97-CFBAABD5561D}" type="pres">
      <dgm:prSet presAssocID="{EB263D8A-E334-4A43-8FAE-44745B5618E4}" presName="parTrans" presStyleLbl="sibTrans2D1" presStyleIdx="5" presStyleCnt="6"/>
      <dgm:spPr/>
      <dgm:t>
        <a:bodyPr/>
        <a:lstStyle/>
        <a:p>
          <a:endParaRPr lang="en-GB"/>
        </a:p>
      </dgm:t>
    </dgm:pt>
    <dgm:pt modelId="{6EBB0758-7A26-454F-BFBF-ABC7DB684728}" type="pres">
      <dgm:prSet presAssocID="{EB263D8A-E334-4A43-8FAE-44745B5618E4}" presName="connectorText" presStyleLbl="sibTrans2D1" presStyleIdx="5" presStyleCnt="6"/>
      <dgm:spPr/>
      <dgm:t>
        <a:bodyPr/>
        <a:lstStyle/>
        <a:p>
          <a:endParaRPr lang="en-GB"/>
        </a:p>
      </dgm:t>
    </dgm:pt>
    <dgm:pt modelId="{FAF3D872-5393-48E9-B3EF-88C7359F5768}" type="pres">
      <dgm:prSet presAssocID="{88DEC2B3-66EF-442A-A65C-AF63586BA0FA}" presName="node" presStyleLbl="node1" presStyleIdx="5" presStyleCnt="6" custScaleX="247530" custScaleY="139227" custRadScaleRad="168765" custRadScaleInc="-23398">
        <dgm:presLayoutVars>
          <dgm:bulletEnabled val="1"/>
        </dgm:presLayoutVars>
      </dgm:prSet>
      <dgm:spPr/>
      <dgm:t>
        <a:bodyPr/>
        <a:lstStyle/>
        <a:p>
          <a:endParaRPr lang="en-GB"/>
        </a:p>
      </dgm:t>
    </dgm:pt>
  </dgm:ptLst>
  <dgm:cxnLst>
    <dgm:cxn modelId="{10ED2525-58CC-44B4-9640-ABE2F5F91D3A}" type="presOf" srcId="{6226B8E8-89DC-47B1-AD8E-54CA23491EAD}" destId="{C55B0FE5-0F85-43ED-9FCF-4BD8C4A5E4BE}" srcOrd="0" destOrd="0" presId="urn:microsoft.com/office/officeart/2005/8/layout/radial5"/>
    <dgm:cxn modelId="{43CFA384-F8A9-4C86-BF2C-696F48C3B4B2}" srcId="{6226B8E8-89DC-47B1-AD8E-54CA23491EAD}" destId="{B8E792BB-F8C5-4C9D-B90C-9768069CCF7E}" srcOrd="2" destOrd="0" parTransId="{233DF504-97BA-42A2-9880-9D9A62A4483A}" sibTransId="{049C1733-CC3E-4360-9B8A-DF16030D43EB}"/>
    <dgm:cxn modelId="{4F54C767-D1AB-4BF8-8EBE-C048B08A4C1D}" type="presOf" srcId="{EB263D8A-E334-4A43-8FAE-44745B5618E4}" destId="{6EBB0758-7A26-454F-BFBF-ABC7DB684728}" srcOrd="1" destOrd="0" presId="urn:microsoft.com/office/officeart/2005/8/layout/radial5"/>
    <dgm:cxn modelId="{15F7998B-B821-42E9-B340-F794E1E995D4}" type="presOf" srcId="{88DEC2B3-66EF-442A-A65C-AF63586BA0FA}" destId="{FAF3D872-5393-48E9-B3EF-88C7359F5768}" srcOrd="0" destOrd="0" presId="urn:microsoft.com/office/officeart/2005/8/layout/radial5"/>
    <dgm:cxn modelId="{E01B934D-0BF6-453B-B56E-CFD91CBD386F}" srcId="{1E9DD96A-F6BE-46AB-8D2C-439E66BE397F}" destId="{6226B8E8-89DC-47B1-AD8E-54CA23491EAD}" srcOrd="0" destOrd="0" parTransId="{CCE8C294-FDDE-430D-95B7-2BC07248C335}" sibTransId="{6FE06C78-BE45-4FFD-A712-CB13D9AB2DE4}"/>
    <dgm:cxn modelId="{F6D126AD-E83B-407D-85D6-FBCEB5E7DB22}" srcId="{6226B8E8-89DC-47B1-AD8E-54CA23491EAD}" destId="{09334ED1-A708-4515-9AAF-192A51FBD699}" srcOrd="1" destOrd="0" parTransId="{773A1854-94EF-44F4-B802-CB8949941AB7}" sibTransId="{C6EFAE52-540E-407B-A2E2-DE953174A72F}"/>
    <dgm:cxn modelId="{E146B4B1-271B-43FE-998F-087124E7C0EE}" type="presOf" srcId="{00D60C1D-3C62-441D-8CD1-25076C734E2F}" destId="{67212906-9F6D-4282-BC67-A29FDFD75039}" srcOrd="1" destOrd="0" presId="urn:microsoft.com/office/officeart/2005/8/layout/radial5"/>
    <dgm:cxn modelId="{C7C7FA86-F5E8-47E5-AED5-D28071DB1F79}" type="presOf" srcId="{773A1854-94EF-44F4-B802-CB8949941AB7}" destId="{196D8198-1CF5-42E7-AEF6-5EC474A5E90E}" srcOrd="1" destOrd="0" presId="urn:microsoft.com/office/officeart/2005/8/layout/radial5"/>
    <dgm:cxn modelId="{41F8E3A1-48B7-4679-80C5-C4E7DDC00954}" type="presOf" srcId="{233DF504-97BA-42A2-9880-9D9A62A4483A}" destId="{D19D3C39-5C70-4DA4-9A8D-5C80892571E9}" srcOrd="0" destOrd="0" presId="urn:microsoft.com/office/officeart/2005/8/layout/radial5"/>
    <dgm:cxn modelId="{69754A82-1C02-488D-A145-C30E2DB4BB25}" type="presOf" srcId="{EB263D8A-E334-4A43-8FAE-44745B5618E4}" destId="{D505C563-BE36-40D6-AA97-CFBAABD5561D}" srcOrd="0" destOrd="0" presId="urn:microsoft.com/office/officeart/2005/8/layout/radial5"/>
    <dgm:cxn modelId="{2D7A57C7-F8F0-4E95-9DD6-227A5BE9462B}" srcId="{6226B8E8-89DC-47B1-AD8E-54CA23491EAD}" destId="{D753CC0A-4EC9-4D20-9ED9-3215B6244124}" srcOrd="0" destOrd="0" parTransId="{CF2AFA07-18B0-4AEB-9CD7-C610874847F1}" sibTransId="{621FEA0A-F997-4E39-8BEE-531378BA0BED}"/>
    <dgm:cxn modelId="{F551B2D9-2D6D-4E17-A26D-304CFA76A6EC}" type="presOf" srcId="{773A1854-94EF-44F4-B802-CB8949941AB7}" destId="{993A7549-7282-452E-B807-AE58BEA34C5E}" srcOrd="0" destOrd="0" presId="urn:microsoft.com/office/officeart/2005/8/layout/radial5"/>
    <dgm:cxn modelId="{8D50ECD1-2AC4-466C-9143-31FEBC054CEF}" type="presOf" srcId="{1E9DD96A-F6BE-46AB-8D2C-439E66BE397F}" destId="{24E770C9-C934-44AD-8C36-CD80871D6F6F}" srcOrd="0" destOrd="0" presId="urn:microsoft.com/office/officeart/2005/8/layout/radial5"/>
    <dgm:cxn modelId="{B94FDFD3-1982-4277-878D-D96EFD609EE5}" type="presOf" srcId="{D41262DB-8C1A-4C5C-8944-34B457801D5B}" destId="{6826DD16-1232-4DB2-BC4A-87CDE61211CF}" srcOrd="0" destOrd="0" presId="urn:microsoft.com/office/officeart/2005/8/layout/radial5"/>
    <dgm:cxn modelId="{104E9615-05D2-4A95-ABD5-6986FDA9146C}" type="presOf" srcId="{72447B37-FBC0-4B38-A67A-581397C28AEB}" destId="{6D16454E-4F2C-4D7B-A74A-7DE34F919335}" srcOrd="1" destOrd="0" presId="urn:microsoft.com/office/officeart/2005/8/layout/radial5"/>
    <dgm:cxn modelId="{A8016D9E-22E4-4C01-B9C3-5096983C1D5C}" type="presOf" srcId="{09334ED1-A708-4515-9AAF-192A51FBD699}" destId="{ED9F05FC-DF20-4980-907F-CE983AB131ED}" srcOrd="0" destOrd="0" presId="urn:microsoft.com/office/officeart/2005/8/layout/radial5"/>
    <dgm:cxn modelId="{FF5842B3-0B74-43D9-BD30-ABCBA9EA1775}" srcId="{6226B8E8-89DC-47B1-AD8E-54CA23491EAD}" destId="{D41262DB-8C1A-4C5C-8944-34B457801D5B}" srcOrd="4" destOrd="0" parTransId="{72447B37-FBC0-4B38-A67A-581397C28AEB}" sibTransId="{7F1B33CF-04C1-4BAE-A986-7DA6EA72CDDC}"/>
    <dgm:cxn modelId="{F501246E-6D8C-4294-B2F7-73F30D74C2DA}" type="presOf" srcId="{233DF504-97BA-42A2-9880-9D9A62A4483A}" destId="{8D5D30B4-0221-4A2D-A498-1CA788228EF0}" srcOrd="1" destOrd="0" presId="urn:microsoft.com/office/officeart/2005/8/layout/radial5"/>
    <dgm:cxn modelId="{5C010C4E-1711-4F3B-9E4A-2AA6D281A2DD}" type="presOf" srcId="{1D39C872-5915-4004-86AD-E2A9AA14DDD8}" destId="{B84BB497-2A58-4715-8CBE-6374D0AB1368}" srcOrd="0" destOrd="0" presId="urn:microsoft.com/office/officeart/2005/8/layout/radial5"/>
    <dgm:cxn modelId="{B4AE96ED-4D71-4367-BBA8-810C5D70030A}" type="presOf" srcId="{B8E792BB-F8C5-4C9D-B90C-9768069CCF7E}" destId="{935F6A00-70F7-47DE-91EE-0408C438715E}" srcOrd="0" destOrd="0" presId="urn:microsoft.com/office/officeart/2005/8/layout/radial5"/>
    <dgm:cxn modelId="{C892F10B-EB9C-4ADD-814B-FE5ED4825C55}" type="presOf" srcId="{D753CC0A-4EC9-4D20-9ED9-3215B6244124}" destId="{E87FBA11-9B8F-4B8E-9AB5-C0D1C80A95B9}" srcOrd="0" destOrd="0" presId="urn:microsoft.com/office/officeart/2005/8/layout/radial5"/>
    <dgm:cxn modelId="{4C9CA6B1-CADC-4156-A248-D3D08C5DA76A}" type="presOf" srcId="{00D60C1D-3C62-441D-8CD1-25076C734E2F}" destId="{6ED604EE-26BF-4FC9-90D6-07313A8DE798}" srcOrd="0" destOrd="0" presId="urn:microsoft.com/office/officeart/2005/8/layout/radial5"/>
    <dgm:cxn modelId="{F2A7E179-E0A8-43FA-B46D-66777A894AE0}" type="presOf" srcId="{CF2AFA07-18B0-4AEB-9CD7-C610874847F1}" destId="{6C848D8B-DFFF-48A1-91F9-4C781E8C4C2B}" srcOrd="1" destOrd="0" presId="urn:microsoft.com/office/officeart/2005/8/layout/radial5"/>
    <dgm:cxn modelId="{21B95B83-474D-481D-B7A8-751CCA130F21}" srcId="{6226B8E8-89DC-47B1-AD8E-54CA23491EAD}" destId="{88DEC2B3-66EF-442A-A65C-AF63586BA0FA}" srcOrd="5" destOrd="0" parTransId="{EB263D8A-E334-4A43-8FAE-44745B5618E4}" sibTransId="{0B12D1A5-713C-423C-A7F2-962A4457940B}"/>
    <dgm:cxn modelId="{04397EC5-D3A6-4ACE-9F40-821B30EBB394}" srcId="{6226B8E8-89DC-47B1-AD8E-54CA23491EAD}" destId="{1D39C872-5915-4004-86AD-E2A9AA14DDD8}" srcOrd="3" destOrd="0" parTransId="{00D60C1D-3C62-441D-8CD1-25076C734E2F}" sibTransId="{74CB152E-6121-4AC1-9577-6768D4DDFEE6}"/>
    <dgm:cxn modelId="{5EEB4C99-CA52-4976-BED0-6CECD3A5F706}" type="presOf" srcId="{72447B37-FBC0-4B38-A67A-581397C28AEB}" destId="{1AFC4B03-AEC1-40D5-8C99-FB235346EB2B}" srcOrd="0" destOrd="0" presId="urn:microsoft.com/office/officeart/2005/8/layout/radial5"/>
    <dgm:cxn modelId="{D4E4E872-1556-45CE-9D22-611279B1FF29}" type="presOf" srcId="{CF2AFA07-18B0-4AEB-9CD7-C610874847F1}" destId="{5B0AEDCD-323F-4DF5-96D4-E33270BF942A}" srcOrd="0" destOrd="0" presId="urn:microsoft.com/office/officeart/2005/8/layout/radial5"/>
    <dgm:cxn modelId="{9D550BC1-A666-4F9F-BDD0-DA3D8C2438EC}" type="presParOf" srcId="{24E770C9-C934-44AD-8C36-CD80871D6F6F}" destId="{C55B0FE5-0F85-43ED-9FCF-4BD8C4A5E4BE}" srcOrd="0" destOrd="0" presId="urn:microsoft.com/office/officeart/2005/8/layout/radial5"/>
    <dgm:cxn modelId="{D7E3C740-CCF8-4445-815D-81FB7BDB7539}" type="presParOf" srcId="{24E770C9-C934-44AD-8C36-CD80871D6F6F}" destId="{5B0AEDCD-323F-4DF5-96D4-E33270BF942A}" srcOrd="1" destOrd="0" presId="urn:microsoft.com/office/officeart/2005/8/layout/radial5"/>
    <dgm:cxn modelId="{503983D2-DFBD-44B4-815D-FD286ED1FA39}" type="presParOf" srcId="{5B0AEDCD-323F-4DF5-96D4-E33270BF942A}" destId="{6C848D8B-DFFF-48A1-91F9-4C781E8C4C2B}" srcOrd="0" destOrd="0" presId="urn:microsoft.com/office/officeart/2005/8/layout/radial5"/>
    <dgm:cxn modelId="{5F412561-2351-4AEC-8D50-6631BF2FB09D}" type="presParOf" srcId="{24E770C9-C934-44AD-8C36-CD80871D6F6F}" destId="{E87FBA11-9B8F-4B8E-9AB5-C0D1C80A95B9}" srcOrd="2" destOrd="0" presId="urn:microsoft.com/office/officeart/2005/8/layout/radial5"/>
    <dgm:cxn modelId="{20407CB6-16A9-413D-8406-79E0D9F08740}" type="presParOf" srcId="{24E770C9-C934-44AD-8C36-CD80871D6F6F}" destId="{993A7549-7282-452E-B807-AE58BEA34C5E}" srcOrd="3" destOrd="0" presId="urn:microsoft.com/office/officeart/2005/8/layout/radial5"/>
    <dgm:cxn modelId="{2911E6E5-83AD-493C-95DA-3CBC3FDD0B5E}" type="presParOf" srcId="{993A7549-7282-452E-B807-AE58BEA34C5E}" destId="{196D8198-1CF5-42E7-AEF6-5EC474A5E90E}" srcOrd="0" destOrd="0" presId="urn:microsoft.com/office/officeart/2005/8/layout/radial5"/>
    <dgm:cxn modelId="{35D59A2E-0B1D-4430-B622-B65EE0D3FAAE}" type="presParOf" srcId="{24E770C9-C934-44AD-8C36-CD80871D6F6F}" destId="{ED9F05FC-DF20-4980-907F-CE983AB131ED}" srcOrd="4" destOrd="0" presId="urn:microsoft.com/office/officeart/2005/8/layout/radial5"/>
    <dgm:cxn modelId="{7B0098AC-3BF5-4A4C-8636-5FDF98401DE9}" type="presParOf" srcId="{24E770C9-C934-44AD-8C36-CD80871D6F6F}" destId="{D19D3C39-5C70-4DA4-9A8D-5C80892571E9}" srcOrd="5" destOrd="0" presId="urn:microsoft.com/office/officeart/2005/8/layout/radial5"/>
    <dgm:cxn modelId="{BE6CFF78-2BF7-4609-9948-555C5FA3F1ED}" type="presParOf" srcId="{D19D3C39-5C70-4DA4-9A8D-5C80892571E9}" destId="{8D5D30B4-0221-4A2D-A498-1CA788228EF0}" srcOrd="0" destOrd="0" presId="urn:microsoft.com/office/officeart/2005/8/layout/radial5"/>
    <dgm:cxn modelId="{9EF5741F-2534-45C1-9075-30EDA88F6A7E}" type="presParOf" srcId="{24E770C9-C934-44AD-8C36-CD80871D6F6F}" destId="{935F6A00-70F7-47DE-91EE-0408C438715E}" srcOrd="6" destOrd="0" presId="urn:microsoft.com/office/officeart/2005/8/layout/radial5"/>
    <dgm:cxn modelId="{69EEE2C4-A195-48BF-BCAC-3F8D89F7FD5D}" type="presParOf" srcId="{24E770C9-C934-44AD-8C36-CD80871D6F6F}" destId="{6ED604EE-26BF-4FC9-90D6-07313A8DE798}" srcOrd="7" destOrd="0" presId="urn:microsoft.com/office/officeart/2005/8/layout/radial5"/>
    <dgm:cxn modelId="{4BB33EC0-9027-489C-94C2-6BA546401A25}" type="presParOf" srcId="{6ED604EE-26BF-4FC9-90D6-07313A8DE798}" destId="{67212906-9F6D-4282-BC67-A29FDFD75039}" srcOrd="0" destOrd="0" presId="urn:microsoft.com/office/officeart/2005/8/layout/radial5"/>
    <dgm:cxn modelId="{3B45BEB9-1722-4CA4-B42A-D500E1D1AA4D}" type="presParOf" srcId="{24E770C9-C934-44AD-8C36-CD80871D6F6F}" destId="{B84BB497-2A58-4715-8CBE-6374D0AB1368}" srcOrd="8" destOrd="0" presId="urn:microsoft.com/office/officeart/2005/8/layout/radial5"/>
    <dgm:cxn modelId="{32216E6E-D006-47F9-997E-FB3C4164A633}" type="presParOf" srcId="{24E770C9-C934-44AD-8C36-CD80871D6F6F}" destId="{1AFC4B03-AEC1-40D5-8C99-FB235346EB2B}" srcOrd="9" destOrd="0" presId="urn:microsoft.com/office/officeart/2005/8/layout/radial5"/>
    <dgm:cxn modelId="{E0A23092-1408-4E3F-A5FE-CE52AF7839DD}" type="presParOf" srcId="{1AFC4B03-AEC1-40D5-8C99-FB235346EB2B}" destId="{6D16454E-4F2C-4D7B-A74A-7DE34F919335}" srcOrd="0" destOrd="0" presId="urn:microsoft.com/office/officeart/2005/8/layout/radial5"/>
    <dgm:cxn modelId="{429B616E-A21C-4773-8D9E-957ADE2C27F3}" type="presParOf" srcId="{24E770C9-C934-44AD-8C36-CD80871D6F6F}" destId="{6826DD16-1232-4DB2-BC4A-87CDE61211CF}" srcOrd="10" destOrd="0" presId="urn:microsoft.com/office/officeart/2005/8/layout/radial5"/>
    <dgm:cxn modelId="{438F0E6A-A459-4F5F-9F47-BAEE4B82451E}" type="presParOf" srcId="{24E770C9-C934-44AD-8C36-CD80871D6F6F}" destId="{D505C563-BE36-40D6-AA97-CFBAABD5561D}" srcOrd="11" destOrd="0" presId="urn:microsoft.com/office/officeart/2005/8/layout/radial5"/>
    <dgm:cxn modelId="{4C462382-EC2A-4885-9BAF-82640C070F32}" type="presParOf" srcId="{D505C563-BE36-40D6-AA97-CFBAABD5561D}" destId="{6EBB0758-7A26-454F-BFBF-ABC7DB684728}" srcOrd="0" destOrd="0" presId="urn:microsoft.com/office/officeart/2005/8/layout/radial5"/>
    <dgm:cxn modelId="{2D1C93B6-FC21-403F-BA92-124DDBB3B32E}" type="presParOf" srcId="{24E770C9-C934-44AD-8C36-CD80871D6F6F}" destId="{FAF3D872-5393-48E9-B3EF-88C7359F5768}" srcOrd="12" destOrd="0" presId="urn:microsoft.com/office/officeart/2005/8/layout/radial5"/>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64A94-FEA6-4379-95BD-651ABAB4B019}">
      <dsp:nvSpPr>
        <dsp:cNvPr id="0" name=""/>
        <dsp:cNvSpPr/>
      </dsp:nvSpPr>
      <dsp:spPr>
        <a:xfrm>
          <a:off x="1947367" y="1084736"/>
          <a:ext cx="1615196" cy="110910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Positive impacts of the media</a:t>
          </a:r>
        </a:p>
      </dsp:txBody>
      <dsp:txXfrm>
        <a:off x="2183907" y="1247160"/>
        <a:ext cx="1142116" cy="784255"/>
      </dsp:txXfrm>
    </dsp:sp>
    <dsp:sp modelId="{1305B8B0-14DF-424F-B626-100EAE7EA9D0}">
      <dsp:nvSpPr>
        <dsp:cNvPr id="0" name=""/>
        <dsp:cNvSpPr/>
      </dsp:nvSpPr>
      <dsp:spPr>
        <a:xfrm rot="16785400">
          <a:off x="2774032" y="745992"/>
          <a:ext cx="219267"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2801348" y="836335"/>
        <a:ext cx="153487" cy="173785"/>
      </dsp:txXfrm>
    </dsp:sp>
    <dsp:sp modelId="{3EB50F51-A585-4652-9762-2CBB4FAA6683}">
      <dsp:nvSpPr>
        <dsp:cNvPr id="0" name=""/>
        <dsp:cNvSpPr/>
      </dsp:nvSpPr>
      <dsp:spPr>
        <a:xfrm>
          <a:off x="2052129" y="0"/>
          <a:ext cx="1852238"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2323383" y="99805"/>
        <a:ext cx="1309730" cy="481903"/>
      </dsp:txXfrm>
    </dsp:sp>
    <dsp:sp modelId="{8C3C64BC-6FBB-4E6E-97C1-39A971698189}">
      <dsp:nvSpPr>
        <dsp:cNvPr id="0" name=""/>
        <dsp:cNvSpPr/>
      </dsp:nvSpPr>
      <dsp:spPr>
        <a:xfrm rot="19937049">
          <a:off x="3514686" y="995110"/>
          <a:ext cx="381548"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519671" y="1073245"/>
        <a:ext cx="294655" cy="173785"/>
      </dsp:txXfrm>
    </dsp:sp>
    <dsp:sp modelId="{B1F25446-025D-4B87-8B65-DF6D51A320F5}">
      <dsp:nvSpPr>
        <dsp:cNvPr id="0" name=""/>
        <dsp:cNvSpPr/>
      </dsp:nvSpPr>
      <dsp:spPr>
        <a:xfrm>
          <a:off x="3642005" y="348022"/>
          <a:ext cx="1844394"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3912110" y="447827"/>
        <a:ext cx="1304184" cy="481903"/>
      </dsp:txXfrm>
    </dsp:sp>
    <dsp:sp modelId="{1CE59C94-AEC3-4D61-899C-9D4602C17451}">
      <dsp:nvSpPr>
        <dsp:cNvPr id="0" name=""/>
        <dsp:cNvSpPr/>
      </dsp:nvSpPr>
      <dsp:spPr>
        <a:xfrm rot="21419040">
          <a:off x="3619511" y="1445140"/>
          <a:ext cx="143333"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619541" y="1504200"/>
        <a:ext cx="100333" cy="173785"/>
      </dsp:txXfrm>
    </dsp:sp>
    <dsp:sp modelId="{72E27A43-9A07-4B2D-BE63-7DC2D650D8BC}">
      <dsp:nvSpPr>
        <dsp:cNvPr id="0" name=""/>
        <dsp:cNvSpPr/>
      </dsp:nvSpPr>
      <dsp:spPr>
        <a:xfrm>
          <a:off x="3824627" y="1201018"/>
          <a:ext cx="1562240"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4053412" y="1300823"/>
        <a:ext cx="1104670" cy="481903"/>
      </dsp:txXfrm>
    </dsp:sp>
    <dsp:sp modelId="{CC3508D5-41CC-48DE-BD53-87B448B06DA8}">
      <dsp:nvSpPr>
        <dsp:cNvPr id="0" name=""/>
        <dsp:cNvSpPr/>
      </dsp:nvSpPr>
      <dsp:spPr>
        <a:xfrm rot="1468020">
          <a:off x="3554166" y="1944235"/>
          <a:ext cx="378465"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558067" y="1984170"/>
        <a:ext cx="291572" cy="173785"/>
      </dsp:txXfrm>
    </dsp:sp>
    <dsp:sp modelId="{6000BD74-0ABD-4DCF-A86E-78CD6D3A5B97}">
      <dsp:nvSpPr>
        <dsp:cNvPr id="0" name=""/>
        <dsp:cNvSpPr/>
      </dsp:nvSpPr>
      <dsp:spPr>
        <a:xfrm>
          <a:off x="3827964" y="2148711"/>
          <a:ext cx="1590803"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4060932" y="2248516"/>
        <a:ext cx="1124867" cy="481903"/>
      </dsp:txXfrm>
    </dsp:sp>
    <dsp:sp modelId="{972CABA1-649F-4BB5-9D3B-5B8CD81EBC02}">
      <dsp:nvSpPr>
        <dsp:cNvPr id="0" name=""/>
        <dsp:cNvSpPr/>
      </dsp:nvSpPr>
      <dsp:spPr>
        <a:xfrm rot="4820832">
          <a:off x="2796815" y="2180207"/>
          <a:ext cx="149568"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2815488" y="2216019"/>
        <a:ext cx="104698" cy="173785"/>
      </dsp:txXfrm>
    </dsp:sp>
    <dsp:sp modelId="{2D396CAD-07BD-46D7-B7D6-2C6EF08D7DCB}">
      <dsp:nvSpPr>
        <dsp:cNvPr id="0" name=""/>
        <dsp:cNvSpPr/>
      </dsp:nvSpPr>
      <dsp:spPr>
        <a:xfrm>
          <a:off x="2131826" y="2467462"/>
          <a:ext cx="1643913"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2372571" y="2567267"/>
        <a:ext cx="1162423" cy="481903"/>
      </dsp:txXfrm>
    </dsp:sp>
    <dsp:sp modelId="{E904CB48-1AD1-45FE-9E02-80DC9EB83FBA}">
      <dsp:nvSpPr>
        <dsp:cNvPr id="0" name=""/>
        <dsp:cNvSpPr/>
      </dsp:nvSpPr>
      <dsp:spPr>
        <a:xfrm rot="8574600">
          <a:off x="1831944" y="2075489"/>
          <a:ext cx="308986"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910047" y="2107217"/>
        <a:ext cx="222093" cy="173785"/>
      </dsp:txXfrm>
    </dsp:sp>
    <dsp:sp modelId="{7A12F5E0-2066-42FD-B233-63423637F1BE}">
      <dsp:nvSpPr>
        <dsp:cNvPr id="0" name=""/>
        <dsp:cNvSpPr/>
      </dsp:nvSpPr>
      <dsp:spPr>
        <a:xfrm>
          <a:off x="558213" y="2357182"/>
          <a:ext cx="1592915"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791490" y="2456987"/>
        <a:ext cx="1126361" cy="481903"/>
      </dsp:txXfrm>
    </dsp:sp>
    <dsp:sp modelId="{9653C083-135E-4B36-A74A-1C345705AF1A}">
      <dsp:nvSpPr>
        <dsp:cNvPr id="0" name=""/>
        <dsp:cNvSpPr/>
      </dsp:nvSpPr>
      <dsp:spPr>
        <a:xfrm rot="10456050">
          <a:off x="1899749" y="1578322"/>
          <a:ext cx="39781"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911653" y="1635655"/>
        <a:ext cx="27847" cy="173785"/>
      </dsp:txXfrm>
    </dsp:sp>
    <dsp:sp modelId="{B14497D1-A6BD-4935-BE1E-679341EACCB4}">
      <dsp:nvSpPr>
        <dsp:cNvPr id="0" name=""/>
        <dsp:cNvSpPr/>
      </dsp:nvSpPr>
      <dsp:spPr>
        <a:xfrm>
          <a:off x="0" y="1478859"/>
          <a:ext cx="1917261"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280776" y="1578664"/>
        <a:ext cx="1355709" cy="481903"/>
      </dsp:txXfrm>
    </dsp:sp>
    <dsp:sp modelId="{DB89F88D-DE86-41E7-9051-8DFA96DC349B}">
      <dsp:nvSpPr>
        <dsp:cNvPr id="0" name=""/>
        <dsp:cNvSpPr/>
      </dsp:nvSpPr>
      <dsp:spPr>
        <a:xfrm rot="11880491">
          <a:off x="1522060" y="1153339"/>
          <a:ext cx="367061"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606825" y="1224700"/>
        <a:ext cx="280168" cy="173785"/>
      </dsp:txXfrm>
    </dsp:sp>
    <dsp:sp modelId="{922F7D7E-7438-4F4C-96ED-4BD47B03704A}">
      <dsp:nvSpPr>
        <dsp:cNvPr id="0" name=""/>
        <dsp:cNvSpPr/>
      </dsp:nvSpPr>
      <dsp:spPr>
        <a:xfrm>
          <a:off x="0" y="648125"/>
          <a:ext cx="1508380"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220897" y="747930"/>
        <a:ext cx="1066586" cy="481903"/>
      </dsp:txXfrm>
    </dsp:sp>
    <dsp:sp modelId="{1C67BE23-3E6B-4446-9A81-A108B41A3BE3}">
      <dsp:nvSpPr>
        <dsp:cNvPr id="0" name=""/>
        <dsp:cNvSpPr/>
      </dsp:nvSpPr>
      <dsp:spPr>
        <a:xfrm rot="13349448">
          <a:off x="1753153" y="778499"/>
          <a:ext cx="440435"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828636" y="865775"/>
        <a:ext cx="353542" cy="173785"/>
      </dsp:txXfrm>
    </dsp:sp>
    <dsp:sp modelId="{50C92223-7786-4291-BE26-28BB67FF2FB0}">
      <dsp:nvSpPr>
        <dsp:cNvPr id="0" name=""/>
        <dsp:cNvSpPr/>
      </dsp:nvSpPr>
      <dsp:spPr>
        <a:xfrm>
          <a:off x="706923" y="0"/>
          <a:ext cx="1260970"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891588" y="99805"/>
        <a:ext cx="891640" cy="4819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64A94-FEA6-4379-95BD-651ABAB4B019}">
      <dsp:nvSpPr>
        <dsp:cNvPr id="0" name=""/>
        <dsp:cNvSpPr/>
      </dsp:nvSpPr>
      <dsp:spPr>
        <a:xfrm>
          <a:off x="1947367" y="1084736"/>
          <a:ext cx="1615196" cy="110910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Positive impacts of the media</a:t>
          </a:r>
        </a:p>
      </dsp:txBody>
      <dsp:txXfrm>
        <a:off x="2183907" y="1247160"/>
        <a:ext cx="1142116" cy="784255"/>
      </dsp:txXfrm>
    </dsp:sp>
    <dsp:sp modelId="{1305B8B0-14DF-424F-B626-100EAE7EA9D0}">
      <dsp:nvSpPr>
        <dsp:cNvPr id="0" name=""/>
        <dsp:cNvSpPr/>
      </dsp:nvSpPr>
      <dsp:spPr>
        <a:xfrm rot="16785400">
          <a:off x="2774032" y="745992"/>
          <a:ext cx="219267"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2801348" y="836335"/>
        <a:ext cx="153487" cy="173785"/>
      </dsp:txXfrm>
    </dsp:sp>
    <dsp:sp modelId="{3EB50F51-A585-4652-9762-2CBB4FAA6683}">
      <dsp:nvSpPr>
        <dsp:cNvPr id="0" name=""/>
        <dsp:cNvSpPr/>
      </dsp:nvSpPr>
      <dsp:spPr>
        <a:xfrm>
          <a:off x="2052129" y="0"/>
          <a:ext cx="1852238"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2323383" y="99805"/>
        <a:ext cx="1309730" cy="481903"/>
      </dsp:txXfrm>
    </dsp:sp>
    <dsp:sp modelId="{8C3C64BC-6FBB-4E6E-97C1-39A971698189}">
      <dsp:nvSpPr>
        <dsp:cNvPr id="0" name=""/>
        <dsp:cNvSpPr/>
      </dsp:nvSpPr>
      <dsp:spPr>
        <a:xfrm rot="19937049">
          <a:off x="3514686" y="995110"/>
          <a:ext cx="381548"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519671" y="1073245"/>
        <a:ext cx="294655" cy="173785"/>
      </dsp:txXfrm>
    </dsp:sp>
    <dsp:sp modelId="{B1F25446-025D-4B87-8B65-DF6D51A320F5}">
      <dsp:nvSpPr>
        <dsp:cNvPr id="0" name=""/>
        <dsp:cNvSpPr/>
      </dsp:nvSpPr>
      <dsp:spPr>
        <a:xfrm>
          <a:off x="3642005" y="348022"/>
          <a:ext cx="1844394"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3912110" y="447827"/>
        <a:ext cx="1304184" cy="481903"/>
      </dsp:txXfrm>
    </dsp:sp>
    <dsp:sp modelId="{1CE59C94-AEC3-4D61-899C-9D4602C17451}">
      <dsp:nvSpPr>
        <dsp:cNvPr id="0" name=""/>
        <dsp:cNvSpPr/>
      </dsp:nvSpPr>
      <dsp:spPr>
        <a:xfrm rot="21419040">
          <a:off x="3619511" y="1445140"/>
          <a:ext cx="143333"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619541" y="1504200"/>
        <a:ext cx="100333" cy="173785"/>
      </dsp:txXfrm>
    </dsp:sp>
    <dsp:sp modelId="{72E27A43-9A07-4B2D-BE63-7DC2D650D8BC}">
      <dsp:nvSpPr>
        <dsp:cNvPr id="0" name=""/>
        <dsp:cNvSpPr/>
      </dsp:nvSpPr>
      <dsp:spPr>
        <a:xfrm>
          <a:off x="3824627" y="1201018"/>
          <a:ext cx="1562240"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4053412" y="1300823"/>
        <a:ext cx="1104670" cy="481903"/>
      </dsp:txXfrm>
    </dsp:sp>
    <dsp:sp modelId="{CC3508D5-41CC-48DE-BD53-87B448B06DA8}">
      <dsp:nvSpPr>
        <dsp:cNvPr id="0" name=""/>
        <dsp:cNvSpPr/>
      </dsp:nvSpPr>
      <dsp:spPr>
        <a:xfrm rot="1468020">
          <a:off x="3554166" y="1944235"/>
          <a:ext cx="378465"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3558067" y="1984170"/>
        <a:ext cx="291572" cy="173785"/>
      </dsp:txXfrm>
    </dsp:sp>
    <dsp:sp modelId="{6000BD74-0ABD-4DCF-A86E-78CD6D3A5B97}">
      <dsp:nvSpPr>
        <dsp:cNvPr id="0" name=""/>
        <dsp:cNvSpPr/>
      </dsp:nvSpPr>
      <dsp:spPr>
        <a:xfrm>
          <a:off x="3827964" y="2148711"/>
          <a:ext cx="1590803"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4060932" y="2248516"/>
        <a:ext cx="1124867" cy="481903"/>
      </dsp:txXfrm>
    </dsp:sp>
    <dsp:sp modelId="{972CABA1-649F-4BB5-9D3B-5B8CD81EBC02}">
      <dsp:nvSpPr>
        <dsp:cNvPr id="0" name=""/>
        <dsp:cNvSpPr/>
      </dsp:nvSpPr>
      <dsp:spPr>
        <a:xfrm rot="4820832">
          <a:off x="2796815" y="2180207"/>
          <a:ext cx="149568"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a:off x="2815488" y="2216019"/>
        <a:ext cx="104698" cy="173785"/>
      </dsp:txXfrm>
    </dsp:sp>
    <dsp:sp modelId="{2D396CAD-07BD-46D7-B7D6-2C6EF08D7DCB}">
      <dsp:nvSpPr>
        <dsp:cNvPr id="0" name=""/>
        <dsp:cNvSpPr/>
      </dsp:nvSpPr>
      <dsp:spPr>
        <a:xfrm>
          <a:off x="2131826" y="2467462"/>
          <a:ext cx="1643913"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2372571" y="2567267"/>
        <a:ext cx="1162423" cy="481903"/>
      </dsp:txXfrm>
    </dsp:sp>
    <dsp:sp modelId="{E904CB48-1AD1-45FE-9E02-80DC9EB83FBA}">
      <dsp:nvSpPr>
        <dsp:cNvPr id="0" name=""/>
        <dsp:cNvSpPr/>
      </dsp:nvSpPr>
      <dsp:spPr>
        <a:xfrm rot="8574600">
          <a:off x="1831944" y="2075489"/>
          <a:ext cx="308986"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910047" y="2107217"/>
        <a:ext cx="222093" cy="173785"/>
      </dsp:txXfrm>
    </dsp:sp>
    <dsp:sp modelId="{7A12F5E0-2066-42FD-B233-63423637F1BE}">
      <dsp:nvSpPr>
        <dsp:cNvPr id="0" name=""/>
        <dsp:cNvSpPr/>
      </dsp:nvSpPr>
      <dsp:spPr>
        <a:xfrm>
          <a:off x="558213" y="2357182"/>
          <a:ext cx="1592915"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791490" y="2456987"/>
        <a:ext cx="1126361" cy="481903"/>
      </dsp:txXfrm>
    </dsp:sp>
    <dsp:sp modelId="{9653C083-135E-4B36-A74A-1C345705AF1A}">
      <dsp:nvSpPr>
        <dsp:cNvPr id="0" name=""/>
        <dsp:cNvSpPr/>
      </dsp:nvSpPr>
      <dsp:spPr>
        <a:xfrm rot="10456050">
          <a:off x="1899749" y="1578322"/>
          <a:ext cx="39781"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911653" y="1635655"/>
        <a:ext cx="27847" cy="173785"/>
      </dsp:txXfrm>
    </dsp:sp>
    <dsp:sp modelId="{B14497D1-A6BD-4935-BE1E-679341EACCB4}">
      <dsp:nvSpPr>
        <dsp:cNvPr id="0" name=""/>
        <dsp:cNvSpPr/>
      </dsp:nvSpPr>
      <dsp:spPr>
        <a:xfrm>
          <a:off x="0" y="1478859"/>
          <a:ext cx="1917261"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280776" y="1578664"/>
        <a:ext cx="1355709" cy="481903"/>
      </dsp:txXfrm>
    </dsp:sp>
    <dsp:sp modelId="{DB89F88D-DE86-41E7-9051-8DFA96DC349B}">
      <dsp:nvSpPr>
        <dsp:cNvPr id="0" name=""/>
        <dsp:cNvSpPr/>
      </dsp:nvSpPr>
      <dsp:spPr>
        <a:xfrm rot="11880491">
          <a:off x="1522060" y="1153339"/>
          <a:ext cx="367061"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606825" y="1224700"/>
        <a:ext cx="280168" cy="173785"/>
      </dsp:txXfrm>
    </dsp:sp>
    <dsp:sp modelId="{922F7D7E-7438-4F4C-96ED-4BD47B03704A}">
      <dsp:nvSpPr>
        <dsp:cNvPr id="0" name=""/>
        <dsp:cNvSpPr/>
      </dsp:nvSpPr>
      <dsp:spPr>
        <a:xfrm>
          <a:off x="0" y="648125"/>
          <a:ext cx="1508380"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220897" y="747930"/>
        <a:ext cx="1066586" cy="481903"/>
      </dsp:txXfrm>
    </dsp:sp>
    <dsp:sp modelId="{1C67BE23-3E6B-4446-9A81-A108B41A3BE3}">
      <dsp:nvSpPr>
        <dsp:cNvPr id="0" name=""/>
        <dsp:cNvSpPr/>
      </dsp:nvSpPr>
      <dsp:spPr>
        <a:xfrm rot="13349448">
          <a:off x="1753153" y="778499"/>
          <a:ext cx="440435" cy="289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p>
      </dsp:txBody>
      <dsp:txXfrm rot="10800000">
        <a:off x="1828636" y="865775"/>
        <a:ext cx="353542" cy="173785"/>
      </dsp:txXfrm>
    </dsp:sp>
    <dsp:sp modelId="{50C92223-7786-4291-BE26-28BB67FF2FB0}">
      <dsp:nvSpPr>
        <dsp:cNvPr id="0" name=""/>
        <dsp:cNvSpPr/>
      </dsp:nvSpPr>
      <dsp:spPr>
        <a:xfrm>
          <a:off x="706923" y="0"/>
          <a:ext cx="1260970" cy="68151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endParaRPr lang="en-GB" sz="1600" kern="1200"/>
        </a:p>
      </dsp:txBody>
      <dsp:txXfrm>
        <a:off x="891588" y="99805"/>
        <a:ext cx="891640" cy="4819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FAAC9-FCAA-4743-A249-A1BEAEA1D499}">
      <dsp:nvSpPr>
        <dsp:cNvPr id="0" name=""/>
        <dsp:cNvSpPr/>
      </dsp:nvSpPr>
      <dsp:spPr>
        <a:xfrm>
          <a:off x="1156944" y="176234"/>
          <a:ext cx="2277494" cy="2277494"/>
        </a:xfrm>
        <a:prstGeom prst="pie">
          <a:avLst>
            <a:gd name="adj1" fmla="val 16200000"/>
            <a:gd name="adj2" fmla="val 1800000"/>
          </a:avLst>
        </a:prstGeom>
        <a:solidFill>
          <a:srgbClr val="FFFF00"/>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kern="1200">
              <a:solidFill>
                <a:schemeClr val="tx1"/>
              </a:solidFill>
            </a:rPr>
            <a:t>EVENTS</a:t>
          </a:r>
        </a:p>
      </dsp:txBody>
      <dsp:txXfrm>
        <a:off x="2357238" y="658846"/>
        <a:ext cx="813390" cy="677825"/>
      </dsp:txXfrm>
    </dsp:sp>
    <dsp:sp modelId="{4D5B30A7-EA43-4714-8482-FE026C0E2827}">
      <dsp:nvSpPr>
        <dsp:cNvPr id="0" name=""/>
        <dsp:cNvSpPr/>
      </dsp:nvSpPr>
      <dsp:spPr>
        <a:xfrm>
          <a:off x="1110039" y="257573"/>
          <a:ext cx="2277494" cy="2277494"/>
        </a:xfrm>
        <a:prstGeom prst="pie">
          <a:avLst>
            <a:gd name="adj1" fmla="val 1800000"/>
            <a:gd name="adj2" fmla="val 9000000"/>
          </a:avLst>
        </a:prstGeom>
        <a:solidFill>
          <a:srgbClr val="FFFF00"/>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kern="1200">
              <a:solidFill>
                <a:schemeClr val="tx1"/>
              </a:solidFill>
            </a:rPr>
            <a:t>SPONSOR</a:t>
          </a:r>
        </a:p>
      </dsp:txBody>
      <dsp:txXfrm>
        <a:off x="1652299" y="1735233"/>
        <a:ext cx="1220086" cy="596486"/>
      </dsp:txXfrm>
    </dsp:sp>
    <dsp:sp modelId="{948B949A-C0B7-4B11-9FE1-917F3D5DD53E}">
      <dsp:nvSpPr>
        <dsp:cNvPr id="0" name=""/>
        <dsp:cNvSpPr/>
      </dsp:nvSpPr>
      <dsp:spPr>
        <a:xfrm>
          <a:off x="1063133" y="176234"/>
          <a:ext cx="2277494" cy="2277494"/>
        </a:xfrm>
        <a:prstGeom prst="pie">
          <a:avLst>
            <a:gd name="adj1" fmla="val 9000000"/>
            <a:gd name="adj2" fmla="val 16200000"/>
          </a:avLst>
        </a:prstGeom>
        <a:solidFill>
          <a:srgbClr val="FFFF00"/>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GB" sz="1900" kern="1200">
              <a:solidFill>
                <a:schemeClr val="tx1"/>
              </a:solidFill>
            </a:rPr>
            <a:t>MEDIA</a:t>
          </a:r>
        </a:p>
      </dsp:txBody>
      <dsp:txXfrm>
        <a:off x="1326943" y="658846"/>
        <a:ext cx="813390" cy="677825"/>
      </dsp:txXfrm>
    </dsp:sp>
    <dsp:sp modelId="{AFF15249-C1D4-415B-B462-256010B2365D}">
      <dsp:nvSpPr>
        <dsp:cNvPr id="0" name=""/>
        <dsp:cNvSpPr/>
      </dsp:nvSpPr>
      <dsp:spPr>
        <a:xfrm>
          <a:off x="1016145" y="35246"/>
          <a:ext cx="2559470" cy="2559470"/>
        </a:xfrm>
        <a:prstGeom prst="circularArrow">
          <a:avLst>
            <a:gd name="adj1" fmla="val 5085"/>
            <a:gd name="adj2" fmla="val 327528"/>
            <a:gd name="adj3" fmla="val 1472472"/>
            <a:gd name="adj4" fmla="val 16199432"/>
            <a:gd name="adj5" fmla="val 5932"/>
          </a:avLst>
        </a:prstGeom>
        <a:solidFill>
          <a:schemeClr val="accent2">
            <a:hueOff val="0"/>
            <a:satOff val="0"/>
            <a:lumOff val="0"/>
            <a:alphaOff val="0"/>
          </a:schemeClr>
        </a:solidFill>
        <a:ln w="9525" cap="flat" cmpd="sng" algn="ctr">
          <a:solidFill>
            <a:srgbClr val="FF0000"/>
          </a:solidFill>
          <a:prstDash val="solid"/>
        </a:ln>
        <a:effectLst>
          <a:outerShdw blurRad="40000" dist="23000" dir="5400000" rotWithShape="0">
            <a:srgbClr val="000000">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B270B755-6417-4FE9-82A5-49E62D6674E2}">
      <dsp:nvSpPr>
        <dsp:cNvPr id="0" name=""/>
        <dsp:cNvSpPr/>
      </dsp:nvSpPr>
      <dsp:spPr>
        <a:xfrm>
          <a:off x="969051" y="116442"/>
          <a:ext cx="2559470" cy="2559470"/>
        </a:xfrm>
        <a:prstGeom prst="circularArrow">
          <a:avLst>
            <a:gd name="adj1" fmla="val 5085"/>
            <a:gd name="adj2" fmla="val 327528"/>
            <a:gd name="adj3" fmla="val 8671970"/>
            <a:gd name="adj4" fmla="val 1800502"/>
            <a:gd name="adj5" fmla="val 5932"/>
          </a:avLst>
        </a:prstGeom>
        <a:solidFill>
          <a:schemeClr val="accent2">
            <a:hueOff val="2340759"/>
            <a:satOff val="-2919"/>
            <a:lumOff val="686"/>
            <a:alphaOff val="0"/>
          </a:schemeClr>
        </a:solidFill>
        <a:ln w="9525" cap="flat" cmpd="sng" algn="ctr">
          <a:solidFill>
            <a:schemeClr val="accent4">
              <a:lumMod val="50000"/>
            </a:schemeClr>
          </a:solidFill>
          <a:prstDash val="solid"/>
        </a:ln>
        <a:effectLst>
          <a:outerShdw blurRad="40000" dist="23000" dir="5400000" rotWithShape="0">
            <a:srgbClr val="000000">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49918839-0745-4214-AB55-A408FFAF4D1F}">
      <dsp:nvSpPr>
        <dsp:cNvPr id="0" name=""/>
        <dsp:cNvSpPr/>
      </dsp:nvSpPr>
      <dsp:spPr>
        <a:xfrm>
          <a:off x="921957" y="35246"/>
          <a:ext cx="2559470" cy="2559470"/>
        </a:xfrm>
        <a:prstGeom prst="circularArrow">
          <a:avLst>
            <a:gd name="adj1" fmla="val 5085"/>
            <a:gd name="adj2" fmla="val 327528"/>
            <a:gd name="adj3" fmla="val 15873039"/>
            <a:gd name="adj4" fmla="val 9000000"/>
            <a:gd name="adj5" fmla="val 5932"/>
          </a:avLst>
        </a:prstGeom>
        <a:solidFill>
          <a:schemeClr val="accent2">
            <a:hueOff val="4681519"/>
            <a:satOff val="-5839"/>
            <a:lumOff val="1373"/>
            <a:alphaOff val="0"/>
          </a:schemeClr>
        </a:solidFill>
        <a:ln w="9525" cap="flat" cmpd="sng" algn="ctr">
          <a:solidFill>
            <a:srgbClr val="00B050"/>
          </a:solidFill>
          <a:prstDash val="solid"/>
        </a:ln>
        <a:effectLst>
          <a:outerShdw blurRad="40000" dist="23000" dir="5400000" rotWithShape="0">
            <a:srgbClr val="000000">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5B0FE5-0F85-43ED-9FCF-4BD8C4A5E4BE}">
      <dsp:nvSpPr>
        <dsp:cNvPr id="0" name=""/>
        <dsp:cNvSpPr/>
      </dsp:nvSpPr>
      <dsp:spPr>
        <a:xfrm>
          <a:off x="2175117" y="1213416"/>
          <a:ext cx="1301507" cy="818177"/>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kern="1200"/>
            <a:t>Possible causes</a:t>
          </a:r>
        </a:p>
      </dsp:txBody>
      <dsp:txXfrm>
        <a:off x="2365718" y="1333235"/>
        <a:ext cx="920305" cy="578539"/>
      </dsp:txXfrm>
    </dsp:sp>
    <dsp:sp modelId="{5B0AEDCD-323F-4DF5-96D4-E33270BF942A}">
      <dsp:nvSpPr>
        <dsp:cNvPr id="0" name=""/>
        <dsp:cNvSpPr/>
      </dsp:nvSpPr>
      <dsp:spPr>
        <a:xfrm rot="16200000">
          <a:off x="2732811" y="904010"/>
          <a:ext cx="186118" cy="2781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2760729" y="987564"/>
        <a:ext cx="130283" cy="166908"/>
      </dsp:txXfrm>
    </dsp:sp>
    <dsp:sp modelId="{E87FBA11-9B8F-4B8E-9AB5-C0D1C80A95B9}">
      <dsp:nvSpPr>
        <dsp:cNvPr id="0" name=""/>
        <dsp:cNvSpPr/>
      </dsp:nvSpPr>
      <dsp:spPr>
        <a:xfrm>
          <a:off x="1803641" y="-122704"/>
          <a:ext cx="2044457" cy="984954"/>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GB" sz="1700" kern="1200"/>
        </a:p>
      </dsp:txBody>
      <dsp:txXfrm>
        <a:off x="2103045" y="21539"/>
        <a:ext cx="1445649" cy="696468"/>
      </dsp:txXfrm>
    </dsp:sp>
    <dsp:sp modelId="{993A7549-7282-452E-B807-AE58BEA34C5E}">
      <dsp:nvSpPr>
        <dsp:cNvPr id="0" name=""/>
        <dsp:cNvSpPr/>
      </dsp:nvSpPr>
      <dsp:spPr>
        <a:xfrm rot="19990152">
          <a:off x="3410702" y="1125430"/>
          <a:ext cx="245821" cy="2781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3414672" y="1197709"/>
        <a:ext cx="172075" cy="166908"/>
      </dsp:txXfrm>
    </dsp:sp>
    <dsp:sp modelId="{ED9F05FC-DF20-4980-907F-CE983AB131ED}">
      <dsp:nvSpPr>
        <dsp:cNvPr id="0" name=""/>
        <dsp:cNvSpPr/>
      </dsp:nvSpPr>
      <dsp:spPr>
        <a:xfrm>
          <a:off x="3460974" y="274717"/>
          <a:ext cx="2006373" cy="1038244"/>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GB" sz="1800" kern="1200"/>
        </a:p>
      </dsp:txBody>
      <dsp:txXfrm>
        <a:off x="3754801" y="426764"/>
        <a:ext cx="1418719" cy="734150"/>
      </dsp:txXfrm>
    </dsp:sp>
    <dsp:sp modelId="{D19D3C39-5C70-4DA4-9A8D-5C80892571E9}">
      <dsp:nvSpPr>
        <dsp:cNvPr id="0" name=""/>
        <dsp:cNvSpPr/>
      </dsp:nvSpPr>
      <dsp:spPr>
        <a:xfrm rot="127588">
          <a:off x="3506181" y="1510050"/>
          <a:ext cx="74045" cy="2781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3506189" y="1565274"/>
        <a:ext cx="51832" cy="166908"/>
      </dsp:txXfrm>
    </dsp:sp>
    <dsp:sp modelId="{935F6A00-70F7-47DE-91EE-0408C438715E}">
      <dsp:nvSpPr>
        <dsp:cNvPr id="0" name=""/>
        <dsp:cNvSpPr/>
      </dsp:nvSpPr>
      <dsp:spPr>
        <a:xfrm>
          <a:off x="3612486" y="1170064"/>
          <a:ext cx="2018081" cy="1038229"/>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GB" sz="1800" kern="1200"/>
        </a:p>
      </dsp:txBody>
      <dsp:txXfrm>
        <a:off x="3908027" y="1322109"/>
        <a:ext cx="1426999" cy="734139"/>
      </dsp:txXfrm>
    </dsp:sp>
    <dsp:sp modelId="{6ED604EE-26BF-4FC9-90D6-07313A8DE798}">
      <dsp:nvSpPr>
        <dsp:cNvPr id="0" name=""/>
        <dsp:cNvSpPr/>
      </dsp:nvSpPr>
      <dsp:spPr>
        <a:xfrm rot="1823202">
          <a:off x="3426133" y="1961430"/>
          <a:ext cx="429857" cy="2781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3431865" y="1995959"/>
        <a:ext cx="346403" cy="166908"/>
      </dsp:txXfrm>
    </dsp:sp>
    <dsp:sp modelId="{B84BB497-2A58-4715-8CBE-6374D0AB1368}">
      <dsp:nvSpPr>
        <dsp:cNvPr id="0" name=""/>
        <dsp:cNvSpPr/>
      </dsp:nvSpPr>
      <dsp:spPr>
        <a:xfrm>
          <a:off x="3707328" y="2170172"/>
          <a:ext cx="1875617" cy="1038244"/>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GB" sz="1800" kern="1200"/>
        </a:p>
      </dsp:txBody>
      <dsp:txXfrm>
        <a:off x="3982006" y="2322219"/>
        <a:ext cx="1326261" cy="734150"/>
      </dsp:txXfrm>
    </dsp:sp>
    <dsp:sp modelId="{910A9004-21F1-4955-AA15-107E58016EDB}">
      <dsp:nvSpPr>
        <dsp:cNvPr id="0" name=""/>
        <dsp:cNvSpPr/>
      </dsp:nvSpPr>
      <dsp:spPr>
        <a:xfrm rot="5400000">
          <a:off x="2738658" y="2052117"/>
          <a:ext cx="174423" cy="2781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2764822" y="2081590"/>
        <a:ext cx="122096" cy="166908"/>
      </dsp:txXfrm>
    </dsp:sp>
    <dsp:sp modelId="{3D05EAB8-A3B9-41E1-AB81-C995B7EB0197}">
      <dsp:nvSpPr>
        <dsp:cNvPr id="0" name=""/>
        <dsp:cNvSpPr/>
      </dsp:nvSpPr>
      <dsp:spPr>
        <a:xfrm>
          <a:off x="2096793" y="2360694"/>
          <a:ext cx="1458153" cy="1029084"/>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GB" sz="1800" kern="1200"/>
        </a:p>
      </dsp:txBody>
      <dsp:txXfrm>
        <a:off x="2310335" y="2511400"/>
        <a:ext cx="1031069" cy="727672"/>
      </dsp:txXfrm>
    </dsp:sp>
    <dsp:sp modelId="{1AFC4B03-AEC1-40D5-8C99-FB235346EB2B}">
      <dsp:nvSpPr>
        <dsp:cNvPr id="0" name=""/>
        <dsp:cNvSpPr/>
      </dsp:nvSpPr>
      <dsp:spPr>
        <a:xfrm rot="9014533">
          <a:off x="1744733" y="1969088"/>
          <a:ext cx="463302" cy="2781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1822685" y="2004013"/>
        <a:ext cx="379848" cy="166908"/>
      </dsp:txXfrm>
    </dsp:sp>
    <dsp:sp modelId="{6826DD16-1232-4DB2-BC4A-87CDE61211CF}">
      <dsp:nvSpPr>
        <dsp:cNvPr id="0" name=""/>
        <dsp:cNvSpPr/>
      </dsp:nvSpPr>
      <dsp:spPr>
        <a:xfrm>
          <a:off x="0" y="2158655"/>
          <a:ext cx="1837474" cy="1108419"/>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GB" sz="1700" kern="1200"/>
        </a:p>
      </dsp:txBody>
      <dsp:txXfrm>
        <a:off x="269092" y="2320979"/>
        <a:ext cx="1299290" cy="783771"/>
      </dsp:txXfrm>
    </dsp:sp>
    <dsp:sp modelId="{22A9E612-3CF4-4E2B-ABCA-9FA71EF8C227}">
      <dsp:nvSpPr>
        <dsp:cNvPr id="0" name=""/>
        <dsp:cNvSpPr/>
      </dsp:nvSpPr>
      <dsp:spPr>
        <a:xfrm rot="10800000">
          <a:off x="2076755" y="1483414"/>
          <a:ext cx="69508" cy="2781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2097607" y="1539050"/>
        <a:ext cx="48656" cy="166908"/>
      </dsp:txXfrm>
    </dsp:sp>
    <dsp:sp modelId="{2E09FF69-E2E8-4A58-A385-30C94B883AFD}">
      <dsp:nvSpPr>
        <dsp:cNvPr id="0" name=""/>
        <dsp:cNvSpPr/>
      </dsp:nvSpPr>
      <dsp:spPr>
        <a:xfrm>
          <a:off x="4" y="1134983"/>
          <a:ext cx="2043964" cy="97504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GB" sz="1700" kern="1200"/>
        </a:p>
      </dsp:txBody>
      <dsp:txXfrm>
        <a:off x="299336" y="1277775"/>
        <a:ext cx="1445300" cy="689458"/>
      </dsp:txXfrm>
    </dsp:sp>
    <dsp:sp modelId="{D505C563-BE36-40D6-AA97-CFBAABD5561D}">
      <dsp:nvSpPr>
        <dsp:cNvPr id="0" name=""/>
        <dsp:cNvSpPr/>
      </dsp:nvSpPr>
      <dsp:spPr>
        <a:xfrm rot="12530133">
          <a:off x="1899557" y="1065792"/>
          <a:ext cx="335552" cy="2781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1977837" y="1141553"/>
        <a:ext cx="252098" cy="166908"/>
      </dsp:txXfrm>
    </dsp:sp>
    <dsp:sp modelId="{FAF3D872-5393-48E9-B3EF-88C7359F5768}">
      <dsp:nvSpPr>
        <dsp:cNvPr id="0" name=""/>
        <dsp:cNvSpPr/>
      </dsp:nvSpPr>
      <dsp:spPr>
        <a:xfrm>
          <a:off x="219072" y="176451"/>
          <a:ext cx="1822710" cy="1025211"/>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GB" sz="1700" kern="1200"/>
        </a:p>
      </dsp:txBody>
      <dsp:txXfrm>
        <a:off x="486002" y="326590"/>
        <a:ext cx="1288850" cy="7249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5B0FE5-0F85-43ED-9FCF-4BD8C4A5E4BE}">
      <dsp:nvSpPr>
        <dsp:cNvPr id="0" name=""/>
        <dsp:cNvSpPr/>
      </dsp:nvSpPr>
      <dsp:spPr>
        <a:xfrm>
          <a:off x="2034518" y="1134981"/>
          <a:ext cx="1217378" cy="765290"/>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Possible causes to crowd violence</a:t>
          </a:r>
        </a:p>
      </dsp:txBody>
      <dsp:txXfrm>
        <a:off x="2212799" y="1247055"/>
        <a:ext cx="860816" cy="541142"/>
      </dsp:txXfrm>
    </dsp:sp>
    <dsp:sp modelId="{5B0AEDCD-323F-4DF5-96D4-E33270BF942A}">
      <dsp:nvSpPr>
        <dsp:cNvPr id="0" name=""/>
        <dsp:cNvSpPr/>
      </dsp:nvSpPr>
      <dsp:spPr>
        <a:xfrm rot="16200000">
          <a:off x="2556163" y="845575"/>
          <a:ext cx="174087" cy="2601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2582276" y="923728"/>
        <a:ext cx="121861" cy="156118"/>
      </dsp:txXfrm>
    </dsp:sp>
    <dsp:sp modelId="{E87FBA11-9B8F-4B8E-9AB5-C0D1C80A95B9}">
      <dsp:nvSpPr>
        <dsp:cNvPr id="0" name=""/>
        <dsp:cNvSpPr/>
      </dsp:nvSpPr>
      <dsp:spPr>
        <a:xfrm>
          <a:off x="1687055" y="-114772"/>
          <a:ext cx="1912304" cy="921287"/>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GB" sz="900" kern="1200"/>
        </a:p>
      </dsp:txBody>
      <dsp:txXfrm>
        <a:off x="1967105" y="20147"/>
        <a:ext cx="1352204" cy="651449"/>
      </dsp:txXfrm>
    </dsp:sp>
    <dsp:sp modelId="{993A7549-7282-452E-B807-AE58BEA34C5E}">
      <dsp:nvSpPr>
        <dsp:cNvPr id="0" name=""/>
        <dsp:cNvSpPr/>
      </dsp:nvSpPr>
      <dsp:spPr>
        <a:xfrm rot="19990152">
          <a:off x="3190235" y="1052682"/>
          <a:ext cx="229932" cy="2601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93948" y="1120289"/>
        <a:ext cx="160952" cy="156118"/>
      </dsp:txXfrm>
    </dsp:sp>
    <dsp:sp modelId="{ED9F05FC-DF20-4980-907F-CE983AB131ED}">
      <dsp:nvSpPr>
        <dsp:cNvPr id="0" name=""/>
        <dsp:cNvSpPr/>
      </dsp:nvSpPr>
      <dsp:spPr>
        <a:xfrm>
          <a:off x="3237257" y="256959"/>
          <a:ext cx="1876681" cy="97113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GB" sz="900" kern="1200"/>
        </a:p>
      </dsp:txBody>
      <dsp:txXfrm>
        <a:off x="3512091" y="399178"/>
        <a:ext cx="1327013" cy="686694"/>
      </dsp:txXfrm>
    </dsp:sp>
    <dsp:sp modelId="{D19D3C39-5C70-4DA4-9A8D-5C80892571E9}">
      <dsp:nvSpPr>
        <dsp:cNvPr id="0" name=""/>
        <dsp:cNvSpPr/>
      </dsp:nvSpPr>
      <dsp:spPr>
        <a:xfrm rot="127588">
          <a:off x="3279542" y="1412440"/>
          <a:ext cx="69259" cy="2601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279549" y="1464095"/>
        <a:ext cx="48481" cy="156118"/>
      </dsp:txXfrm>
    </dsp:sp>
    <dsp:sp modelId="{935F6A00-70F7-47DE-91EE-0408C438715E}">
      <dsp:nvSpPr>
        <dsp:cNvPr id="0" name=""/>
        <dsp:cNvSpPr/>
      </dsp:nvSpPr>
      <dsp:spPr>
        <a:xfrm>
          <a:off x="3378976" y="1094431"/>
          <a:ext cx="1887633" cy="971119"/>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GB" sz="900" kern="1200"/>
        </a:p>
      </dsp:txBody>
      <dsp:txXfrm>
        <a:off x="3655413" y="1236648"/>
        <a:ext cx="1334759" cy="686685"/>
      </dsp:txXfrm>
    </dsp:sp>
    <dsp:sp modelId="{6ED604EE-26BF-4FC9-90D6-07313A8DE798}">
      <dsp:nvSpPr>
        <dsp:cNvPr id="0" name=""/>
        <dsp:cNvSpPr/>
      </dsp:nvSpPr>
      <dsp:spPr>
        <a:xfrm rot="1823202">
          <a:off x="3204669" y="1834643"/>
          <a:ext cx="402071" cy="2601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210030" y="1866941"/>
        <a:ext cx="324012" cy="156118"/>
      </dsp:txXfrm>
    </dsp:sp>
    <dsp:sp modelId="{B84BB497-2A58-4715-8CBE-6374D0AB1368}">
      <dsp:nvSpPr>
        <dsp:cNvPr id="0" name=""/>
        <dsp:cNvSpPr/>
      </dsp:nvSpPr>
      <dsp:spPr>
        <a:xfrm>
          <a:off x="3467688" y="2029893"/>
          <a:ext cx="1754378" cy="97113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GB" sz="900" kern="1200"/>
        </a:p>
      </dsp:txBody>
      <dsp:txXfrm>
        <a:off x="3724611" y="2172112"/>
        <a:ext cx="1240532" cy="686694"/>
      </dsp:txXfrm>
    </dsp:sp>
    <dsp:sp modelId="{910A9004-21F1-4955-AA15-107E58016EDB}">
      <dsp:nvSpPr>
        <dsp:cNvPr id="0" name=""/>
        <dsp:cNvSpPr/>
      </dsp:nvSpPr>
      <dsp:spPr>
        <a:xfrm rot="5400000">
          <a:off x="2561633" y="1919469"/>
          <a:ext cx="163148" cy="2601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2586105" y="1947037"/>
        <a:ext cx="114204" cy="156118"/>
      </dsp:txXfrm>
    </dsp:sp>
    <dsp:sp modelId="{3D05EAB8-A3B9-41E1-AB81-C995B7EB0197}">
      <dsp:nvSpPr>
        <dsp:cNvPr id="0" name=""/>
        <dsp:cNvSpPr/>
      </dsp:nvSpPr>
      <dsp:spPr>
        <a:xfrm>
          <a:off x="1961257" y="2208099"/>
          <a:ext cx="1363899" cy="962564"/>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GB" sz="900" kern="1200"/>
        </a:p>
      </dsp:txBody>
      <dsp:txXfrm>
        <a:off x="2160995" y="2349063"/>
        <a:ext cx="964423" cy="680636"/>
      </dsp:txXfrm>
    </dsp:sp>
    <dsp:sp modelId="{1AFC4B03-AEC1-40D5-8C99-FB235346EB2B}">
      <dsp:nvSpPr>
        <dsp:cNvPr id="0" name=""/>
        <dsp:cNvSpPr/>
      </dsp:nvSpPr>
      <dsp:spPr>
        <a:xfrm rot="9014534">
          <a:off x="1631955" y="1841807"/>
          <a:ext cx="433354" cy="2601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1704867" y="1874475"/>
        <a:ext cx="355295" cy="156118"/>
      </dsp:txXfrm>
    </dsp:sp>
    <dsp:sp modelId="{6826DD16-1232-4DB2-BC4A-87CDE61211CF}">
      <dsp:nvSpPr>
        <dsp:cNvPr id="0" name=""/>
        <dsp:cNvSpPr/>
      </dsp:nvSpPr>
      <dsp:spPr>
        <a:xfrm>
          <a:off x="0" y="2019120"/>
          <a:ext cx="1718700" cy="1036771"/>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GB" sz="900" kern="1200"/>
        </a:p>
      </dsp:txBody>
      <dsp:txXfrm>
        <a:off x="251698" y="2170952"/>
        <a:ext cx="1215304" cy="733107"/>
      </dsp:txXfrm>
    </dsp:sp>
    <dsp:sp modelId="{22A9E612-3CF4-4E2B-ABCA-9FA71EF8C227}">
      <dsp:nvSpPr>
        <dsp:cNvPr id="0" name=""/>
        <dsp:cNvSpPr/>
      </dsp:nvSpPr>
      <dsp:spPr>
        <a:xfrm rot="10800000">
          <a:off x="1942515" y="1387527"/>
          <a:ext cx="65015" cy="2601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1962019" y="1439567"/>
        <a:ext cx="45511" cy="156118"/>
      </dsp:txXfrm>
    </dsp:sp>
    <dsp:sp modelId="{2E09FF69-E2E8-4A58-A385-30C94B883AFD}">
      <dsp:nvSpPr>
        <dsp:cNvPr id="0" name=""/>
        <dsp:cNvSpPr/>
      </dsp:nvSpPr>
      <dsp:spPr>
        <a:xfrm>
          <a:off x="4" y="1061618"/>
          <a:ext cx="1911843" cy="912016"/>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GB" sz="900" kern="1200"/>
        </a:p>
      </dsp:txBody>
      <dsp:txXfrm>
        <a:off x="279987" y="1195180"/>
        <a:ext cx="1351877" cy="644892"/>
      </dsp:txXfrm>
    </dsp:sp>
    <dsp:sp modelId="{D505C563-BE36-40D6-AA97-CFBAABD5561D}">
      <dsp:nvSpPr>
        <dsp:cNvPr id="0" name=""/>
        <dsp:cNvSpPr/>
      </dsp:nvSpPr>
      <dsp:spPr>
        <a:xfrm rot="12530133">
          <a:off x="1776771" y="996900"/>
          <a:ext cx="313862" cy="2601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1849991" y="1067764"/>
        <a:ext cx="235803" cy="156118"/>
      </dsp:txXfrm>
    </dsp:sp>
    <dsp:sp modelId="{FAF3D872-5393-48E9-B3EF-88C7359F5768}">
      <dsp:nvSpPr>
        <dsp:cNvPr id="0" name=""/>
        <dsp:cNvSpPr/>
      </dsp:nvSpPr>
      <dsp:spPr>
        <a:xfrm>
          <a:off x="204911" y="165045"/>
          <a:ext cx="1704891" cy="958941"/>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GB" sz="900" kern="1200"/>
        </a:p>
      </dsp:txBody>
      <dsp:txXfrm>
        <a:off x="454587" y="305479"/>
        <a:ext cx="1205539" cy="6780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5B0FE5-0F85-43ED-9FCF-4BD8C4A5E4BE}">
      <dsp:nvSpPr>
        <dsp:cNvPr id="0" name=""/>
        <dsp:cNvSpPr/>
      </dsp:nvSpPr>
      <dsp:spPr>
        <a:xfrm>
          <a:off x="1959898" y="1111654"/>
          <a:ext cx="1278172" cy="803508"/>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Possible solutions to crowd violence</a:t>
          </a:r>
        </a:p>
      </dsp:txBody>
      <dsp:txXfrm>
        <a:off x="2147082" y="1229325"/>
        <a:ext cx="903804" cy="568166"/>
      </dsp:txXfrm>
    </dsp:sp>
    <dsp:sp modelId="{5B0AEDCD-323F-4DF5-96D4-E33270BF942A}">
      <dsp:nvSpPr>
        <dsp:cNvPr id="0" name=""/>
        <dsp:cNvSpPr/>
      </dsp:nvSpPr>
      <dsp:spPr>
        <a:xfrm rot="16200000">
          <a:off x="2549822" y="885082"/>
          <a:ext cx="98324"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2564571" y="954469"/>
        <a:ext cx="68827" cy="163916"/>
      </dsp:txXfrm>
    </dsp:sp>
    <dsp:sp modelId="{E87FBA11-9B8F-4B8E-9AB5-C0D1C80A95B9}">
      <dsp:nvSpPr>
        <dsp:cNvPr id="0" name=""/>
        <dsp:cNvSpPr/>
      </dsp:nvSpPr>
      <dsp:spPr>
        <a:xfrm>
          <a:off x="1483538" y="-148635"/>
          <a:ext cx="2230892" cy="107477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1810245" y="8762"/>
        <a:ext cx="1577478" cy="759978"/>
      </dsp:txXfrm>
    </dsp:sp>
    <dsp:sp modelId="{993A7549-7282-452E-B807-AE58BEA34C5E}">
      <dsp:nvSpPr>
        <dsp:cNvPr id="0" name=""/>
        <dsp:cNvSpPr/>
      </dsp:nvSpPr>
      <dsp:spPr>
        <a:xfrm rot="20492155">
          <a:off x="3183225" y="1172738"/>
          <a:ext cx="53885"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83641" y="1229936"/>
        <a:ext cx="37720" cy="163916"/>
      </dsp:txXfrm>
    </dsp:sp>
    <dsp:sp modelId="{ED9F05FC-DF20-4980-907F-CE983AB131ED}">
      <dsp:nvSpPr>
        <dsp:cNvPr id="0" name=""/>
        <dsp:cNvSpPr/>
      </dsp:nvSpPr>
      <dsp:spPr>
        <a:xfrm>
          <a:off x="3084975" y="419168"/>
          <a:ext cx="2189334" cy="113292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3405596" y="585081"/>
        <a:ext cx="1548092" cy="801096"/>
      </dsp:txXfrm>
    </dsp:sp>
    <dsp:sp modelId="{D19D3C39-5C70-4DA4-9A8D-5C80892571E9}">
      <dsp:nvSpPr>
        <dsp:cNvPr id="0" name=""/>
        <dsp:cNvSpPr/>
      </dsp:nvSpPr>
      <dsp:spPr>
        <a:xfrm rot="1248916">
          <a:off x="3174437" y="1610875"/>
          <a:ext cx="80455"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75225" y="1661225"/>
        <a:ext cx="56319" cy="163916"/>
      </dsp:txXfrm>
    </dsp:sp>
    <dsp:sp modelId="{935F6A00-70F7-47DE-91EE-0408C438715E}">
      <dsp:nvSpPr>
        <dsp:cNvPr id="0" name=""/>
        <dsp:cNvSpPr/>
      </dsp:nvSpPr>
      <dsp:spPr>
        <a:xfrm>
          <a:off x="3072199" y="1545444"/>
          <a:ext cx="2202110" cy="1132906"/>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3394691" y="1711354"/>
        <a:ext cx="1557126" cy="801086"/>
      </dsp:txXfrm>
    </dsp:sp>
    <dsp:sp modelId="{6ED604EE-26BF-4FC9-90D6-07313A8DE798}">
      <dsp:nvSpPr>
        <dsp:cNvPr id="0" name=""/>
        <dsp:cNvSpPr/>
      </dsp:nvSpPr>
      <dsp:spPr>
        <a:xfrm rot="5507624">
          <a:off x="2542505" y="1854441"/>
          <a:ext cx="83041"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2555351" y="1896629"/>
        <a:ext cx="58129" cy="163916"/>
      </dsp:txXfrm>
    </dsp:sp>
    <dsp:sp modelId="{B84BB497-2A58-4715-8CBE-6374D0AB1368}">
      <dsp:nvSpPr>
        <dsp:cNvPr id="0" name=""/>
        <dsp:cNvSpPr/>
      </dsp:nvSpPr>
      <dsp:spPr>
        <a:xfrm>
          <a:off x="1540435" y="2071605"/>
          <a:ext cx="2046655" cy="113292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1840161" y="2237518"/>
        <a:ext cx="1447203" cy="801096"/>
      </dsp:txXfrm>
    </dsp:sp>
    <dsp:sp modelId="{1AFC4B03-AEC1-40D5-8C99-FB235346EB2B}">
      <dsp:nvSpPr>
        <dsp:cNvPr id="0" name=""/>
        <dsp:cNvSpPr/>
      </dsp:nvSpPr>
      <dsp:spPr>
        <a:xfrm rot="9668560">
          <a:off x="1941174" y="1589450"/>
          <a:ext cx="70464"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1961746" y="1640672"/>
        <a:ext cx="49325" cy="163916"/>
      </dsp:txXfrm>
    </dsp:sp>
    <dsp:sp modelId="{6826DD16-1232-4DB2-BC4A-87CDE61211CF}">
      <dsp:nvSpPr>
        <dsp:cNvPr id="0" name=""/>
        <dsp:cNvSpPr/>
      </dsp:nvSpPr>
      <dsp:spPr>
        <a:xfrm>
          <a:off x="0" y="1446343"/>
          <a:ext cx="2049427" cy="1209496"/>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300132" y="1623470"/>
        <a:ext cx="1449163" cy="855242"/>
      </dsp:txXfrm>
    </dsp:sp>
    <dsp:sp modelId="{D505C563-BE36-40D6-AA97-CFBAABD5561D}">
      <dsp:nvSpPr>
        <dsp:cNvPr id="0" name=""/>
        <dsp:cNvSpPr/>
      </dsp:nvSpPr>
      <dsp:spPr>
        <a:xfrm rot="12287353">
          <a:off x="1834631" y="1067068"/>
          <a:ext cx="187347"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1888246" y="1133489"/>
        <a:ext cx="131143" cy="163916"/>
      </dsp:txXfrm>
    </dsp:sp>
    <dsp:sp modelId="{FAF3D872-5393-48E9-B3EF-88C7359F5768}">
      <dsp:nvSpPr>
        <dsp:cNvPr id="0" name=""/>
        <dsp:cNvSpPr/>
      </dsp:nvSpPr>
      <dsp:spPr>
        <a:xfrm>
          <a:off x="0" y="213031"/>
          <a:ext cx="1988923" cy="1118700"/>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291271" y="376861"/>
        <a:ext cx="1406381" cy="7910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5B0FE5-0F85-43ED-9FCF-4BD8C4A5E4BE}">
      <dsp:nvSpPr>
        <dsp:cNvPr id="0" name=""/>
        <dsp:cNvSpPr/>
      </dsp:nvSpPr>
      <dsp:spPr>
        <a:xfrm>
          <a:off x="1959898" y="1111654"/>
          <a:ext cx="1278172" cy="803508"/>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t>Possible solutions to player violence</a:t>
          </a:r>
        </a:p>
      </dsp:txBody>
      <dsp:txXfrm>
        <a:off x="2147082" y="1229325"/>
        <a:ext cx="903804" cy="568166"/>
      </dsp:txXfrm>
    </dsp:sp>
    <dsp:sp modelId="{5B0AEDCD-323F-4DF5-96D4-E33270BF942A}">
      <dsp:nvSpPr>
        <dsp:cNvPr id="0" name=""/>
        <dsp:cNvSpPr/>
      </dsp:nvSpPr>
      <dsp:spPr>
        <a:xfrm rot="16200000">
          <a:off x="2549822" y="885082"/>
          <a:ext cx="98324"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2564571" y="954469"/>
        <a:ext cx="68827" cy="163916"/>
      </dsp:txXfrm>
    </dsp:sp>
    <dsp:sp modelId="{E87FBA11-9B8F-4B8E-9AB5-C0D1C80A95B9}">
      <dsp:nvSpPr>
        <dsp:cNvPr id="0" name=""/>
        <dsp:cNvSpPr/>
      </dsp:nvSpPr>
      <dsp:spPr>
        <a:xfrm>
          <a:off x="1483538" y="-148635"/>
          <a:ext cx="2230892" cy="107477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1810245" y="8762"/>
        <a:ext cx="1577478" cy="759978"/>
      </dsp:txXfrm>
    </dsp:sp>
    <dsp:sp modelId="{993A7549-7282-452E-B807-AE58BEA34C5E}">
      <dsp:nvSpPr>
        <dsp:cNvPr id="0" name=""/>
        <dsp:cNvSpPr/>
      </dsp:nvSpPr>
      <dsp:spPr>
        <a:xfrm rot="20492155">
          <a:off x="3183225" y="1172738"/>
          <a:ext cx="53885"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83641" y="1229936"/>
        <a:ext cx="37720" cy="163916"/>
      </dsp:txXfrm>
    </dsp:sp>
    <dsp:sp modelId="{ED9F05FC-DF20-4980-907F-CE983AB131ED}">
      <dsp:nvSpPr>
        <dsp:cNvPr id="0" name=""/>
        <dsp:cNvSpPr/>
      </dsp:nvSpPr>
      <dsp:spPr>
        <a:xfrm>
          <a:off x="3084975" y="419168"/>
          <a:ext cx="2189334" cy="113292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3405596" y="585081"/>
        <a:ext cx="1548092" cy="801096"/>
      </dsp:txXfrm>
    </dsp:sp>
    <dsp:sp modelId="{D19D3C39-5C70-4DA4-9A8D-5C80892571E9}">
      <dsp:nvSpPr>
        <dsp:cNvPr id="0" name=""/>
        <dsp:cNvSpPr/>
      </dsp:nvSpPr>
      <dsp:spPr>
        <a:xfrm rot="1248916">
          <a:off x="3174437" y="1610875"/>
          <a:ext cx="80455"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75225" y="1661225"/>
        <a:ext cx="56319" cy="163916"/>
      </dsp:txXfrm>
    </dsp:sp>
    <dsp:sp modelId="{935F6A00-70F7-47DE-91EE-0408C438715E}">
      <dsp:nvSpPr>
        <dsp:cNvPr id="0" name=""/>
        <dsp:cNvSpPr/>
      </dsp:nvSpPr>
      <dsp:spPr>
        <a:xfrm>
          <a:off x="3072199" y="1545444"/>
          <a:ext cx="2202110" cy="1132906"/>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3394691" y="1711354"/>
        <a:ext cx="1557126" cy="801086"/>
      </dsp:txXfrm>
    </dsp:sp>
    <dsp:sp modelId="{6ED604EE-26BF-4FC9-90D6-07313A8DE798}">
      <dsp:nvSpPr>
        <dsp:cNvPr id="0" name=""/>
        <dsp:cNvSpPr/>
      </dsp:nvSpPr>
      <dsp:spPr>
        <a:xfrm rot="5507624">
          <a:off x="2542505" y="1854441"/>
          <a:ext cx="83041"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2555351" y="1896629"/>
        <a:ext cx="58129" cy="163916"/>
      </dsp:txXfrm>
    </dsp:sp>
    <dsp:sp modelId="{B84BB497-2A58-4715-8CBE-6374D0AB1368}">
      <dsp:nvSpPr>
        <dsp:cNvPr id="0" name=""/>
        <dsp:cNvSpPr/>
      </dsp:nvSpPr>
      <dsp:spPr>
        <a:xfrm>
          <a:off x="1540435" y="2071605"/>
          <a:ext cx="2046655" cy="113292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1840161" y="2237518"/>
        <a:ext cx="1447203" cy="801096"/>
      </dsp:txXfrm>
    </dsp:sp>
    <dsp:sp modelId="{1AFC4B03-AEC1-40D5-8C99-FB235346EB2B}">
      <dsp:nvSpPr>
        <dsp:cNvPr id="0" name=""/>
        <dsp:cNvSpPr/>
      </dsp:nvSpPr>
      <dsp:spPr>
        <a:xfrm rot="9668560">
          <a:off x="1941174" y="1589450"/>
          <a:ext cx="70464"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1961746" y="1640672"/>
        <a:ext cx="49325" cy="163916"/>
      </dsp:txXfrm>
    </dsp:sp>
    <dsp:sp modelId="{6826DD16-1232-4DB2-BC4A-87CDE61211CF}">
      <dsp:nvSpPr>
        <dsp:cNvPr id="0" name=""/>
        <dsp:cNvSpPr/>
      </dsp:nvSpPr>
      <dsp:spPr>
        <a:xfrm>
          <a:off x="0" y="1446343"/>
          <a:ext cx="2049427" cy="1209496"/>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300132" y="1623470"/>
        <a:ext cx="1449163" cy="855242"/>
      </dsp:txXfrm>
    </dsp:sp>
    <dsp:sp modelId="{D505C563-BE36-40D6-AA97-CFBAABD5561D}">
      <dsp:nvSpPr>
        <dsp:cNvPr id="0" name=""/>
        <dsp:cNvSpPr/>
      </dsp:nvSpPr>
      <dsp:spPr>
        <a:xfrm rot="12287353">
          <a:off x="1834631" y="1067068"/>
          <a:ext cx="187347" cy="2731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rot="10800000">
        <a:off x="1888246" y="1133489"/>
        <a:ext cx="131143" cy="163916"/>
      </dsp:txXfrm>
    </dsp:sp>
    <dsp:sp modelId="{FAF3D872-5393-48E9-B3EF-88C7359F5768}">
      <dsp:nvSpPr>
        <dsp:cNvPr id="0" name=""/>
        <dsp:cNvSpPr/>
      </dsp:nvSpPr>
      <dsp:spPr>
        <a:xfrm>
          <a:off x="0" y="213031"/>
          <a:ext cx="1988923" cy="1118700"/>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GB" sz="1000" kern="1200"/>
        </a:p>
      </dsp:txBody>
      <dsp:txXfrm>
        <a:off x="291271" y="376861"/>
        <a:ext cx="1406381" cy="79104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607E5BEF.dotm</Template>
  <TotalTime>157</TotalTime>
  <Pages>23</Pages>
  <Words>1594</Words>
  <Characters>31957</Characters>
  <Application>Microsoft Office Word</Application>
  <DocSecurity>0</DocSecurity>
  <Lines>266</Lines>
  <Paragraphs>66</Paragraphs>
  <ScaleCrop>false</ScaleCrop>
  <HeadingPairs>
    <vt:vector size="2" baseType="variant">
      <vt:variant>
        <vt:lpstr>Title</vt:lpstr>
      </vt:variant>
      <vt:variant>
        <vt:i4>1</vt:i4>
      </vt:variant>
    </vt:vector>
  </HeadingPairs>
  <TitlesOfParts>
    <vt:vector size="1" baseType="lpstr">
      <vt:lpstr>Contemporary Issues part 2</vt:lpstr>
    </vt:vector>
  </TitlesOfParts>
  <Company>BHASVIC</Company>
  <LinksUpToDate>false</LinksUpToDate>
  <CharactersWithSpaces>33485</CharactersWithSpaces>
  <SharedDoc>false</SharedDoc>
  <HLinks>
    <vt:vector size="6" baseType="variant">
      <vt:variant>
        <vt:i4>8061037</vt:i4>
      </vt:variant>
      <vt:variant>
        <vt:i4>0</vt:i4>
      </vt:variant>
      <vt:variant>
        <vt:i4>0</vt:i4>
      </vt:variant>
      <vt:variant>
        <vt:i4>5</vt:i4>
      </vt:variant>
      <vt:variant>
        <vt:lpwstr>http://www.outdoorpros.com/images/prod/6/Griffin-Technology-8051-5GARMB-rw-41973-45483.jpg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Issues part 2</dc:title>
  <dc:creator>D.Ashleighmorris</dc:creator>
  <cp:lastModifiedBy>USER</cp:lastModifiedBy>
  <cp:revision>3</cp:revision>
  <cp:lastPrinted>2012-12-14T12:55:00Z</cp:lastPrinted>
  <dcterms:created xsi:type="dcterms:W3CDTF">2012-02-20T08:04:00Z</dcterms:created>
  <dcterms:modified xsi:type="dcterms:W3CDTF">2012-12-14T12:57:00Z</dcterms:modified>
</cp:coreProperties>
</file>