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14BFC" w14:textId="77777777" w:rsidR="00E82F91" w:rsidRDefault="00837878" w:rsidP="00E82F9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sz w:val="36"/>
          <w:szCs w:val="36"/>
          <w:highlight w:val="lightGray"/>
        </w:rPr>
      </w:pPr>
      <w:r>
        <w:rPr>
          <w:rFonts w:ascii="Arial Black" w:hAnsi="Arial Black" w:cs="Arial"/>
          <w:sz w:val="44"/>
          <w:szCs w:val="44"/>
        </w:rPr>
        <w:t>Sport and society</w:t>
      </w:r>
    </w:p>
    <w:p w14:paraId="03DCADEF" w14:textId="77777777" w:rsidR="00E82F91" w:rsidRDefault="00E82F91" w:rsidP="00E82F9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sz w:val="36"/>
          <w:szCs w:val="36"/>
          <w:highlight w:val="lightGray"/>
        </w:rPr>
      </w:pPr>
    </w:p>
    <w:p w14:paraId="440963D2" w14:textId="77777777" w:rsidR="008936A1" w:rsidRDefault="00E82F91" w:rsidP="00E82F9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color w:val="FFFFFF"/>
          <w:sz w:val="44"/>
          <w:szCs w:val="44"/>
        </w:rPr>
      </w:pPr>
      <w:r w:rsidRPr="00E82F91">
        <w:rPr>
          <w:rFonts w:ascii="Arial" w:hAnsi="Arial" w:cs="Arial"/>
          <w:b/>
          <w:sz w:val="36"/>
          <w:szCs w:val="36"/>
        </w:rPr>
        <w:t>Sport and physical activity as a reflection of the culture in which it exists.</w:t>
      </w:r>
      <w:r w:rsidRPr="007F2452">
        <w:rPr>
          <w:rFonts w:ascii="Arial" w:hAnsi="Arial" w:cs="Arial"/>
          <w:b/>
          <w:color w:val="FFFFFF"/>
          <w:sz w:val="44"/>
          <w:szCs w:val="44"/>
        </w:rPr>
        <w:t xml:space="preserve"> </w:t>
      </w:r>
    </w:p>
    <w:p w14:paraId="37475063" w14:textId="77777777" w:rsidR="00E82F91" w:rsidRDefault="00E82F91" w:rsidP="00E82F9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color w:val="FFFFFF"/>
          <w:sz w:val="44"/>
          <w:szCs w:val="44"/>
        </w:rPr>
      </w:pPr>
      <w:r w:rsidRPr="007F2452">
        <w:rPr>
          <w:rFonts w:ascii="Arial" w:hAnsi="Arial" w:cs="Arial"/>
          <w:b/>
          <w:color w:val="FFFFFF"/>
          <w:sz w:val="44"/>
          <w:szCs w:val="44"/>
        </w:rPr>
        <w:t xml:space="preserve">  </w:t>
      </w:r>
    </w:p>
    <w:p w14:paraId="45E3C01B" w14:textId="7F7366A7" w:rsidR="00E82F91" w:rsidRDefault="0098653D" w:rsidP="00E82F9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D5367BB" wp14:editId="4BB87BD5">
            <wp:extent cx="2237740" cy="24568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2F91" w:rsidRPr="00E82F91">
        <w:t xml:space="preserve">                 </w:t>
      </w:r>
    </w:p>
    <w:p w14:paraId="4D4D92FD" w14:textId="77777777" w:rsidR="00E82F91" w:rsidRDefault="00E82F91" w:rsidP="00FF0EF0">
      <w:pPr>
        <w:autoSpaceDE w:val="0"/>
        <w:autoSpaceDN w:val="0"/>
        <w:adjustRightInd w:val="0"/>
        <w:rPr>
          <w:rFonts w:ascii="Arial Black" w:hAnsi="Arial Black"/>
          <w:sz w:val="32"/>
          <w:szCs w:val="32"/>
        </w:rPr>
      </w:pPr>
    </w:p>
    <w:p w14:paraId="340CE32E" w14:textId="77777777" w:rsidR="00E82F91" w:rsidRDefault="00837878" w:rsidP="00837878">
      <w:pPr>
        <w:autoSpaceDE w:val="0"/>
        <w:autoSpaceDN w:val="0"/>
        <w:adjustRightInd w:val="0"/>
        <w:ind w:left="360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A level PE</w:t>
      </w:r>
    </w:p>
    <w:p w14:paraId="6D742B6F" w14:textId="77777777" w:rsidR="00443EB9" w:rsidRDefault="00443EB9" w:rsidP="00E82F91">
      <w:pPr>
        <w:autoSpaceDE w:val="0"/>
        <w:autoSpaceDN w:val="0"/>
        <w:adjustRightInd w:val="0"/>
        <w:ind w:left="360"/>
        <w:rPr>
          <w:rFonts w:ascii="Arial Black" w:hAnsi="Arial Black"/>
          <w:sz w:val="32"/>
          <w:szCs w:val="32"/>
        </w:rPr>
      </w:pPr>
    </w:p>
    <w:p w14:paraId="1CB3255B" w14:textId="77777777" w:rsidR="00443EB9" w:rsidRDefault="00443EB9" w:rsidP="00E82F91">
      <w:pPr>
        <w:autoSpaceDE w:val="0"/>
        <w:autoSpaceDN w:val="0"/>
        <w:adjustRightInd w:val="0"/>
        <w:ind w:left="360"/>
        <w:rPr>
          <w:rFonts w:ascii="Arial Black" w:hAnsi="Arial Black"/>
          <w:sz w:val="32"/>
          <w:szCs w:val="32"/>
        </w:rPr>
      </w:pPr>
    </w:p>
    <w:p w14:paraId="1FACDA6B" w14:textId="77777777" w:rsidR="00E82F91" w:rsidRDefault="00E82F91" w:rsidP="00E82F91">
      <w:pPr>
        <w:autoSpaceDE w:val="0"/>
        <w:autoSpaceDN w:val="0"/>
        <w:adjustRightInd w:val="0"/>
        <w:ind w:left="360"/>
        <w:rPr>
          <w:rFonts w:ascii="Arial Black" w:hAnsi="Arial Black"/>
          <w:sz w:val="32"/>
          <w:szCs w:val="32"/>
        </w:rPr>
      </w:pPr>
    </w:p>
    <w:p w14:paraId="454403DA" w14:textId="77777777" w:rsidR="005C79B9" w:rsidRDefault="00E82F91" w:rsidP="00837878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  <w:r>
        <w:rPr>
          <w:rFonts w:ascii="Arial Black" w:hAnsi="Arial Black"/>
        </w:rPr>
        <w:t>NAME</w:t>
      </w:r>
      <w:proofErr w:type="gramStart"/>
      <w:r>
        <w:rPr>
          <w:rFonts w:ascii="Arial Black" w:hAnsi="Arial Black"/>
        </w:rPr>
        <w:t>:</w:t>
      </w:r>
      <w:r w:rsidRPr="009D162B">
        <w:rPr>
          <w:rFonts w:ascii="Arial Black" w:hAnsi="Arial Black"/>
          <w:u w:val="single"/>
        </w:rPr>
        <w:t xml:space="preserve">                              </w:t>
      </w:r>
      <w:r>
        <w:rPr>
          <w:rFonts w:ascii="Arial Black" w:hAnsi="Arial Black"/>
          <w:u w:val="single"/>
        </w:rPr>
        <w:t xml:space="preserve">       </w:t>
      </w:r>
      <w:r w:rsidRPr="009D162B">
        <w:rPr>
          <w:rFonts w:ascii="Arial Black" w:hAnsi="Arial Black"/>
          <w:u w:val="single"/>
        </w:rPr>
        <w:t xml:space="preserve"> </w:t>
      </w:r>
      <w:r>
        <w:rPr>
          <w:rFonts w:ascii="Arial Black" w:hAnsi="Arial Black"/>
          <w:u w:val="single"/>
        </w:rPr>
        <w:t>,</w:t>
      </w:r>
      <w:proofErr w:type="gramEnd"/>
      <w:r>
        <w:rPr>
          <w:rFonts w:ascii="Arial Black" w:hAnsi="Arial Black"/>
        </w:rPr>
        <w:t xml:space="preserve">    </w:t>
      </w:r>
    </w:p>
    <w:p w14:paraId="5D5498E3" w14:textId="77777777" w:rsidR="00FF0EF0" w:rsidRDefault="00FF0EF0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117A1C60" w14:textId="77777777" w:rsidR="008936A1" w:rsidRDefault="008936A1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149F5589" w14:textId="77777777" w:rsidR="008936A1" w:rsidRDefault="008936A1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3FA12743" w14:textId="77777777" w:rsidR="00837878" w:rsidRDefault="00837878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246BFB8D" w14:textId="77777777" w:rsidR="00837878" w:rsidRDefault="00837878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5D9E0B44" w14:textId="77777777" w:rsidR="008936A1" w:rsidRDefault="008936A1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7A4746B4" w14:textId="77777777" w:rsidR="0098653D" w:rsidRDefault="0098653D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1B706BDE" w14:textId="77777777" w:rsidR="0098653D" w:rsidRDefault="0098653D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42E6DC85" w14:textId="77777777" w:rsidR="0098653D" w:rsidRDefault="0098653D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2DA6AEFD" w14:textId="77777777" w:rsidR="0098653D" w:rsidRPr="00FF0EF0" w:rsidRDefault="0098653D" w:rsidP="00FF0EF0">
      <w:pPr>
        <w:autoSpaceDE w:val="0"/>
        <w:autoSpaceDN w:val="0"/>
        <w:adjustRightInd w:val="0"/>
        <w:ind w:left="360"/>
        <w:rPr>
          <w:rFonts w:ascii="Arial" w:hAnsi="Arial" w:cs="Arial"/>
          <w:sz w:val="44"/>
          <w:szCs w:val="44"/>
        </w:rPr>
      </w:pPr>
    </w:p>
    <w:p w14:paraId="13230EA4" w14:textId="77777777" w:rsidR="005C79B9" w:rsidRDefault="005C79B9" w:rsidP="005C79B9">
      <w:pPr>
        <w:jc w:val="center"/>
        <w:rPr>
          <w:rFonts w:ascii="Arial" w:hAnsi="Arial" w:cs="Arial"/>
          <w:b/>
          <w:sz w:val="36"/>
          <w:szCs w:val="36"/>
        </w:rPr>
      </w:pPr>
      <w:r w:rsidRPr="001A4014">
        <w:rPr>
          <w:rFonts w:ascii="Arial" w:hAnsi="Arial" w:cs="Arial"/>
          <w:b/>
          <w:sz w:val="36"/>
          <w:szCs w:val="36"/>
        </w:rPr>
        <w:lastRenderedPageBreak/>
        <w:t>Learning objectives</w:t>
      </w:r>
    </w:p>
    <w:p w14:paraId="42F56260" w14:textId="77777777" w:rsidR="005C79B9" w:rsidRDefault="005C79B9" w:rsidP="005C79B9">
      <w:pPr>
        <w:jc w:val="center"/>
        <w:rPr>
          <w:rFonts w:ascii="Tw Cen MT" w:hAnsi="Tw Cen MT" w:cs="Arial"/>
          <w:b/>
          <w:sz w:val="28"/>
          <w:szCs w:val="28"/>
        </w:rPr>
      </w:pPr>
    </w:p>
    <w:p w14:paraId="5ACBCA93" w14:textId="77777777" w:rsidR="005C79B9" w:rsidRDefault="005C79B9" w:rsidP="005C79B9">
      <w:pPr>
        <w:rPr>
          <w:rFonts w:ascii="Tw Cen MT" w:hAnsi="Tw Cen MT" w:cs="Arial"/>
          <w:b/>
          <w:sz w:val="28"/>
          <w:szCs w:val="28"/>
        </w:rPr>
      </w:pPr>
    </w:p>
    <w:p w14:paraId="5727511A" w14:textId="77777777" w:rsidR="00837878" w:rsidRDefault="00837878" w:rsidP="005C79B9">
      <w:pPr>
        <w:rPr>
          <w:rFonts w:ascii="Tw Cen MT" w:hAnsi="Tw Cen MT" w:cs="Arial"/>
          <w:b/>
          <w:sz w:val="28"/>
          <w:szCs w:val="28"/>
        </w:rPr>
      </w:pPr>
    </w:p>
    <w:p w14:paraId="1A5F3B46" w14:textId="77777777" w:rsidR="00837878" w:rsidRDefault="00837878" w:rsidP="005C79B9">
      <w:pPr>
        <w:rPr>
          <w:rFonts w:ascii="Tw Cen MT" w:hAnsi="Tw Cen MT" w:cs="Arial"/>
          <w:b/>
          <w:sz w:val="28"/>
          <w:szCs w:val="28"/>
        </w:rPr>
      </w:pPr>
    </w:p>
    <w:p w14:paraId="5271A453" w14:textId="77777777" w:rsidR="00837878" w:rsidRPr="00673949" w:rsidRDefault="00837878" w:rsidP="005C79B9">
      <w:pPr>
        <w:rPr>
          <w:rFonts w:ascii="Tw Cen MT" w:hAnsi="Tw Cen MT" w:cs="Arial"/>
          <w:b/>
          <w:sz w:val="28"/>
          <w:szCs w:val="28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8"/>
        <w:gridCol w:w="900"/>
        <w:gridCol w:w="1188"/>
      </w:tblGrid>
      <w:tr w:rsidR="005C79B9" w:rsidRPr="006D3C8B" w14:paraId="5E7FD5E0" w14:textId="77777777" w:rsidTr="006D3C8B">
        <w:tc>
          <w:tcPr>
            <w:tcW w:w="6768" w:type="dxa"/>
          </w:tcPr>
          <w:p w14:paraId="6CB9F152" w14:textId="77777777" w:rsidR="005C79B9" w:rsidRPr="006D3C8B" w:rsidRDefault="005C79B9" w:rsidP="00837878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  <w:r w:rsidRPr="006D3C8B">
              <w:rPr>
                <w:rFonts w:ascii="Tw Cen MT" w:hAnsi="Tw Cen MT" w:cs="Arial"/>
                <w:b/>
                <w:sz w:val="28"/>
                <w:szCs w:val="28"/>
              </w:rPr>
              <w:t>At the end of this booklet</w:t>
            </w:r>
            <w:r w:rsidRPr="006D3C8B">
              <w:rPr>
                <w:rFonts w:ascii="Tw Cen MT" w:hAnsi="Tw Cen MT" w:cs="Arial"/>
                <w:sz w:val="28"/>
                <w:szCs w:val="28"/>
              </w:rPr>
              <w:t xml:space="preserve"> </w:t>
            </w:r>
            <w:r w:rsidRPr="006D3C8B">
              <w:rPr>
                <w:rFonts w:ascii="Tw Cen MT" w:hAnsi="Tw Cen MT" w:cs="Arial"/>
                <w:b/>
                <w:sz w:val="28"/>
                <w:szCs w:val="28"/>
              </w:rPr>
              <w:t>you should be able to:</w:t>
            </w:r>
          </w:p>
        </w:tc>
        <w:tc>
          <w:tcPr>
            <w:tcW w:w="900" w:type="dxa"/>
          </w:tcPr>
          <w:p w14:paraId="346BC995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SymbolMT"/>
                <w:b/>
                <w:sz w:val="28"/>
                <w:szCs w:val="28"/>
              </w:rPr>
            </w:pPr>
            <w:r w:rsidRPr="006D3C8B">
              <w:rPr>
                <w:rFonts w:ascii="Tw Cen MT" w:hAnsi="Tw Cen MT" w:cs="SymbolMT"/>
                <w:b/>
                <w:sz w:val="28"/>
                <w:szCs w:val="28"/>
              </w:rPr>
              <w:t xml:space="preserve">Notes </w:t>
            </w:r>
          </w:p>
        </w:tc>
        <w:tc>
          <w:tcPr>
            <w:tcW w:w="1188" w:type="dxa"/>
          </w:tcPr>
          <w:p w14:paraId="26211719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SymbolMT"/>
                <w:b/>
                <w:sz w:val="28"/>
                <w:szCs w:val="28"/>
              </w:rPr>
            </w:pPr>
            <w:r w:rsidRPr="006D3C8B">
              <w:rPr>
                <w:rFonts w:ascii="Tw Cen MT" w:hAnsi="Tw Cen MT" w:cs="SymbolMT"/>
                <w:b/>
                <w:sz w:val="28"/>
                <w:szCs w:val="28"/>
              </w:rPr>
              <w:t>Learned</w:t>
            </w:r>
          </w:p>
        </w:tc>
      </w:tr>
      <w:tr w:rsidR="005C79B9" w:rsidRPr="006D3C8B" w14:paraId="6F762D3D" w14:textId="77777777" w:rsidTr="006D3C8B">
        <w:tc>
          <w:tcPr>
            <w:tcW w:w="6768" w:type="dxa"/>
          </w:tcPr>
          <w:p w14:paraId="693CCA44" w14:textId="77777777" w:rsidR="00837878" w:rsidRPr="00837878" w:rsidRDefault="00837878" w:rsidP="00837878">
            <w:pPr>
              <w:pStyle w:val="Default"/>
              <w:rPr>
                <w:b/>
                <w:sz w:val="22"/>
                <w:szCs w:val="22"/>
              </w:rPr>
            </w:pPr>
            <w:r w:rsidRPr="00837878">
              <w:rPr>
                <w:b/>
                <w:sz w:val="22"/>
                <w:szCs w:val="22"/>
              </w:rPr>
              <w:t xml:space="preserve">participation in, sports and pastimes in pre-industrial Britain: </w:t>
            </w:r>
          </w:p>
          <w:p w14:paraId="5C286F03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social class </w:t>
            </w:r>
          </w:p>
          <w:p w14:paraId="1637BDE7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gender </w:t>
            </w:r>
          </w:p>
          <w:p w14:paraId="737D0B66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law and order </w:t>
            </w:r>
          </w:p>
          <w:p w14:paraId="1F2B4902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education/literacy </w:t>
            </w:r>
          </w:p>
          <w:p w14:paraId="5A9C9C6E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availability of time </w:t>
            </w:r>
          </w:p>
          <w:p w14:paraId="452A0579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availability of money </w:t>
            </w:r>
          </w:p>
          <w:p w14:paraId="7820C0CE" w14:textId="77777777" w:rsidR="005C79B9" w:rsidRDefault="00837878" w:rsidP="00837878">
            <w:pPr>
              <w:pStyle w:val="Default"/>
              <w:rPr>
                <w:sz w:val="22"/>
                <w:szCs w:val="22"/>
              </w:rPr>
            </w:pPr>
            <w:r w:rsidRPr="00837878">
              <w:rPr>
                <w:sz w:val="22"/>
                <w:szCs w:val="22"/>
              </w:rPr>
              <w:t xml:space="preserve">- type and availability of transport. </w:t>
            </w:r>
          </w:p>
          <w:p w14:paraId="1B91947A" w14:textId="77777777" w:rsidR="00837878" w:rsidRDefault="00837878" w:rsidP="00837878">
            <w:pPr>
              <w:pStyle w:val="Default"/>
              <w:rPr>
                <w:sz w:val="22"/>
                <w:szCs w:val="22"/>
              </w:rPr>
            </w:pPr>
          </w:p>
          <w:p w14:paraId="3AF9C6B1" w14:textId="77777777" w:rsidR="00837878" w:rsidRPr="00837878" w:rsidRDefault="00837878" w:rsidP="0083787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1B483AE3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</w:p>
        </w:tc>
        <w:tc>
          <w:tcPr>
            <w:tcW w:w="1188" w:type="dxa"/>
          </w:tcPr>
          <w:p w14:paraId="3D07CDFD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</w:p>
        </w:tc>
      </w:tr>
      <w:tr w:rsidR="005C79B9" w:rsidRPr="006D3C8B" w14:paraId="2631B3C9" w14:textId="77777777" w:rsidTr="006D3C8B">
        <w:tc>
          <w:tcPr>
            <w:tcW w:w="6768" w:type="dxa"/>
          </w:tcPr>
          <w:p w14:paraId="23B25E32" w14:textId="77777777" w:rsidR="00837878" w:rsidRPr="00837878" w:rsidRDefault="00837878" w:rsidP="00837878">
            <w:pPr>
              <w:pStyle w:val="Default"/>
              <w:rPr>
                <w:b/>
              </w:rPr>
            </w:pPr>
            <w:r w:rsidRPr="00837878">
              <w:rPr>
                <w:sz w:val="22"/>
                <w:szCs w:val="22"/>
              </w:rPr>
              <w:t xml:space="preserve"> </w:t>
            </w:r>
            <w:r w:rsidRPr="00837878">
              <w:rPr>
                <w:b/>
              </w:rPr>
              <w:t xml:space="preserve">how social and cultural factors shaped the characteristics of, and participation in, sport in post 1850 industrial Britain: </w:t>
            </w:r>
          </w:p>
          <w:p w14:paraId="0CD46056" w14:textId="77777777" w:rsidR="00837878" w:rsidRPr="00837878" w:rsidRDefault="00837878" w:rsidP="00837878">
            <w:pPr>
              <w:pStyle w:val="Default"/>
            </w:pPr>
            <w:r w:rsidRPr="00837878">
              <w:t xml:space="preserve">- social class </w:t>
            </w:r>
          </w:p>
          <w:p w14:paraId="4A80713F" w14:textId="77777777" w:rsidR="00837878" w:rsidRPr="00837878" w:rsidRDefault="00837878" w:rsidP="00837878">
            <w:pPr>
              <w:pStyle w:val="Default"/>
            </w:pPr>
            <w:r w:rsidRPr="00837878">
              <w:t xml:space="preserve">-amateurism and professionalism </w:t>
            </w:r>
          </w:p>
          <w:p w14:paraId="3C856BF5" w14:textId="77777777" w:rsidR="00837878" w:rsidRPr="00837878" w:rsidRDefault="00837878" w:rsidP="00837878">
            <w:pPr>
              <w:pStyle w:val="Default"/>
            </w:pPr>
            <w:r w:rsidRPr="00837878">
              <w:t xml:space="preserve">- gender/changing status of women </w:t>
            </w:r>
          </w:p>
          <w:p w14:paraId="658B6952" w14:textId="77777777" w:rsidR="00837878" w:rsidRPr="00837878" w:rsidRDefault="00837878" w:rsidP="00837878">
            <w:pPr>
              <w:pStyle w:val="Default"/>
            </w:pPr>
            <w:r w:rsidRPr="00837878">
              <w:t xml:space="preserve">- law and order </w:t>
            </w:r>
          </w:p>
          <w:p w14:paraId="30546E65" w14:textId="77777777" w:rsidR="00837878" w:rsidRPr="00837878" w:rsidRDefault="00837878" w:rsidP="00837878">
            <w:pPr>
              <w:pStyle w:val="Default"/>
            </w:pPr>
            <w:r w:rsidRPr="00837878">
              <w:t>- education/literacy</w:t>
            </w:r>
          </w:p>
          <w:p w14:paraId="321BD8FB" w14:textId="77777777" w:rsidR="00837878" w:rsidRPr="00837878" w:rsidRDefault="00837878" w:rsidP="00837878">
            <w:pPr>
              <w:pStyle w:val="Default"/>
            </w:pPr>
            <w:r w:rsidRPr="00837878">
              <w:t>- availability of time / changing work conditions</w:t>
            </w:r>
          </w:p>
          <w:p w14:paraId="715FE92D" w14:textId="77777777" w:rsidR="00837878" w:rsidRPr="00837878" w:rsidRDefault="00837878" w:rsidP="00837878">
            <w:pPr>
              <w:pStyle w:val="Default"/>
            </w:pPr>
            <w:r w:rsidRPr="00837878">
              <w:t>- availability of money</w:t>
            </w:r>
          </w:p>
          <w:p w14:paraId="078154F1" w14:textId="77777777" w:rsidR="005C79B9" w:rsidRDefault="00837878" w:rsidP="00837878">
            <w:pPr>
              <w:pStyle w:val="Default"/>
            </w:pPr>
            <w:r w:rsidRPr="00837878">
              <w:t>- transport notably the railways</w:t>
            </w:r>
          </w:p>
          <w:p w14:paraId="07A4631E" w14:textId="77777777" w:rsidR="00837878" w:rsidRDefault="00837878" w:rsidP="00837878">
            <w:pPr>
              <w:pStyle w:val="Default"/>
            </w:pPr>
          </w:p>
          <w:p w14:paraId="487B26E7" w14:textId="77777777" w:rsidR="00837878" w:rsidRPr="00837878" w:rsidRDefault="00837878" w:rsidP="00837878">
            <w:pPr>
              <w:pStyle w:val="Default"/>
            </w:pPr>
          </w:p>
        </w:tc>
        <w:tc>
          <w:tcPr>
            <w:tcW w:w="900" w:type="dxa"/>
          </w:tcPr>
          <w:p w14:paraId="37903DD1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  <w:r w:rsidRPr="006D3C8B">
              <w:rPr>
                <w:rFonts w:ascii="Tw Cen MT" w:hAnsi="Tw Cen MT" w:cs="Arial"/>
                <w:sz w:val="28"/>
                <w:szCs w:val="28"/>
              </w:rPr>
              <w:t xml:space="preserve">        </w:t>
            </w:r>
          </w:p>
        </w:tc>
        <w:tc>
          <w:tcPr>
            <w:tcW w:w="1188" w:type="dxa"/>
          </w:tcPr>
          <w:p w14:paraId="33A042DC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  <w:r w:rsidRPr="006D3C8B">
              <w:rPr>
                <w:rFonts w:ascii="Tw Cen MT" w:hAnsi="Tw Cen MT" w:cs="Arial"/>
                <w:sz w:val="28"/>
                <w:szCs w:val="28"/>
              </w:rPr>
              <w:t xml:space="preserve">         </w:t>
            </w:r>
          </w:p>
        </w:tc>
      </w:tr>
      <w:tr w:rsidR="005C79B9" w:rsidRPr="006D3C8B" w14:paraId="17ECDA22" w14:textId="77777777" w:rsidTr="006D3C8B">
        <w:tc>
          <w:tcPr>
            <w:tcW w:w="6768" w:type="dxa"/>
          </w:tcPr>
          <w:p w14:paraId="5BCAF2E5" w14:textId="77777777" w:rsidR="00837878" w:rsidRPr="00837878" w:rsidRDefault="00837878" w:rsidP="00837878">
            <w:pPr>
              <w:pStyle w:val="Default"/>
              <w:rPr>
                <w:b/>
              </w:rPr>
            </w:pPr>
            <w:r w:rsidRPr="00837878">
              <w:rPr>
                <w:b/>
              </w:rPr>
              <w:t>influence of public schools:</w:t>
            </w:r>
          </w:p>
          <w:p w14:paraId="13D522F8" w14:textId="77777777" w:rsidR="00837878" w:rsidRPr="00837878" w:rsidRDefault="00837878" w:rsidP="00837878">
            <w:pPr>
              <w:pStyle w:val="Default"/>
            </w:pPr>
            <w:r w:rsidRPr="00837878">
              <w:t>o on the promotion and organisation of sports and games</w:t>
            </w:r>
          </w:p>
          <w:p w14:paraId="72AB4D85" w14:textId="77777777" w:rsidR="00837878" w:rsidRPr="00837878" w:rsidRDefault="00837878" w:rsidP="00837878">
            <w:pPr>
              <w:pStyle w:val="Default"/>
            </w:pPr>
            <w:r w:rsidRPr="00837878">
              <w:t>o on the promotion of ethics through sports and games</w:t>
            </w:r>
          </w:p>
          <w:p w14:paraId="30C9E7D2" w14:textId="77777777" w:rsidR="00837878" w:rsidRPr="00837878" w:rsidRDefault="00837878" w:rsidP="00837878">
            <w:pPr>
              <w:pStyle w:val="Default"/>
            </w:pPr>
            <w:r w:rsidRPr="00837878">
              <w:t>o the ‘cult’ of athleticism – meaning, nature and impact</w:t>
            </w:r>
          </w:p>
          <w:p w14:paraId="4CCF2A8C" w14:textId="77777777" w:rsidR="00837878" w:rsidRPr="00837878" w:rsidRDefault="00837878" w:rsidP="00837878">
            <w:pPr>
              <w:pStyle w:val="Default"/>
            </w:pPr>
            <w:r w:rsidRPr="00837878">
              <w:t>o on the spread and export of games and the games ethic.</w:t>
            </w:r>
          </w:p>
          <w:p w14:paraId="42A00CBC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32"/>
                <w:szCs w:val="32"/>
              </w:rPr>
            </w:pPr>
          </w:p>
        </w:tc>
        <w:tc>
          <w:tcPr>
            <w:tcW w:w="900" w:type="dxa"/>
          </w:tcPr>
          <w:p w14:paraId="111553E7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</w:p>
        </w:tc>
        <w:tc>
          <w:tcPr>
            <w:tcW w:w="1188" w:type="dxa"/>
          </w:tcPr>
          <w:p w14:paraId="7A4082F5" w14:textId="77777777" w:rsidR="005C79B9" w:rsidRPr="006D3C8B" w:rsidRDefault="005C79B9" w:rsidP="006D3C8B">
            <w:pPr>
              <w:autoSpaceDE w:val="0"/>
              <w:autoSpaceDN w:val="0"/>
              <w:adjustRightInd w:val="0"/>
              <w:rPr>
                <w:rFonts w:ascii="Tw Cen MT" w:hAnsi="Tw Cen MT" w:cs="Arial"/>
                <w:sz w:val="28"/>
                <w:szCs w:val="28"/>
              </w:rPr>
            </w:pPr>
          </w:p>
        </w:tc>
      </w:tr>
    </w:tbl>
    <w:p w14:paraId="7478F7D5" w14:textId="77777777" w:rsidR="005C79B9" w:rsidRDefault="005C79B9" w:rsidP="005C79B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5FC88A08" w14:textId="77777777" w:rsidR="005C79B9" w:rsidRDefault="005C79B9" w:rsidP="005C79B9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2B64453A" w14:textId="77777777" w:rsidR="00837878" w:rsidRDefault="00837878" w:rsidP="00837878">
      <w:pPr>
        <w:pStyle w:val="Default"/>
        <w:rPr>
          <w:color w:val="auto"/>
        </w:rPr>
      </w:pPr>
    </w:p>
    <w:p w14:paraId="40C08043" w14:textId="77777777" w:rsidR="00837878" w:rsidRDefault="00837878" w:rsidP="008378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4055B0A" w14:textId="77777777" w:rsidR="005C79B9" w:rsidRDefault="005C79B9" w:rsidP="00E76CF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C825A29" w14:textId="77777777" w:rsidR="005C79B9" w:rsidRDefault="005C79B9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3FC9B455" w14:textId="77777777" w:rsidR="00FF0EF0" w:rsidRDefault="00FF0EF0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3817E7C3" w14:textId="77777777" w:rsidR="00FF0EF0" w:rsidRDefault="00FF0EF0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0822F73D" w14:textId="77777777" w:rsidR="00FF0EF0" w:rsidRDefault="00FF0EF0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0739901" w14:textId="77777777" w:rsidR="00FF0EF0" w:rsidRDefault="00FF0EF0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2DC19DE5" w14:textId="77777777" w:rsidR="00FF0EF0" w:rsidRDefault="00FF0EF0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7D32E8F" w14:textId="77777777" w:rsidR="005C79B9" w:rsidRDefault="005C79B9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BAE1204" w14:textId="77777777" w:rsidR="00837878" w:rsidRDefault="00837878" w:rsidP="005C79B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FF61D36" w14:textId="77777777" w:rsidR="00837878" w:rsidRPr="00431FD7" w:rsidRDefault="00837878" w:rsidP="005C79B9">
      <w:pPr>
        <w:autoSpaceDE w:val="0"/>
        <w:autoSpaceDN w:val="0"/>
        <w:adjustRightInd w:val="0"/>
        <w:rPr>
          <w:rFonts w:ascii="Arial" w:hAnsi="Arial" w:cs="Arial"/>
        </w:rPr>
      </w:pPr>
      <w:r w:rsidRPr="00431FD7">
        <w:rPr>
          <w:rFonts w:ascii="Arial" w:hAnsi="Arial" w:cs="Arial"/>
        </w:rPr>
        <w:t xml:space="preserve">Historically sports or recreation was to develop the skills for the demands of the period in time.  This has been preparing for war, to hunt for food or </w:t>
      </w:r>
      <w:r w:rsidR="00431FD7" w:rsidRPr="00431FD7">
        <w:rPr>
          <w:rFonts w:ascii="Arial" w:hAnsi="Arial" w:cs="Arial"/>
        </w:rPr>
        <w:t xml:space="preserve">fitness for work. </w:t>
      </w:r>
    </w:p>
    <w:tbl>
      <w:tblPr>
        <w:tblpPr w:leftFromText="180" w:rightFromText="180" w:vertAnchor="page" w:horzAnchor="margin" w:tblpX="-743" w:tblpY="3346"/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92"/>
      </w:tblGrid>
      <w:tr w:rsidR="00837878" w:rsidRPr="009C0129" w14:paraId="1FA51EBD" w14:textId="77777777" w:rsidTr="00431FD7">
        <w:trPr>
          <w:trHeight w:val="3534"/>
        </w:trPr>
        <w:tc>
          <w:tcPr>
            <w:tcW w:w="9692" w:type="dxa"/>
          </w:tcPr>
          <w:p w14:paraId="7FCB80E5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Characteristics of Ethnic games:</w:t>
            </w:r>
          </w:p>
          <w:p w14:paraId="3D1CE10E" w14:textId="77777777" w:rsidR="00837878" w:rsidRDefault="00837878" w:rsidP="00431FD7">
            <w:pPr>
              <w:rPr>
                <w:rFonts w:asciiTheme="minorHAnsi" w:hAnsiTheme="minorHAnsi"/>
              </w:rPr>
            </w:pPr>
          </w:p>
          <w:p w14:paraId="17F2A656" w14:textId="77777777" w:rsidR="00837878" w:rsidRDefault="00837878" w:rsidP="00431FD7">
            <w:pPr>
              <w:rPr>
                <w:rFonts w:asciiTheme="minorHAnsi" w:hAnsiTheme="minorHAnsi"/>
              </w:rPr>
            </w:pPr>
          </w:p>
          <w:p w14:paraId="52E3F953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</w:p>
          <w:p w14:paraId="0EE0B4F4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</w:p>
          <w:p w14:paraId="5D8AB946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Characteristics of mob football/cheese rolling</w:t>
            </w:r>
          </w:p>
          <w:p w14:paraId="2DF29AF5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</w:p>
          <w:p w14:paraId="4F2F6B64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</w:p>
          <w:p w14:paraId="6937B29E" w14:textId="77777777" w:rsidR="00837878" w:rsidRDefault="00837878" w:rsidP="00431FD7">
            <w:pPr>
              <w:rPr>
                <w:rFonts w:asciiTheme="minorHAnsi" w:hAnsiTheme="minorHAnsi"/>
              </w:rPr>
            </w:pPr>
          </w:p>
          <w:p w14:paraId="18CC48B1" w14:textId="77777777" w:rsidR="00837878" w:rsidRDefault="00837878" w:rsidP="00431FD7">
            <w:pPr>
              <w:rPr>
                <w:rFonts w:asciiTheme="minorHAnsi" w:hAnsiTheme="minorHAnsi"/>
              </w:rPr>
            </w:pPr>
          </w:p>
          <w:p w14:paraId="700D7A5A" w14:textId="77777777" w:rsidR="00837878" w:rsidRDefault="00837878" w:rsidP="00431FD7">
            <w:pPr>
              <w:rPr>
                <w:rFonts w:asciiTheme="minorHAnsi" w:hAnsiTheme="minorHAnsi"/>
              </w:rPr>
            </w:pPr>
          </w:p>
          <w:p w14:paraId="501BB68C" w14:textId="77777777" w:rsidR="00837878" w:rsidRDefault="00837878" w:rsidP="00431FD7">
            <w:pPr>
              <w:rPr>
                <w:rFonts w:asciiTheme="minorHAnsi" w:hAnsiTheme="minorHAnsi"/>
              </w:rPr>
            </w:pPr>
          </w:p>
          <w:p w14:paraId="5236E968" w14:textId="77777777" w:rsidR="00837878" w:rsidRPr="009C0129" w:rsidRDefault="00837878" w:rsidP="00431FD7">
            <w:pPr>
              <w:rPr>
                <w:rFonts w:asciiTheme="minorHAnsi" w:hAnsiTheme="minorHAnsi"/>
              </w:rPr>
            </w:pPr>
          </w:p>
        </w:tc>
      </w:tr>
    </w:tbl>
    <w:p w14:paraId="1C98F7FA" w14:textId="77777777" w:rsidR="009C0129" w:rsidRDefault="009C0129" w:rsidP="009C0129"/>
    <w:p w14:paraId="336DF7F4" w14:textId="77777777" w:rsidR="00837878" w:rsidRDefault="00837878" w:rsidP="009C0129"/>
    <w:p w14:paraId="1CCE2615" w14:textId="77777777" w:rsidR="00837878" w:rsidRDefault="00837878" w:rsidP="009C0129"/>
    <w:p w14:paraId="2B97B053" w14:textId="77777777" w:rsidR="00837878" w:rsidRDefault="00837878" w:rsidP="009C0129"/>
    <w:p w14:paraId="75541892" w14:textId="77777777" w:rsidR="00FD3228" w:rsidRDefault="00431FD7" w:rsidP="009C0129">
      <w:r>
        <w:t>Notes on development of Mob football</w:t>
      </w:r>
    </w:p>
    <w:p w14:paraId="363F90A0" w14:textId="77777777" w:rsidR="00431FD7" w:rsidRDefault="00431FD7" w:rsidP="009C0129"/>
    <w:p w14:paraId="3F9C2011" w14:textId="77777777" w:rsidR="00431FD7" w:rsidRDefault="00431FD7" w:rsidP="00431FD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871320" w14:textId="77777777" w:rsidR="00431FD7" w:rsidRDefault="00431FD7" w:rsidP="00431FD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F5A27E" w14:textId="77777777" w:rsidR="009C0129" w:rsidRDefault="009C0129">
      <w:pPr>
        <w:rPr>
          <w:rFonts w:asciiTheme="minorHAnsi" w:hAnsiTheme="minorHAnsi"/>
        </w:rPr>
        <w:sectPr w:rsidR="009C0129" w:rsidSect="009C0129">
          <w:footerReference w:type="default" r:id="rId10"/>
          <w:type w:val="continuous"/>
          <w:pgSz w:w="11906" w:h="16838"/>
          <w:pgMar w:top="1440" w:right="1797" w:bottom="1440" w:left="179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D679CE2" w14:textId="77777777" w:rsidR="00FD3228" w:rsidRDefault="00FD3228" w:rsidP="00431FD7">
      <w:pPr>
        <w:rPr>
          <w:rFonts w:ascii="Tw Cen MT" w:hAnsi="Tw Cen MT"/>
          <w:sz w:val="36"/>
          <w:szCs w:val="36"/>
          <w:u w:val="single"/>
        </w:rPr>
      </w:pPr>
    </w:p>
    <w:p w14:paraId="2AFA4D2A" w14:textId="77777777" w:rsidR="00FD3228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w:drawing>
          <wp:inline distT="0" distB="0" distL="0" distR="0" wp14:anchorId="4FF8D82E" wp14:editId="188A3175">
            <wp:extent cx="487388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-football-in-engla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318" cy="232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0D89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2673356" w14:textId="77777777" w:rsidR="00431FD7" w:rsidRDefault="00431FD7" w:rsidP="00431FD7">
      <w:pPr>
        <w:rPr>
          <w:rFonts w:ascii="Tw Cen MT" w:hAnsi="Tw Cen MT"/>
        </w:rPr>
      </w:pPr>
      <w:r w:rsidRPr="00431FD7">
        <w:rPr>
          <w:rFonts w:ascii="Tw Cen MT" w:hAnsi="Tw Cen MT"/>
          <w:b/>
          <w:u w:val="single"/>
        </w:rPr>
        <w:lastRenderedPageBreak/>
        <w:t>Cock fighting</w:t>
      </w:r>
    </w:p>
    <w:p w14:paraId="0C2939AB" w14:textId="77777777" w:rsidR="00FD3228" w:rsidRPr="00431FD7" w:rsidRDefault="002E43A0" w:rsidP="00431FD7">
      <w:pPr>
        <w:jc w:val="right"/>
        <w:rPr>
          <w:rFonts w:ascii="Tw Cen MT" w:hAnsi="Tw Cen M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9819B1" wp14:editId="4E1E5A04">
                <wp:simplePos x="0" y="0"/>
                <wp:positionH relativeFrom="column">
                  <wp:posOffset>-238125</wp:posOffset>
                </wp:positionH>
                <wp:positionV relativeFrom="paragraph">
                  <wp:posOffset>173355</wp:posOffset>
                </wp:positionV>
                <wp:extent cx="3354070" cy="3775710"/>
                <wp:effectExtent l="9525" t="5715" r="8255" b="9525"/>
                <wp:wrapNone/>
                <wp:docPr id="4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377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0C638" w14:textId="77777777" w:rsidR="0098653D" w:rsidRDefault="0098653D" w:rsidP="00431FD7">
                            <w:r>
                              <w:t>Upper class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42102C0" w14:textId="77777777" w:rsidR="0098653D" w:rsidRDefault="0098653D" w:rsidP="00431FD7">
                            <w:r>
                              <w:t>Lower class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01734045" w14:textId="77777777" w:rsidR="0098653D" w:rsidRDefault="009865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75pt;margin-top:13.65pt;width:264.1pt;height:29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">
                <v:textbox>
                  <w:txbxContent>
                    <w:p w14:paraId="02E0C638" w14:textId="77777777" w:rsidR="0098653D" w:rsidRDefault="0098653D" w:rsidP="00431FD7">
                      <w:r>
                        <w:t>Upper class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42102C0" w14:textId="77777777" w:rsidR="0098653D" w:rsidRDefault="0098653D" w:rsidP="00431FD7">
                      <w:r>
                        <w:t>Lower class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01734045" w14:textId="77777777" w:rsidR="0098653D" w:rsidRDefault="0098653D"/>
                  </w:txbxContent>
                </v:textbox>
              </v:shape>
            </w:pict>
          </mc:Fallback>
        </mc:AlternateContent>
      </w:r>
      <w:r w:rsidR="00431FD7">
        <w:rPr>
          <w:noProof/>
          <w:lang w:eastAsia="en-GB"/>
        </w:rPr>
        <w:drawing>
          <wp:inline distT="0" distB="0" distL="0" distR="0" wp14:anchorId="7D702690" wp14:editId="52845DB8">
            <wp:extent cx="2593618" cy="1839110"/>
            <wp:effectExtent l="114300" t="171450" r="111760" b="14224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015">
                      <a:off x="0" y="0"/>
                      <a:ext cx="2598142" cy="1842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61D47" w14:textId="77777777" w:rsidR="00FD3228" w:rsidRDefault="00FD3228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DEE0390" w14:textId="77777777" w:rsidR="00FD3228" w:rsidRDefault="00FD3228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F0B6BD4" w14:textId="77777777" w:rsidR="00FD3228" w:rsidRDefault="00FD3228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434668E" w14:textId="77777777" w:rsidR="00FD3228" w:rsidRDefault="00FD3228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94F1474" w14:textId="77777777" w:rsidR="00FD3228" w:rsidRDefault="00FD3228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9D068D4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B5259D1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614C87BB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00004D9" w14:textId="77777777" w:rsidR="00431FD7" w:rsidRDefault="00431FD7" w:rsidP="00431FD7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t>Social Class influences in pre-industrial Britain</w:t>
      </w:r>
    </w:p>
    <w:p w14:paraId="2BC6D299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58A024A" w14:textId="77777777" w:rsidR="00431FD7" w:rsidRPr="00431FD7" w:rsidRDefault="002E43A0" w:rsidP="00431FD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0C3BFA" wp14:editId="5F65C162">
                <wp:simplePos x="0" y="0"/>
                <wp:positionH relativeFrom="column">
                  <wp:posOffset>2533650</wp:posOffset>
                </wp:positionH>
                <wp:positionV relativeFrom="paragraph">
                  <wp:posOffset>50165</wp:posOffset>
                </wp:positionV>
                <wp:extent cx="1295400" cy="333375"/>
                <wp:effectExtent l="19050" t="19050" r="19050" b="19050"/>
                <wp:wrapNone/>
                <wp:docPr id="409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33375"/>
                        </a:xfrm>
                        <a:prstGeom prst="leftRightArrow">
                          <a:avLst>
                            <a:gd name="adj1" fmla="val 50000"/>
                            <a:gd name="adj2" fmla="val 77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95" o:spid="_x0000_s1026" type="#_x0000_t69" style="position:absolute;margin-left:199.5pt;margin-top:3.95pt;width:102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"/>
            </w:pict>
          </mc:Fallback>
        </mc:AlternateContent>
      </w:r>
      <w:r w:rsidR="00431FD7">
        <w:rPr>
          <w:rFonts w:ascii="Tw Cen MT" w:hAnsi="Tw Cen MT"/>
          <w:sz w:val="36"/>
          <w:szCs w:val="36"/>
          <w:u w:val="single"/>
        </w:rPr>
        <w:t>Lower class</w:t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>
        <w:rPr>
          <w:rFonts w:ascii="Tw Cen MT" w:hAnsi="Tw Cen MT"/>
          <w:sz w:val="36"/>
          <w:szCs w:val="36"/>
        </w:rPr>
        <w:tab/>
      </w:r>
      <w:r w:rsidR="00431FD7" w:rsidRPr="00431FD7">
        <w:rPr>
          <w:rFonts w:ascii="Tw Cen MT" w:hAnsi="Tw Cen MT"/>
          <w:sz w:val="36"/>
          <w:szCs w:val="36"/>
          <w:u w:val="single"/>
        </w:rPr>
        <w:t>Upper class</w:t>
      </w:r>
    </w:p>
    <w:p w14:paraId="1A868808" w14:textId="77777777" w:rsidR="00431FD7" w:rsidRDefault="00431FD7" w:rsidP="00431FD7">
      <w:pPr>
        <w:rPr>
          <w:rFonts w:ascii="Tw Cen MT" w:hAnsi="Tw Cen MT"/>
          <w:sz w:val="36"/>
          <w:szCs w:val="36"/>
          <w:u w:val="single"/>
        </w:rPr>
      </w:pPr>
    </w:p>
    <w:p w14:paraId="361D68C2" w14:textId="77777777" w:rsidR="00431FD7" w:rsidRDefault="00431FD7" w:rsidP="00431FD7">
      <w:pPr>
        <w:rPr>
          <w:rFonts w:ascii="Tw Cen MT" w:hAnsi="Tw Cen MT"/>
          <w:sz w:val="36"/>
          <w:szCs w:val="36"/>
          <w:u w:val="single"/>
        </w:rPr>
      </w:pPr>
      <w:r>
        <w:t>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</w:t>
      </w:r>
    </w:p>
    <w:p w14:paraId="2148A9C1" w14:textId="77777777" w:rsidR="00431FD7" w:rsidRDefault="002E43A0" w:rsidP="00431FD7">
      <w:pPr>
        <w:rPr>
          <w:rFonts w:ascii="Tw Cen MT" w:hAnsi="Tw Cen MT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B8A517" wp14:editId="0FA2510E">
                <wp:simplePos x="0" y="0"/>
                <wp:positionH relativeFrom="column">
                  <wp:posOffset>3399790</wp:posOffset>
                </wp:positionH>
                <wp:positionV relativeFrom="paragraph">
                  <wp:posOffset>405765</wp:posOffset>
                </wp:positionV>
                <wp:extent cx="2475230" cy="1327150"/>
                <wp:effectExtent l="0" t="0" r="20320" b="25400"/>
                <wp:wrapNone/>
                <wp:docPr id="4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DACB4" w14:textId="77777777" w:rsidR="0098653D" w:rsidRPr="00431FD7" w:rsidRDefault="0098653D" w:rsidP="00431FD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31FD7">
                              <w:rPr>
                                <w:u w:val="single"/>
                              </w:rPr>
                              <w:t>Name a famous Pedestrian participant</w:t>
                            </w:r>
                          </w:p>
                          <w:p w14:paraId="3CC749AF" w14:textId="77777777" w:rsidR="0098653D" w:rsidRDefault="0098653D"/>
                          <w:p w14:paraId="4462A5AD" w14:textId="77777777" w:rsidR="0098653D" w:rsidRDefault="0098653D"/>
                          <w:p w14:paraId="177AB54B" w14:textId="77777777" w:rsidR="0098653D" w:rsidRDefault="0098653D"/>
                          <w:p w14:paraId="5989B0BF" w14:textId="77777777" w:rsidR="0098653D" w:rsidRDefault="0098653D"/>
                          <w:p w14:paraId="124E7990" w14:textId="77777777" w:rsidR="0098653D" w:rsidRDefault="009865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7.7pt;margin-top:31.95pt;width:194.9pt;height:104.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">
                <v:textbox style="mso-fit-shape-to-text:t">
                  <w:txbxContent>
                    <w:p w14:paraId="57ADACB4" w14:textId="77777777" w:rsidR="0098653D" w:rsidRPr="00431FD7" w:rsidRDefault="0098653D" w:rsidP="00431FD7">
                      <w:pPr>
                        <w:jc w:val="center"/>
                        <w:rPr>
                          <w:u w:val="single"/>
                        </w:rPr>
                      </w:pPr>
                      <w:r w:rsidRPr="00431FD7">
                        <w:rPr>
                          <w:u w:val="single"/>
                        </w:rPr>
                        <w:t>Name a famous Pedestrian participant</w:t>
                      </w:r>
                    </w:p>
                    <w:p w14:paraId="3CC749AF" w14:textId="77777777" w:rsidR="0098653D" w:rsidRDefault="0098653D"/>
                    <w:p w14:paraId="4462A5AD" w14:textId="77777777" w:rsidR="0098653D" w:rsidRDefault="0098653D"/>
                    <w:p w14:paraId="177AB54B" w14:textId="77777777" w:rsidR="0098653D" w:rsidRDefault="0098653D"/>
                    <w:p w14:paraId="5989B0BF" w14:textId="77777777" w:rsidR="0098653D" w:rsidRDefault="0098653D"/>
                    <w:p w14:paraId="124E7990" w14:textId="77777777" w:rsidR="0098653D" w:rsidRDefault="0098653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1FD7">
        <w:rPr>
          <w:noProof/>
          <w:lang w:eastAsia="en-GB"/>
        </w:rPr>
        <w:drawing>
          <wp:inline distT="0" distB="0" distL="0" distR="0" wp14:anchorId="610C3690" wp14:editId="2C962029">
            <wp:extent cx="1091881" cy="1637822"/>
            <wp:effectExtent l="95250" t="57150" r="70485" b="38735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1652">
                      <a:off x="0" y="0"/>
                      <a:ext cx="1091881" cy="163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AE4C" w14:textId="77777777" w:rsidR="0098653D" w:rsidRDefault="0098653D" w:rsidP="00431FD7">
      <w:pPr>
        <w:rPr>
          <w:rFonts w:ascii="Tw Cen MT" w:hAnsi="Tw Cen MT"/>
          <w:sz w:val="36"/>
          <w:szCs w:val="36"/>
          <w:u w:val="single"/>
        </w:rPr>
      </w:pPr>
    </w:p>
    <w:p w14:paraId="7BA50B54" w14:textId="77777777" w:rsidR="00431FD7" w:rsidRDefault="00431FD7" w:rsidP="00431FD7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t>Gender in pre</w:t>
      </w:r>
      <w:r w:rsidR="005179DB">
        <w:rPr>
          <w:rFonts w:ascii="Tw Cen MT" w:hAnsi="Tw Cen MT"/>
          <w:sz w:val="36"/>
          <w:szCs w:val="36"/>
          <w:u w:val="single"/>
        </w:rPr>
        <w:t>-</w:t>
      </w:r>
      <w:r>
        <w:rPr>
          <w:rFonts w:ascii="Tw Cen MT" w:hAnsi="Tw Cen MT"/>
          <w:sz w:val="36"/>
          <w:szCs w:val="36"/>
          <w:u w:val="single"/>
        </w:rPr>
        <w:t xml:space="preserve">industrial Britain </w:t>
      </w:r>
    </w:p>
    <w:p w14:paraId="05B09AE4" w14:textId="77777777" w:rsidR="00431FD7" w:rsidRDefault="00431FD7" w:rsidP="00431FD7">
      <w:pPr>
        <w:rPr>
          <w:rFonts w:ascii="Tw Cen MT" w:hAnsi="Tw Cen MT"/>
          <w:sz w:val="36"/>
          <w:szCs w:val="36"/>
          <w:u w:val="single"/>
        </w:rPr>
      </w:pPr>
    </w:p>
    <w:p w14:paraId="6332DC97" w14:textId="77777777" w:rsidR="005179DB" w:rsidRDefault="005179DB" w:rsidP="00431FD7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w:t xml:space="preserve"> </w:t>
      </w:r>
      <w:r w:rsidRPr="005179DB">
        <w:rPr>
          <w:rFonts w:ascii="Tw Cen MT" w:hAnsi="Tw Cen MT"/>
          <w:noProof/>
          <w:sz w:val="36"/>
          <w:szCs w:val="36"/>
          <w:lang w:eastAsia="en-GB"/>
        </w:rPr>
        <w:drawing>
          <wp:inline distT="0" distB="0" distL="0" distR="0" wp14:anchorId="165C8350" wp14:editId="7626534D">
            <wp:extent cx="1714500" cy="194321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78" cy="193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79DB">
        <w:rPr>
          <w:rFonts w:ascii="Tw Cen MT" w:hAnsi="Tw Cen MT"/>
          <w:noProof/>
          <w:sz w:val="36"/>
          <w:szCs w:val="36"/>
          <w:lang w:eastAsia="en-GB"/>
        </w:rPr>
        <w:t xml:space="preserve">                                 </w:t>
      </w:r>
      <w:r w:rsidRPr="005179DB">
        <w:rPr>
          <w:rFonts w:ascii="Tw Cen MT" w:hAnsi="Tw Cen MT"/>
          <w:noProof/>
          <w:sz w:val="36"/>
          <w:szCs w:val="36"/>
          <w:lang w:eastAsia="en-GB"/>
        </w:rPr>
        <w:drawing>
          <wp:inline distT="0" distB="0" distL="0" distR="0" wp14:anchorId="37569680" wp14:editId="0FD88B23">
            <wp:extent cx="2143125" cy="180277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83" cy="179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57CCD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1D1862F" w14:textId="77777777" w:rsidR="00431FD7" w:rsidRDefault="005179DB" w:rsidP="005179DB">
      <w:pPr>
        <w:spacing w:line="360" w:lineRule="auto"/>
        <w:rPr>
          <w:rFonts w:ascii="Tw Cen MT" w:hAnsi="Tw Cen MT"/>
          <w:sz w:val="36"/>
          <w:szCs w:val="36"/>
          <w:u w:val="single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14:paraId="6E159E60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E69B8E4" w14:textId="77777777" w:rsidR="005179DB" w:rsidRDefault="002E43A0" w:rsidP="005179DB">
      <w:pPr>
        <w:rPr>
          <w:rFonts w:ascii="Tw Cen MT" w:hAnsi="Tw Cen MT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5E8101" wp14:editId="2187BB30">
                <wp:simplePos x="0" y="0"/>
                <wp:positionH relativeFrom="column">
                  <wp:posOffset>3856990</wp:posOffset>
                </wp:positionH>
                <wp:positionV relativeFrom="paragraph">
                  <wp:posOffset>52070</wp:posOffset>
                </wp:positionV>
                <wp:extent cx="2461895" cy="2867025"/>
                <wp:effectExtent l="6350" t="9525" r="6985" b="9525"/>
                <wp:wrapNone/>
                <wp:docPr id="4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2994" w14:textId="77777777" w:rsidR="0098653D" w:rsidRDefault="0098653D">
                            <w:r>
                              <w:t>Notes on law and 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3.7pt;margin-top:4.1pt;width:193.85pt;height:225.7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">
                <v:textbox>
                  <w:txbxContent>
                    <w:p w14:paraId="25512994" w14:textId="77777777" w:rsidR="0098653D" w:rsidRDefault="0098653D">
                      <w:r>
                        <w:t>Notes on law and order</w:t>
                      </w:r>
                    </w:p>
                  </w:txbxContent>
                </v:textbox>
              </v:shape>
            </w:pict>
          </mc:Fallback>
        </mc:AlternateContent>
      </w:r>
      <w:r w:rsidR="005179DB">
        <w:rPr>
          <w:rFonts w:ascii="Tw Cen MT" w:hAnsi="Tw Cen MT"/>
          <w:sz w:val="36"/>
          <w:szCs w:val="36"/>
          <w:u w:val="single"/>
        </w:rPr>
        <w:t>Law and order</w:t>
      </w:r>
    </w:p>
    <w:p w14:paraId="48E6F1F2" w14:textId="77777777" w:rsidR="005179DB" w:rsidRPr="005179DB" w:rsidRDefault="005179DB" w:rsidP="005179DB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en-GB"/>
        </w:rPr>
        <w:drawing>
          <wp:inline distT="0" distB="0" distL="0" distR="0" wp14:anchorId="6F24E046" wp14:editId="74BCDFD7">
            <wp:extent cx="3083149" cy="2329660"/>
            <wp:effectExtent l="114300" t="152400" r="98425" b="128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0935">
                      <a:off x="0" y="0"/>
                      <a:ext cx="3084026" cy="233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CB910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4B48715" w14:textId="77777777" w:rsidR="00431FD7" w:rsidRDefault="00431FD7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CAF1C87" w14:textId="77777777" w:rsidR="00FD3228" w:rsidRDefault="00FD3228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4E63019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DD00CBF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185B0CF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0DCE299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4EDC28E" w14:textId="77777777" w:rsidR="005179DB" w:rsidRDefault="005179DB" w:rsidP="005179DB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t>Education and literacy</w:t>
      </w:r>
    </w:p>
    <w:p w14:paraId="304D7331" w14:textId="77777777" w:rsidR="005179DB" w:rsidRDefault="005179DB" w:rsidP="005179DB">
      <w:pPr>
        <w:rPr>
          <w:rFonts w:ascii="Tw Cen MT" w:hAnsi="Tw Cen MT"/>
          <w:sz w:val="36"/>
          <w:szCs w:val="36"/>
          <w:u w:val="single"/>
        </w:rPr>
      </w:pPr>
    </w:p>
    <w:p w14:paraId="2648DBB8" w14:textId="77777777" w:rsidR="005179DB" w:rsidRDefault="005179DB" w:rsidP="005179DB">
      <w:pPr>
        <w:rPr>
          <w:rFonts w:ascii="Tw Cen MT" w:hAnsi="Tw Cen MT"/>
          <w:sz w:val="36"/>
          <w:szCs w:val="36"/>
          <w:u w:val="single"/>
        </w:rPr>
      </w:pPr>
      <w:r w:rsidRPr="005179DB">
        <w:rPr>
          <w:noProof/>
          <w:lang w:eastAsia="en-GB"/>
        </w:rPr>
        <w:drawing>
          <wp:inline distT="0" distB="0" distL="0" distR="0" wp14:anchorId="0CE42DD3" wp14:editId="28BEAEBA">
            <wp:extent cx="2176654" cy="1523658"/>
            <wp:effectExtent l="95250" t="133350" r="71755" b="114935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655">
                      <a:off x="0" y="0"/>
                      <a:ext cx="2177164" cy="15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9DB">
        <w:rPr>
          <w:rFonts w:ascii="Tw Cen MT" w:hAnsi="Tw Cen MT"/>
          <w:noProof/>
          <w:sz w:val="36"/>
          <w:szCs w:val="36"/>
          <w:lang w:eastAsia="en-GB"/>
        </w:rPr>
        <w:t xml:space="preserve">                       </w:t>
      </w:r>
      <w:r w:rsidRPr="005179DB">
        <w:rPr>
          <w:rFonts w:ascii="Tw Cen MT" w:hAnsi="Tw Cen MT"/>
          <w:noProof/>
          <w:sz w:val="36"/>
          <w:szCs w:val="36"/>
          <w:lang w:eastAsia="en-GB"/>
        </w:rPr>
        <w:drawing>
          <wp:inline distT="0" distB="0" distL="0" distR="0" wp14:anchorId="3641DC74" wp14:editId="17B3218A">
            <wp:extent cx="1968173" cy="156904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35" cy="157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1EF2B" w14:textId="77777777" w:rsidR="005179DB" w:rsidRDefault="005179DB" w:rsidP="005179DB">
      <w:pPr>
        <w:rPr>
          <w:rFonts w:ascii="Tw Cen MT" w:hAnsi="Tw Cen MT"/>
          <w:sz w:val="36"/>
          <w:szCs w:val="36"/>
          <w:u w:val="single"/>
        </w:rPr>
      </w:pPr>
    </w:p>
    <w:p w14:paraId="34E12FD8" w14:textId="77777777" w:rsidR="005179DB" w:rsidRDefault="005179DB" w:rsidP="005179DB">
      <w:pPr>
        <w:spacing w:line="360" w:lineRule="auto"/>
        <w:rPr>
          <w:rFonts w:ascii="Tw Cen MT" w:hAnsi="Tw Cen MT"/>
          <w:sz w:val="36"/>
          <w:szCs w:val="36"/>
          <w:u w:val="single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</w:p>
    <w:p w14:paraId="3DF54889" w14:textId="77777777" w:rsidR="005179DB" w:rsidRDefault="005179DB" w:rsidP="005179DB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t>Time in pre-industrial Britain</w:t>
      </w:r>
    </w:p>
    <w:p w14:paraId="05EC8C29" w14:textId="77777777" w:rsidR="005179DB" w:rsidRDefault="002E43A0" w:rsidP="005179DB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A64FA" wp14:editId="65A0AD59">
                <wp:simplePos x="0" y="0"/>
                <wp:positionH relativeFrom="column">
                  <wp:posOffset>53975</wp:posOffset>
                </wp:positionH>
                <wp:positionV relativeFrom="paragraph">
                  <wp:posOffset>80645</wp:posOffset>
                </wp:positionV>
                <wp:extent cx="3375025" cy="2990850"/>
                <wp:effectExtent l="6350" t="9525" r="9525" b="952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F37D" w14:textId="77777777" w:rsidR="0098653D" w:rsidRDefault="0098653D" w:rsidP="005179DB">
                            <w:r>
                              <w:t>Notes: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.25pt;margin-top:6.35pt;width:265.75pt;height:23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">
                <v:textbox>
                  <w:txbxContent>
                    <w:p w14:paraId="77E5F37D" w14:textId="77777777" w:rsidR="0098653D" w:rsidRDefault="0098653D" w:rsidP="005179DB">
                      <w: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5179DB">
        <w:rPr>
          <w:rFonts w:ascii="Tw Cen MT" w:hAnsi="Tw Cen MT"/>
          <w:sz w:val="36"/>
          <w:szCs w:val="36"/>
          <w:u w:val="single"/>
        </w:rPr>
        <w:t xml:space="preserve">                                                         </w:t>
      </w:r>
      <w:r w:rsidR="005179DB" w:rsidRPr="005179DB">
        <w:rPr>
          <w:rFonts w:ascii="Tw Cen MT" w:hAnsi="Tw Cen MT"/>
          <w:noProof/>
          <w:sz w:val="36"/>
          <w:szCs w:val="36"/>
          <w:lang w:eastAsia="en-GB"/>
        </w:rPr>
        <w:drawing>
          <wp:inline distT="0" distB="0" distL="0" distR="0" wp14:anchorId="60272A10" wp14:editId="598595E2">
            <wp:extent cx="2355860" cy="1318040"/>
            <wp:effectExtent l="95250" t="190500" r="82550" b="1873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581">
                      <a:off x="0" y="0"/>
                      <a:ext cx="2359072" cy="131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9B2F2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AE2D4A3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6B04728A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4AB05C1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0088D10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3187161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BC29CE3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40973AD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9A78B11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6B8ECF22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60AD41E3" w14:textId="77777777" w:rsidR="005179DB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D3D26B" wp14:editId="7D3C5278">
                <wp:simplePos x="0" y="0"/>
                <wp:positionH relativeFrom="column">
                  <wp:posOffset>-111125</wp:posOffset>
                </wp:positionH>
                <wp:positionV relativeFrom="paragraph">
                  <wp:posOffset>102235</wp:posOffset>
                </wp:positionV>
                <wp:extent cx="6264275" cy="451485"/>
                <wp:effectExtent l="6350" t="9525" r="6350" b="571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81094" w14:textId="77777777" w:rsidR="0098653D" w:rsidRDefault="0098653D">
                            <w:r>
                              <w:t>Leisure time?</w:t>
                            </w:r>
                          </w:p>
                          <w:p w14:paraId="5F30F666" w14:textId="77777777" w:rsidR="0098653D" w:rsidRDefault="0098653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8.75pt;margin-top:8.05pt;width:493.25pt;height:35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">
                <v:textbox style="mso-fit-shape-to-text:t">
                  <w:txbxContent>
                    <w:p w14:paraId="5DC81094" w14:textId="77777777" w:rsidR="0098653D" w:rsidRDefault="0098653D">
                      <w:r>
                        <w:t>Leisure time?</w:t>
                      </w:r>
                    </w:p>
                    <w:p w14:paraId="5F30F666" w14:textId="77777777" w:rsidR="0098653D" w:rsidRDefault="0098653D"/>
                  </w:txbxContent>
                </v:textbox>
              </v:shape>
            </w:pict>
          </mc:Fallback>
        </mc:AlternateContent>
      </w:r>
    </w:p>
    <w:p w14:paraId="71C58917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2291936" w14:textId="77777777" w:rsidR="005179DB" w:rsidRDefault="005179DB" w:rsidP="005179DB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t>Money pre-industrial Britain</w:t>
      </w:r>
    </w:p>
    <w:p w14:paraId="3DB90F26" w14:textId="77777777" w:rsidR="005179DB" w:rsidRDefault="002E43A0" w:rsidP="005179DB">
      <w:pPr>
        <w:rPr>
          <w:rFonts w:ascii="Tw Cen MT" w:hAnsi="Tw Cen MT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34D2B0" wp14:editId="1B835E9D">
                <wp:simplePos x="0" y="0"/>
                <wp:positionH relativeFrom="column">
                  <wp:posOffset>3571240</wp:posOffset>
                </wp:positionH>
                <wp:positionV relativeFrom="paragraph">
                  <wp:posOffset>144145</wp:posOffset>
                </wp:positionV>
                <wp:extent cx="2475230" cy="2729230"/>
                <wp:effectExtent l="0" t="0" r="20320" b="1397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C45A4" w14:textId="77777777" w:rsidR="0098653D" w:rsidRDefault="0098653D">
                            <w:r>
                              <w:t>What was the impact of money on the poor and rich?  Link it to pastime or recreation.</w:t>
                            </w:r>
                          </w:p>
                          <w:p w14:paraId="1ED84CF8" w14:textId="77777777" w:rsidR="0098653D" w:rsidRDefault="0098653D"/>
                          <w:p w14:paraId="6B0D75E5" w14:textId="77777777" w:rsidR="0098653D" w:rsidRDefault="0098653D"/>
                          <w:p w14:paraId="7E70CE0B" w14:textId="77777777" w:rsidR="0098653D" w:rsidRDefault="0098653D"/>
                          <w:p w14:paraId="489D85F0" w14:textId="77777777" w:rsidR="0098653D" w:rsidRDefault="0098653D"/>
                          <w:p w14:paraId="5E283176" w14:textId="77777777" w:rsidR="0098653D" w:rsidRDefault="0098653D"/>
                          <w:p w14:paraId="46FE5D93" w14:textId="77777777" w:rsidR="0098653D" w:rsidRDefault="0098653D"/>
                          <w:p w14:paraId="2758A4D9" w14:textId="77777777" w:rsidR="0098653D" w:rsidRDefault="0098653D"/>
                          <w:p w14:paraId="0EB8E783" w14:textId="77777777" w:rsidR="0098653D" w:rsidRDefault="0098653D"/>
                          <w:p w14:paraId="6696356C" w14:textId="77777777" w:rsidR="0098653D" w:rsidRDefault="0098653D"/>
                          <w:p w14:paraId="2B8C7037" w14:textId="77777777" w:rsidR="0098653D" w:rsidRDefault="0098653D"/>
                          <w:p w14:paraId="45B9AABF" w14:textId="77777777" w:rsidR="0098653D" w:rsidRDefault="0098653D"/>
                          <w:p w14:paraId="7ED84723" w14:textId="77777777" w:rsidR="0098653D" w:rsidRDefault="009865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81.2pt;margin-top:11.35pt;width:194.9pt;height:214.9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">
                <v:textbox style="mso-fit-shape-to-text:t">
                  <w:txbxContent>
                    <w:p w14:paraId="110C45A4" w14:textId="77777777" w:rsidR="0098653D" w:rsidRDefault="0098653D">
                      <w:r>
                        <w:t>What was the impact of money on the poor and rich?  Link it to pastime or recreation.</w:t>
                      </w:r>
                    </w:p>
                    <w:p w14:paraId="1ED84CF8" w14:textId="77777777" w:rsidR="0098653D" w:rsidRDefault="0098653D"/>
                    <w:p w14:paraId="6B0D75E5" w14:textId="77777777" w:rsidR="0098653D" w:rsidRDefault="0098653D"/>
                    <w:p w14:paraId="7E70CE0B" w14:textId="77777777" w:rsidR="0098653D" w:rsidRDefault="0098653D"/>
                    <w:p w14:paraId="489D85F0" w14:textId="77777777" w:rsidR="0098653D" w:rsidRDefault="0098653D"/>
                    <w:p w14:paraId="5E283176" w14:textId="77777777" w:rsidR="0098653D" w:rsidRDefault="0098653D"/>
                    <w:p w14:paraId="46FE5D93" w14:textId="77777777" w:rsidR="0098653D" w:rsidRDefault="0098653D"/>
                    <w:p w14:paraId="2758A4D9" w14:textId="77777777" w:rsidR="0098653D" w:rsidRDefault="0098653D"/>
                    <w:p w14:paraId="0EB8E783" w14:textId="77777777" w:rsidR="0098653D" w:rsidRDefault="0098653D"/>
                    <w:p w14:paraId="6696356C" w14:textId="77777777" w:rsidR="0098653D" w:rsidRDefault="0098653D"/>
                    <w:p w14:paraId="2B8C7037" w14:textId="77777777" w:rsidR="0098653D" w:rsidRDefault="0098653D"/>
                    <w:p w14:paraId="45B9AABF" w14:textId="77777777" w:rsidR="0098653D" w:rsidRDefault="0098653D"/>
                    <w:p w14:paraId="7ED84723" w14:textId="77777777" w:rsidR="0098653D" w:rsidRDefault="0098653D"/>
                  </w:txbxContent>
                </v:textbox>
              </v:shape>
            </w:pict>
          </mc:Fallback>
        </mc:AlternateContent>
      </w:r>
    </w:p>
    <w:p w14:paraId="7F86F92C" w14:textId="77777777" w:rsidR="005179DB" w:rsidRDefault="005179DB" w:rsidP="005179DB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en-GB"/>
        </w:rPr>
        <w:drawing>
          <wp:inline distT="0" distB="0" distL="0" distR="0" wp14:anchorId="19D17B1D" wp14:editId="146CC55B">
            <wp:extent cx="3281039" cy="1855473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42" cy="185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1FB0D" w14:textId="77777777" w:rsidR="005179DB" w:rsidRDefault="005179DB" w:rsidP="005179DB">
      <w:pPr>
        <w:rPr>
          <w:rFonts w:ascii="Tw Cen MT" w:hAnsi="Tw Cen MT"/>
          <w:sz w:val="36"/>
          <w:szCs w:val="36"/>
        </w:rPr>
      </w:pPr>
    </w:p>
    <w:p w14:paraId="64D91B7B" w14:textId="77777777" w:rsidR="005179DB" w:rsidRDefault="005179DB" w:rsidP="005179DB">
      <w:pPr>
        <w:rPr>
          <w:rFonts w:ascii="Tw Cen MT" w:hAnsi="Tw Cen MT"/>
          <w:sz w:val="36"/>
          <w:szCs w:val="36"/>
        </w:rPr>
      </w:pPr>
    </w:p>
    <w:p w14:paraId="78001DF7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78A763B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5E685AE" w14:textId="77777777" w:rsidR="005179DB" w:rsidRDefault="002E43A0" w:rsidP="005179DB">
      <w:pPr>
        <w:rPr>
          <w:rFonts w:ascii="Tw Cen MT" w:hAnsi="Tw Cen MT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DBE1EB" wp14:editId="2D76AE24">
                <wp:simplePos x="0" y="0"/>
                <wp:positionH relativeFrom="column">
                  <wp:posOffset>3580765</wp:posOffset>
                </wp:positionH>
                <wp:positionV relativeFrom="paragraph">
                  <wp:posOffset>64770</wp:posOffset>
                </wp:positionV>
                <wp:extent cx="2463165" cy="2078355"/>
                <wp:effectExtent l="6350" t="9525" r="5715" b="762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65" cy="207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6A41A" w14:textId="77777777" w:rsidR="0098653D" w:rsidRDefault="0098653D" w:rsidP="005179DB">
                            <w:r>
                              <w:t>What was the impact of transport on the poor and rich?  Link it to pastime or recreation.</w:t>
                            </w:r>
                          </w:p>
                          <w:p w14:paraId="53E263D8" w14:textId="77777777" w:rsidR="0098653D" w:rsidRDefault="0098653D" w:rsidP="005179DB"/>
                          <w:p w14:paraId="2F1D2C9D" w14:textId="77777777" w:rsidR="0098653D" w:rsidRDefault="0098653D" w:rsidP="005179DB"/>
                          <w:p w14:paraId="0D454008" w14:textId="77777777" w:rsidR="0098653D" w:rsidRDefault="0098653D" w:rsidP="005179DB"/>
                          <w:p w14:paraId="34B620D7" w14:textId="77777777" w:rsidR="0098653D" w:rsidRDefault="0098653D" w:rsidP="005179DB"/>
                          <w:p w14:paraId="4A1698D8" w14:textId="77777777" w:rsidR="0098653D" w:rsidRDefault="0098653D" w:rsidP="005179DB"/>
                          <w:p w14:paraId="5FF26DE9" w14:textId="77777777" w:rsidR="0098653D" w:rsidRDefault="0098653D" w:rsidP="005179DB"/>
                          <w:p w14:paraId="726F5C82" w14:textId="77777777" w:rsidR="0098653D" w:rsidRDefault="0098653D" w:rsidP="005179DB"/>
                          <w:p w14:paraId="353CD167" w14:textId="77777777" w:rsidR="0098653D" w:rsidRDefault="0098653D" w:rsidP="005179DB"/>
                          <w:p w14:paraId="793A1EBA" w14:textId="77777777" w:rsidR="0098653D" w:rsidRDefault="0098653D" w:rsidP="005179DB"/>
                          <w:p w14:paraId="45B9BC42" w14:textId="77777777" w:rsidR="0098653D" w:rsidRDefault="0098653D" w:rsidP="005179DB"/>
                          <w:p w14:paraId="0177FF08" w14:textId="77777777" w:rsidR="0098653D" w:rsidRDefault="0098653D" w:rsidP="005179DB"/>
                          <w:p w14:paraId="737F7B38" w14:textId="77777777" w:rsidR="0098653D" w:rsidRDefault="0098653D" w:rsidP="005179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1.95pt;margin-top:5.1pt;width:193.95pt;height:163.6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">
                <v:textbox>
                  <w:txbxContent>
                    <w:p w14:paraId="6156A41A" w14:textId="77777777" w:rsidR="0098653D" w:rsidRDefault="0098653D" w:rsidP="005179DB">
                      <w:r>
                        <w:t>What was the impact of transport on the poor and rich?  Link it to pastime or recreation.</w:t>
                      </w:r>
                    </w:p>
                    <w:p w14:paraId="53E263D8" w14:textId="77777777" w:rsidR="0098653D" w:rsidRDefault="0098653D" w:rsidP="005179DB"/>
                    <w:p w14:paraId="2F1D2C9D" w14:textId="77777777" w:rsidR="0098653D" w:rsidRDefault="0098653D" w:rsidP="005179DB"/>
                    <w:p w14:paraId="0D454008" w14:textId="77777777" w:rsidR="0098653D" w:rsidRDefault="0098653D" w:rsidP="005179DB"/>
                    <w:p w14:paraId="34B620D7" w14:textId="77777777" w:rsidR="0098653D" w:rsidRDefault="0098653D" w:rsidP="005179DB"/>
                    <w:p w14:paraId="4A1698D8" w14:textId="77777777" w:rsidR="0098653D" w:rsidRDefault="0098653D" w:rsidP="005179DB"/>
                    <w:p w14:paraId="5FF26DE9" w14:textId="77777777" w:rsidR="0098653D" w:rsidRDefault="0098653D" w:rsidP="005179DB"/>
                    <w:p w14:paraId="726F5C82" w14:textId="77777777" w:rsidR="0098653D" w:rsidRDefault="0098653D" w:rsidP="005179DB"/>
                    <w:p w14:paraId="353CD167" w14:textId="77777777" w:rsidR="0098653D" w:rsidRDefault="0098653D" w:rsidP="005179DB"/>
                    <w:p w14:paraId="793A1EBA" w14:textId="77777777" w:rsidR="0098653D" w:rsidRDefault="0098653D" w:rsidP="005179DB"/>
                    <w:p w14:paraId="45B9BC42" w14:textId="77777777" w:rsidR="0098653D" w:rsidRDefault="0098653D" w:rsidP="005179DB"/>
                    <w:p w14:paraId="0177FF08" w14:textId="77777777" w:rsidR="0098653D" w:rsidRDefault="0098653D" w:rsidP="005179DB"/>
                    <w:p w14:paraId="737F7B38" w14:textId="77777777" w:rsidR="0098653D" w:rsidRDefault="0098653D" w:rsidP="005179DB"/>
                  </w:txbxContent>
                </v:textbox>
              </v:shape>
            </w:pict>
          </mc:Fallback>
        </mc:AlternateContent>
      </w:r>
      <w:r w:rsidR="005179DB">
        <w:rPr>
          <w:rFonts w:ascii="Tw Cen MT" w:hAnsi="Tw Cen MT"/>
          <w:sz w:val="36"/>
          <w:szCs w:val="36"/>
          <w:u w:val="single"/>
        </w:rPr>
        <w:t>Transport</w:t>
      </w:r>
    </w:p>
    <w:p w14:paraId="07A352A9" w14:textId="77777777" w:rsidR="005179DB" w:rsidRDefault="002E43A0" w:rsidP="005179DB">
      <w:pPr>
        <w:tabs>
          <w:tab w:val="left" w:pos="180"/>
        </w:tabs>
        <w:rPr>
          <w:rFonts w:ascii="Tw Cen MT" w:hAnsi="Tw Cen MT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0376A4" wp14:editId="48EB4A11">
                <wp:simplePos x="0" y="0"/>
                <wp:positionH relativeFrom="column">
                  <wp:posOffset>1170940</wp:posOffset>
                </wp:positionH>
                <wp:positionV relativeFrom="paragraph">
                  <wp:posOffset>-3195320</wp:posOffset>
                </wp:positionV>
                <wp:extent cx="2475230" cy="2729230"/>
                <wp:effectExtent l="0" t="0" r="20320" b="1397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272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6A319" w14:textId="77777777" w:rsidR="0098653D" w:rsidRDefault="0098653D" w:rsidP="005179DB">
                            <w:r>
                              <w:t>What was the impact of money on the poor and rich?  Link it to pastime or recreation.</w:t>
                            </w:r>
                          </w:p>
                          <w:p w14:paraId="212BD039" w14:textId="77777777" w:rsidR="0098653D" w:rsidRDefault="0098653D" w:rsidP="005179DB"/>
                          <w:p w14:paraId="28DFE1E4" w14:textId="77777777" w:rsidR="0098653D" w:rsidRDefault="0098653D" w:rsidP="005179DB"/>
                          <w:p w14:paraId="2FE9B0BC" w14:textId="77777777" w:rsidR="0098653D" w:rsidRDefault="0098653D" w:rsidP="005179DB"/>
                          <w:p w14:paraId="332DEC06" w14:textId="77777777" w:rsidR="0098653D" w:rsidRDefault="0098653D" w:rsidP="005179DB"/>
                          <w:p w14:paraId="03C45FDA" w14:textId="77777777" w:rsidR="0098653D" w:rsidRDefault="0098653D" w:rsidP="005179DB"/>
                          <w:p w14:paraId="1F9DCE1E" w14:textId="77777777" w:rsidR="0098653D" w:rsidRDefault="0098653D" w:rsidP="005179DB"/>
                          <w:p w14:paraId="03F916EA" w14:textId="77777777" w:rsidR="0098653D" w:rsidRDefault="0098653D" w:rsidP="005179DB"/>
                          <w:p w14:paraId="05F0C376" w14:textId="77777777" w:rsidR="0098653D" w:rsidRDefault="0098653D" w:rsidP="005179DB"/>
                          <w:p w14:paraId="00873F0B" w14:textId="77777777" w:rsidR="0098653D" w:rsidRDefault="0098653D" w:rsidP="005179DB"/>
                          <w:p w14:paraId="5F8A2CCF" w14:textId="77777777" w:rsidR="0098653D" w:rsidRDefault="0098653D" w:rsidP="005179DB"/>
                          <w:p w14:paraId="52E5FAA9" w14:textId="77777777" w:rsidR="0098653D" w:rsidRDefault="0098653D" w:rsidP="005179DB"/>
                          <w:p w14:paraId="5BCDF531" w14:textId="77777777" w:rsidR="0098653D" w:rsidRDefault="0098653D" w:rsidP="005179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92.2pt;margin-top:-251.6pt;width:194.9pt;height:214.9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">
                <v:textbox style="mso-fit-shape-to-text:t">
                  <w:txbxContent>
                    <w:p w14:paraId="2D86A319" w14:textId="77777777" w:rsidR="0098653D" w:rsidRDefault="0098653D" w:rsidP="005179DB">
                      <w:r>
                        <w:t>What was the impact of money on the poor and rich?  Link it to pastime or recreation.</w:t>
                      </w:r>
                    </w:p>
                    <w:p w14:paraId="212BD039" w14:textId="77777777" w:rsidR="0098653D" w:rsidRDefault="0098653D" w:rsidP="005179DB"/>
                    <w:p w14:paraId="28DFE1E4" w14:textId="77777777" w:rsidR="0098653D" w:rsidRDefault="0098653D" w:rsidP="005179DB"/>
                    <w:p w14:paraId="2FE9B0BC" w14:textId="77777777" w:rsidR="0098653D" w:rsidRDefault="0098653D" w:rsidP="005179DB"/>
                    <w:p w14:paraId="332DEC06" w14:textId="77777777" w:rsidR="0098653D" w:rsidRDefault="0098653D" w:rsidP="005179DB"/>
                    <w:p w14:paraId="03C45FDA" w14:textId="77777777" w:rsidR="0098653D" w:rsidRDefault="0098653D" w:rsidP="005179DB"/>
                    <w:p w14:paraId="1F9DCE1E" w14:textId="77777777" w:rsidR="0098653D" w:rsidRDefault="0098653D" w:rsidP="005179DB"/>
                    <w:p w14:paraId="03F916EA" w14:textId="77777777" w:rsidR="0098653D" w:rsidRDefault="0098653D" w:rsidP="005179DB"/>
                    <w:p w14:paraId="05F0C376" w14:textId="77777777" w:rsidR="0098653D" w:rsidRDefault="0098653D" w:rsidP="005179DB"/>
                    <w:p w14:paraId="00873F0B" w14:textId="77777777" w:rsidR="0098653D" w:rsidRDefault="0098653D" w:rsidP="005179DB"/>
                    <w:p w14:paraId="5F8A2CCF" w14:textId="77777777" w:rsidR="0098653D" w:rsidRDefault="0098653D" w:rsidP="005179DB"/>
                    <w:p w14:paraId="52E5FAA9" w14:textId="77777777" w:rsidR="0098653D" w:rsidRDefault="0098653D" w:rsidP="005179DB"/>
                    <w:p w14:paraId="5BCDF531" w14:textId="77777777" w:rsidR="0098653D" w:rsidRDefault="0098653D" w:rsidP="005179DB"/>
                  </w:txbxContent>
                </v:textbox>
              </v:shape>
            </w:pict>
          </mc:Fallback>
        </mc:AlternateContent>
      </w:r>
      <w:r w:rsidR="005179DB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5855BE0" wp14:editId="682250D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624330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9DB">
        <w:rPr>
          <w:rFonts w:ascii="Tw Cen MT" w:hAnsi="Tw Cen MT"/>
          <w:sz w:val="36"/>
          <w:szCs w:val="36"/>
          <w:u w:val="single"/>
        </w:rPr>
        <w:br w:type="textWrapping" w:clear="all"/>
      </w:r>
    </w:p>
    <w:p w14:paraId="1FA6C6D5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C269E03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088C19D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9788CC9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0BDD250" w14:textId="77777777" w:rsidR="005179DB" w:rsidRDefault="005179DB" w:rsidP="005179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Q </w:t>
      </w:r>
      <w:r w:rsidR="002E43A0">
        <w:rPr>
          <w:sz w:val="22"/>
          <w:szCs w:val="22"/>
        </w:rPr>
        <w:t>1</w:t>
      </w:r>
      <w:r>
        <w:rPr>
          <w:sz w:val="22"/>
          <w:szCs w:val="22"/>
        </w:rPr>
        <w:t xml:space="preserve">   Describe </w:t>
      </w:r>
      <w:r>
        <w:rPr>
          <w:b/>
          <w:bCs/>
          <w:sz w:val="22"/>
          <w:szCs w:val="22"/>
        </w:rPr>
        <w:t xml:space="preserve">five </w:t>
      </w:r>
      <w:r>
        <w:rPr>
          <w:sz w:val="22"/>
          <w:szCs w:val="22"/>
        </w:rPr>
        <w:t>social factors that affected the characteristics of pre-industrial sport. (5)</w:t>
      </w:r>
    </w:p>
    <w:p w14:paraId="5D3A11FD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17D10954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495F9D01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7416FFC2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315EB1DC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18DA0C7B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001D9012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092CBDA9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1474BBF0" w14:textId="77777777" w:rsidR="005179DB" w:rsidRDefault="005179DB" w:rsidP="005179DB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..................................................................................................................................................... </w:t>
      </w:r>
    </w:p>
    <w:p w14:paraId="5D5AA93D" w14:textId="77777777" w:rsidR="002E43A0" w:rsidRDefault="002E43A0" w:rsidP="003A649F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t>How social and cultural factors shaped sport and pastimes in post-</w:t>
      </w:r>
      <w:r w:rsidRPr="002E43A0">
        <w:rPr>
          <w:rFonts w:ascii="Tw Cen MT" w:hAnsi="Tw Cen MT"/>
          <w:b/>
          <w:sz w:val="36"/>
          <w:szCs w:val="36"/>
          <w:u w:val="single"/>
        </w:rPr>
        <w:t>1850 industrial Britain.</w:t>
      </w:r>
    </w:p>
    <w:p w14:paraId="7A1B698D" w14:textId="77777777" w:rsidR="003A649F" w:rsidRDefault="003A649F" w:rsidP="003A649F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8AD4D66" w14:textId="77777777" w:rsidR="002E43A0" w:rsidRDefault="002E43A0" w:rsidP="002E43A0">
      <w:pPr>
        <w:rPr>
          <w:rFonts w:ascii="Tw Cen MT" w:hAnsi="Tw Cen MT"/>
        </w:rPr>
      </w:pPr>
      <w:r w:rsidRPr="002E43A0">
        <w:rPr>
          <w:rFonts w:ascii="Tw Cen MT" w:hAnsi="Tw Cen MT"/>
          <w:u w:val="single"/>
        </w:rPr>
        <w:t>Background</w:t>
      </w:r>
    </w:p>
    <w:p w14:paraId="7B7EE93D" w14:textId="77777777" w:rsidR="002E43A0" w:rsidRDefault="002E43A0" w:rsidP="002E43A0">
      <w:pPr>
        <w:rPr>
          <w:rFonts w:ascii="Tw Cen MT" w:hAnsi="Tw Cen MT"/>
        </w:rPr>
      </w:pPr>
    </w:p>
    <w:p w14:paraId="4EC6C949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3B24E6BD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11B4A5BF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5A4755FE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7DBAE7A8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065617F0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2FE10810" w14:textId="77777777" w:rsidR="002E43A0" w:rsidRDefault="002E43A0" w:rsidP="002E43A0">
      <w:pPr>
        <w:rPr>
          <w:rFonts w:ascii="Tw Cen MT" w:hAnsi="Tw Cen MT"/>
        </w:rPr>
      </w:pPr>
    </w:p>
    <w:p w14:paraId="66FF184A" w14:textId="77777777" w:rsidR="002E43A0" w:rsidRDefault="002E43A0" w:rsidP="002E43A0">
      <w:pPr>
        <w:rPr>
          <w:rFonts w:ascii="Tw Cen MT" w:hAnsi="Tw Cen MT"/>
          <w:u w:val="single"/>
        </w:rPr>
      </w:pPr>
      <w:r w:rsidRPr="002E43A0">
        <w:rPr>
          <w:rFonts w:ascii="Tw Cen MT" w:hAnsi="Tw Cen MT"/>
          <w:u w:val="single"/>
        </w:rPr>
        <w:t>Social Class</w:t>
      </w:r>
    </w:p>
    <w:p w14:paraId="6353BDDA" w14:textId="77777777" w:rsidR="002E43A0" w:rsidRPr="002E43A0" w:rsidRDefault="002E43A0" w:rsidP="002E43A0">
      <w:pPr>
        <w:rPr>
          <w:rFonts w:ascii="Tw Cen MT" w:hAnsi="Tw Cen MT"/>
          <w:u w:val="single"/>
        </w:rPr>
      </w:pPr>
    </w:p>
    <w:p w14:paraId="1EA72E69" w14:textId="77777777" w:rsidR="002E43A0" w:rsidRPr="002E43A0" w:rsidRDefault="002E43A0" w:rsidP="002E43A0">
      <w:pPr>
        <w:rPr>
          <w:rFonts w:ascii="Tw Cen MT" w:hAnsi="Tw Cen MT"/>
        </w:rPr>
      </w:pPr>
    </w:p>
    <w:p w14:paraId="0EAC404C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w:drawing>
          <wp:inline distT="0" distB="0" distL="0" distR="0" wp14:anchorId="0784A90B" wp14:editId="0755C96A">
            <wp:extent cx="5591175" cy="219075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52" cy="218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B6866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950BAC9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291AB7E5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010D8969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7F5D43FA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3805CEEC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51E017EA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1D02403B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7A66D133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55749374" w14:textId="77777777" w:rsidR="002E43A0" w:rsidRDefault="002E43A0" w:rsidP="002E43A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..................................................................................................................................................... </w:t>
      </w:r>
    </w:p>
    <w:p w14:paraId="7449A1C7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7D04AED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7133F01" w14:textId="091C9630" w:rsidR="002E43A0" w:rsidRDefault="0098653D" w:rsidP="0098653D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1CA6C0" wp14:editId="2EF0AA8D">
                <wp:simplePos x="0" y="0"/>
                <wp:positionH relativeFrom="column">
                  <wp:posOffset>-67945</wp:posOffset>
                </wp:positionH>
                <wp:positionV relativeFrom="paragraph">
                  <wp:posOffset>436245</wp:posOffset>
                </wp:positionV>
                <wp:extent cx="2475230" cy="275590"/>
                <wp:effectExtent l="0" t="0" r="20320" b="1016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275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D1A2" w14:textId="77777777" w:rsidR="0098653D" w:rsidRDefault="0098653D">
                            <w:r>
                              <w:t xml:space="preserve">What is a Public school?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35pt;margin-top:34.35pt;width:194.9pt;height:21.7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" fillcolor="#d8d8d8 [2732]">
                <v:textbox style="mso-fit-shape-to-text:t">
                  <w:txbxContent>
                    <w:p w14:paraId="60E9D1A2" w14:textId="77777777" w:rsidR="0098653D" w:rsidRDefault="0098653D">
                      <w:r>
                        <w:t xml:space="preserve">What is a Public school?  </w:t>
                      </w:r>
                    </w:p>
                  </w:txbxContent>
                </v:textbox>
              </v:shape>
            </w:pict>
          </mc:Fallback>
        </mc:AlternateContent>
      </w:r>
    </w:p>
    <w:p w14:paraId="0864B87F" w14:textId="77777777" w:rsidR="002E43A0" w:rsidRDefault="002E43A0" w:rsidP="000E1B73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lastRenderedPageBreak/>
        <w:t>Amateurism and professionalism</w:t>
      </w:r>
    </w:p>
    <w:p w14:paraId="1B069D48" w14:textId="77777777" w:rsidR="002E43A0" w:rsidRDefault="00B149E7" w:rsidP="002E43A0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02E93993" wp14:editId="48525DD2">
            <wp:extent cx="2332875" cy="2052930"/>
            <wp:effectExtent l="0" t="0" r="4445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27" cy="20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14B91" wp14:editId="013CCEB9">
                <wp:simplePos x="0" y="0"/>
                <wp:positionH relativeFrom="column">
                  <wp:posOffset>12700</wp:posOffset>
                </wp:positionH>
                <wp:positionV relativeFrom="paragraph">
                  <wp:posOffset>167640</wp:posOffset>
                </wp:positionV>
                <wp:extent cx="3200400" cy="137414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32418" w14:textId="77777777" w:rsidR="0098653D" w:rsidRDefault="0098653D">
                            <w:r>
                              <w:t>The term amateur has changed significantly over the years, especially before and after the industrial revolution.</w:t>
                            </w:r>
                          </w:p>
                          <w:p w14:paraId="763C97CA" w14:textId="77777777" w:rsidR="0098653D" w:rsidRDefault="0098653D"/>
                          <w:p w14:paraId="0D980FE1" w14:textId="77777777" w:rsidR="0098653D" w:rsidRDefault="0098653D">
                            <w:r>
                              <w:t>Identify the terms amateur and professional then explain using historical examples of how this has changed.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left:0;text-align:left;margin-left:1pt;margin-top:13.2pt;width:252pt;height:108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" filled="f" stroked="f">
                <v:textbox>
                  <w:txbxContent>
                    <w:p w14:paraId="62732418" w14:textId="77777777" w:rsidR="0098653D" w:rsidRDefault="0098653D">
                      <w:r>
                        <w:t>The term amateur has changed significantly over the years, especially before and after the industrial revolution.</w:t>
                      </w:r>
                    </w:p>
                    <w:p w14:paraId="763C97CA" w14:textId="77777777" w:rsidR="0098653D" w:rsidRDefault="0098653D"/>
                    <w:p w14:paraId="0D980FE1" w14:textId="77777777" w:rsidR="0098653D" w:rsidRDefault="0098653D">
                      <w:r>
                        <w:t>Identify the terms amateur and professional then explain using historical examples of how this has changed.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w Cen MT" w:hAnsi="Tw Cen MT"/>
          <w:sz w:val="36"/>
          <w:szCs w:val="36"/>
        </w:rPr>
        <w:t xml:space="preserve">                                                  </w:t>
      </w:r>
    </w:p>
    <w:p w14:paraId="67CC8F06" w14:textId="77777777" w:rsidR="002E43A0" w:rsidRPr="00B149E7" w:rsidRDefault="002E43A0" w:rsidP="002E43A0">
      <w:pPr>
        <w:jc w:val="center"/>
        <w:rPr>
          <w:rFonts w:ascii="Tw Cen MT" w:hAnsi="Tw Cen MT"/>
          <w:sz w:val="18"/>
          <w:szCs w:val="18"/>
          <w:u w:val="single"/>
        </w:rPr>
      </w:pPr>
    </w:p>
    <w:p w14:paraId="2D97B80A" w14:textId="18229F77" w:rsidR="002E43A0" w:rsidRPr="00B149E7" w:rsidRDefault="00B149E7" w:rsidP="00B149E7">
      <w:pPr>
        <w:spacing w:line="360" w:lineRule="auto"/>
        <w:rPr>
          <w:rFonts w:ascii="Tw Cen MT" w:hAnsi="Tw Cen MT"/>
          <w:sz w:val="18"/>
          <w:szCs w:val="18"/>
        </w:rPr>
      </w:pPr>
      <w:r w:rsidRPr="00B149E7"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07C2FD3" w14:textId="77777777" w:rsidR="00B149E7" w:rsidRPr="00B149E7" w:rsidRDefault="00B149E7" w:rsidP="00B149E7">
      <w:pPr>
        <w:spacing w:line="360" w:lineRule="auto"/>
        <w:rPr>
          <w:rFonts w:ascii="Tw Cen MT" w:hAnsi="Tw Cen MT"/>
          <w:sz w:val="18"/>
          <w:szCs w:val="18"/>
        </w:rPr>
      </w:pPr>
      <w:r w:rsidRPr="00B149E7"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743837A" w14:textId="77777777" w:rsidR="00B149E7" w:rsidRPr="00B149E7" w:rsidRDefault="00B149E7" w:rsidP="00B149E7">
      <w:pPr>
        <w:spacing w:line="360" w:lineRule="auto"/>
        <w:rPr>
          <w:rFonts w:ascii="Tw Cen MT" w:hAnsi="Tw Cen MT"/>
          <w:sz w:val="18"/>
          <w:szCs w:val="18"/>
        </w:rPr>
      </w:pPr>
      <w:r w:rsidRPr="00B149E7"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417A048" w14:textId="77777777" w:rsidR="00B149E7" w:rsidRPr="00B149E7" w:rsidRDefault="00B149E7" w:rsidP="00B149E7">
      <w:pPr>
        <w:spacing w:line="360" w:lineRule="auto"/>
        <w:rPr>
          <w:rFonts w:ascii="Tw Cen MT" w:hAnsi="Tw Cen MT"/>
          <w:sz w:val="18"/>
          <w:szCs w:val="18"/>
        </w:rPr>
      </w:pPr>
      <w:r w:rsidRPr="00B149E7"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96CD680" w14:textId="77777777" w:rsidR="002E43A0" w:rsidRDefault="00B149E7" w:rsidP="00B149E7">
      <w:pPr>
        <w:spacing w:line="360" w:lineRule="auto"/>
        <w:rPr>
          <w:rFonts w:ascii="Tw Cen MT" w:hAnsi="Tw Cen MT"/>
          <w:sz w:val="18"/>
          <w:szCs w:val="18"/>
        </w:rPr>
      </w:pPr>
      <w:r w:rsidRPr="00B149E7"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F6DDF5D" w14:textId="034C62A3" w:rsidR="00B149E7" w:rsidRPr="00B149E7" w:rsidRDefault="006C2A8D" w:rsidP="00B149E7">
      <w:pPr>
        <w:spacing w:line="360" w:lineRule="auto"/>
        <w:rPr>
          <w:rFonts w:ascii="Tw Cen MT" w:hAnsi="Tw Cen MT"/>
          <w:sz w:val="18"/>
          <w:szCs w:val="18"/>
        </w:rPr>
      </w:pPr>
      <w:r>
        <w:rPr>
          <w:rFonts w:ascii="Tw Cen MT" w:hAnsi="Tw Cen M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0F772A" wp14:editId="2470C8DB">
                <wp:simplePos x="0" y="0"/>
                <wp:positionH relativeFrom="column">
                  <wp:posOffset>123825</wp:posOffset>
                </wp:positionH>
                <wp:positionV relativeFrom="paragraph">
                  <wp:posOffset>21590</wp:posOffset>
                </wp:positionV>
                <wp:extent cx="5800725" cy="3257550"/>
                <wp:effectExtent l="0" t="0" r="28575" b="19050"/>
                <wp:wrapNone/>
                <wp:docPr id="30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3257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7474F8" w14:textId="77777777" w:rsidR="006C2A8D" w:rsidRDefault="006C2A8D" w:rsidP="006C2A8D">
                            <w:pPr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 w:rsidRPr="00723000">
                              <w:rPr>
                                <w:rFonts w:ascii="Blackadder ITC" w:hAnsi="Blackadder ITC"/>
                              </w:rPr>
                              <w:t>Cricket match between BHASVIC and Varndean Wed 13</w:t>
                            </w:r>
                            <w:r w:rsidRPr="00723000">
                              <w:rPr>
                                <w:rFonts w:ascii="Blackadder ITC" w:hAnsi="Blackadder ITC"/>
                                <w:vertAlign w:val="superscript"/>
                              </w:rPr>
                              <w:t>th</w:t>
                            </w:r>
                            <w:r w:rsidRPr="00723000">
                              <w:rPr>
                                <w:rFonts w:ascii="Blackadder ITC" w:hAnsi="Blackadder ITC"/>
                              </w:rPr>
                              <w:t xml:space="preserve"> Sept 1804</w:t>
                            </w:r>
                          </w:p>
                          <w:p w14:paraId="0EB8065E" w14:textId="77777777" w:rsidR="006C2A8D" w:rsidRDefault="006C2A8D" w:rsidP="006C2A8D">
                            <w:pPr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</w:p>
                          <w:p w14:paraId="44D9076F" w14:textId="77777777" w:rsidR="006C2A8D" w:rsidRDefault="006C2A8D" w:rsidP="006C2A8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 xml:space="preserve">Rules for Gentleman amateurs: </w:t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  <w:t>All to be called gentleman or Sir</w:t>
                            </w:r>
                          </w:p>
                          <w:p w14:paraId="54FF1702" w14:textId="77777777" w:rsidR="006C2A8D" w:rsidRDefault="006C2A8D" w:rsidP="006C2A8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  <w:t>Names to appear appropriately in the programme, e.g</w:t>
                            </w:r>
                            <w:proofErr w:type="gramStart"/>
                            <w:r>
                              <w:rPr>
                                <w:rFonts w:ascii="Blackadder ITC" w:hAnsi="Blackadder ITC"/>
                              </w:rPr>
                              <w:t>.,</w:t>
                            </w:r>
                            <w:proofErr w:type="gramEnd"/>
                            <w:r>
                              <w:rPr>
                                <w:rFonts w:ascii="Blackadder ITC" w:hAnsi="Blackadder ITC"/>
                              </w:rPr>
                              <w:t xml:space="preserve"> </w:t>
                            </w:r>
                          </w:p>
                          <w:p w14:paraId="59229C9D" w14:textId="77777777" w:rsidR="006C2A8D" w:rsidRDefault="006C2A8D" w:rsidP="006C2A8D">
                            <w:pPr>
                              <w:ind w:left="2160" w:firstLine="72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 xml:space="preserve">D Morris </w:t>
                            </w:r>
                            <w:proofErr w:type="spellStart"/>
                            <w:r>
                              <w:rPr>
                                <w:rFonts w:ascii="Blackadder ITC" w:hAnsi="Blackadder ITC"/>
                              </w:rPr>
                              <w:t>Esq.</w:t>
                            </w:r>
                            <w:proofErr w:type="spellEnd"/>
                            <w:r>
                              <w:rPr>
                                <w:rFonts w:ascii="Blackadder ITC" w:hAnsi="Blackadder ITC"/>
                              </w:rPr>
                              <w:t xml:space="preserve"> for gentlemen and D Morris. </w:t>
                            </w:r>
                          </w:p>
                          <w:p w14:paraId="1FDF1AAA" w14:textId="77777777" w:rsidR="006C2A8D" w:rsidRDefault="006C2A8D" w:rsidP="006C2A8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  <w:t>Ensure no gentleman travels with a non-gentleman</w:t>
                            </w:r>
                          </w:p>
                          <w:p w14:paraId="4D0EA740" w14:textId="77777777" w:rsidR="006C2A8D" w:rsidRDefault="006C2A8D" w:rsidP="006C2A8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</w:r>
                            <w:r>
                              <w:rPr>
                                <w:rFonts w:ascii="Blackadder ITC" w:hAnsi="Blackadder ITC"/>
                              </w:rPr>
                              <w:tab/>
                              <w:t>No gentleman shall have to eat with a working class professional</w:t>
                            </w:r>
                          </w:p>
                          <w:p w14:paraId="463324A1" w14:textId="77777777" w:rsidR="006C2A8D" w:rsidRDefault="006C2A8D" w:rsidP="006C2A8D">
                            <w:pPr>
                              <w:ind w:left="288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>Gentleman will not have to change in the same area as working class professionals.</w:t>
                            </w:r>
                          </w:p>
                          <w:p w14:paraId="33112149" w14:textId="77777777" w:rsidR="006C2A8D" w:rsidRPr="00723000" w:rsidRDefault="006C2A8D" w:rsidP="006C2A8D">
                            <w:pPr>
                              <w:ind w:left="288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</w:rPr>
                              <w:t>Working class professionals will do all bowling and running, where gentleman amateurs will display themselves through fine batting.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84" o:spid="_x0000_s1036" type="#_x0000_t98" style="position:absolute;margin-left:9.75pt;margin-top:1.7pt;width:456.75pt;height:25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">
                <v:textbox>
                  <w:txbxContent>
                    <w:p w14:paraId="007474F8" w14:textId="77777777" w:rsidR="006C2A8D" w:rsidRDefault="006C2A8D" w:rsidP="006C2A8D">
                      <w:pPr>
                        <w:jc w:val="center"/>
                        <w:rPr>
                          <w:rFonts w:ascii="Blackadder ITC" w:hAnsi="Blackadder ITC"/>
                        </w:rPr>
                      </w:pPr>
                      <w:r w:rsidRPr="00723000">
                        <w:rPr>
                          <w:rFonts w:ascii="Blackadder ITC" w:hAnsi="Blackadder ITC"/>
                        </w:rPr>
                        <w:t>Cricket match between BHASVIC and Varndean Wed 13</w:t>
                      </w:r>
                      <w:r w:rsidRPr="00723000">
                        <w:rPr>
                          <w:rFonts w:ascii="Blackadder ITC" w:hAnsi="Blackadder ITC"/>
                          <w:vertAlign w:val="superscript"/>
                        </w:rPr>
                        <w:t>th</w:t>
                      </w:r>
                      <w:r w:rsidRPr="00723000">
                        <w:rPr>
                          <w:rFonts w:ascii="Blackadder ITC" w:hAnsi="Blackadder ITC"/>
                        </w:rPr>
                        <w:t xml:space="preserve"> Sept 1804</w:t>
                      </w:r>
                    </w:p>
                    <w:p w14:paraId="0EB8065E" w14:textId="77777777" w:rsidR="006C2A8D" w:rsidRDefault="006C2A8D" w:rsidP="006C2A8D">
                      <w:pPr>
                        <w:jc w:val="center"/>
                        <w:rPr>
                          <w:rFonts w:ascii="Blackadder ITC" w:hAnsi="Blackadder ITC"/>
                        </w:rPr>
                      </w:pPr>
                    </w:p>
                    <w:p w14:paraId="44D9076F" w14:textId="77777777" w:rsidR="006C2A8D" w:rsidRDefault="006C2A8D" w:rsidP="006C2A8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 xml:space="preserve">Rules for Gentleman amateurs: </w:t>
                      </w:r>
                      <w:r>
                        <w:rPr>
                          <w:rFonts w:ascii="Blackadder ITC" w:hAnsi="Blackadder ITC"/>
                        </w:rPr>
                        <w:tab/>
                        <w:t>All to be called gentleman or Sir</w:t>
                      </w:r>
                    </w:p>
                    <w:p w14:paraId="54FF1702" w14:textId="77777777" w:rsidR="006C2A8D" w:rsidRDefault="006C2A8D" w:rsidP="006C2A8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  <w:t>Names to appear appropriately in the programme, e.g</w:t>
                      </w:r>
                      <w:proofErr w:type="gramStart"/>
                      <w:r>
                        <w:rPr>
                          <w:rFonts w:ascii="Blackadder ITC" w:hAnsi="Blackadder ITC"/>
                        </w:rPr>
                        <w:t>.,</w:t>
                      </w:r>
                      <w:proofErr w:type="gramEnd"/>
                      <w:r>
                        <w:rPr>
                          <w:rFonts w:ascii="Blackadder ITC" w:hAnsi="Blackadder ITC"/>
                        </w:rPr>
                        <w:t xml:space="preserve"> </w:t>
                      </w:r>
                    </w:p>
                    <w:p w14:paraId="59229C9D" w14:textId="77777777" w:rsidR="006C2A8D" w:rsidRDefault="006C2A8D" w:rsidP="006C2A8D">
                      <w:pPr>
                        <w:ind w:left="2160" w:firstLine="72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 xml:space="preserve">D Morris </w:t>
                      </w:r>
                      <w:proofErr w:type="spellStart"/>
                      <w:r>
                        <w:rPr>
                          <w:rFonts w:ascii="Blackadder ITC" w:hAnsi="Blackadder ITC"/>
                        </w:rPr>
                        <w:t>Esq.</w:t>
                      </w:r>
                      <w:proofErr w:type="spellEnd"/>
                      <w:r>
                        <w:rPr>
                          <w:rFonts w:ascii="Blackadder ITC" w:hAnsi="Blackadder ITC"/>
                        </w:rPr>
                        <w:t xml:space="preserve"> for gentlemen and D Morris. </w:t>
                      </w:r>
                    </w:p>
                    <w:p w14:paraId="1FDF1AAA" w14:textId="77777777" w:rsidR="006C2A8D" w:rsidRDefault="006C2A8D" w:rsidP="006C2A8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  <w:t>Ensure no gentleman travels with a non-gentleman</w:t>
                      </w:r>
                    </w:p>
                    <w:p w14:paraId="4D0EA740" w14:textId="77777777" w:rsidR="006C2A8D" w:rsidRDefault="006C2A8D" w:rsidP="006C2A8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</w:r>
                      <w:r>
                        <w:rPr>
                          <w:rFonts w:ascii="Blackadder ITC" w:hAnsi="Blackadder ITC"/>
                        </w:rPr>
                        <w:tab/>
                        <w:t>No gentleman shall have to eat with a working class professional</w:t>
                      </w:r>
                    </w:p>
                    <w:p w14:paraId="463324A1" w14:textId="77777777" w:rsidR="006C2A8D" w:rsidRDefault="006C2A8D" w:rsidP="006C2A8D">
                      <w:pPr>
                        <w:ind w:left="288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>Gentleman will not have to change in the same area as working class professionals.</w:t>
                      </w:r>
                    </w:p>
                    <w:p w14:paraId="33112149" w14:textId="77777777" w:rsidR="006C2A8D" w:rsidRPr="00723000" w:rsidRDefault="006C2A8D" w:rsidP="006C2A8D">
                      <w:pPr>
                        <w:ind w:left="288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</w:rPr>
                        <w:t>Working class professionals will do all bowling and running, where gentleman amateurs will display themselves through fine batting.</w:t>
                      </w:r>
                    </w:p>
                  </w:txbxContent>
                </v:textbox>
              </v:shape>
            </w:pict>
          </mc:Fallback>
        </mc:AlternateContent>
      </w:r>
    </w:p>
    <w:p w14:paraId="77EEDEF2" w14:textId="4ADADDD8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21EBCF72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6E8200AF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0C61233A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0591200C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2B8713C6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780E5B3B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59CEF180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73139A22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520CF400" w14:textId="586FEA59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55F98255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5537132F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2DAE3702" w14:textId="1CC10742" w:rsidR="006C2A8D" w:rsidRDefault="006C2A8D" w:rsidP="006C2A8D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b/>
          <w:noProof/>
          <w:lang w:eastAsia="en-GB"/>
        </w:rPr>
        <w:drawing>
          <wp:inline distT="0" distB="0" distL="0" distR="0" wp14:anchorId="1B388C07" wp14:editId="6360B08C">
            <wp:extent cx="3493770" cy="1323895"/>
            <wp:effectExtent l="19050" t="0" r="0" b="0"/>
            <wp:docPr id="54" name="Picture 638" descr="N:\My Pictures\A2 images case study\18th-century-lords-cricket-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N:\My Pictures\A2 images case study\18th-century-lords-cricket-grou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10" cy="13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EDE29" w14:textId="587E2A87" w:rsidR="002E43A0" w:rsidRDefault="006C2A8D" w:rsidP="002E43A0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3F2A6D" wp14:editId="7B3260D8">
                <wp:simplePos x="0" y="0"/>
                <wp:positionH relativeFrom="column">
                  <wp:posOffset>3590925</wp:posOffset>
                </wp:positionH>
                <wp:positionV relativeFrom="paragraph">
                  <wp:posOffset>-267335</wp:posOffset>
                </wp:positionV>
                <wp:extent cx="2743200" cy="3019425"/>
                <wp:effectExtent l="0" t="0" r="0" b="9525"/>
                <wp:wrapSquare wrapText="bothSides"/>
                <wp:docPr id="4103" name="Text Box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1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8A309" w14:textId="77777777" w:rsidR="0098653D" w:rsidRDefault="0098653D">
                            <w:r>
                              <w:t>Looking at the two images, how do they reflect the changes in attitude towards women?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3" o:spid="_x0000_s1037" type="#_x0000_t202" style="position:absolute;margin-left:282.75pt;margin-top:-21.05pt;width:3in;height:237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" filled="f" stroked="f">
                <v:textbox>
                  <w:txbxContent>
                    <w:p w14:paraId="00E8A309" w14:textId="77777777" w:rsidR="0098653D" w:rsidRDefault="0098653D">
                      <w:r>
                        <w:t>Looking at the two images, how do they reflect the changes in attitude towards women?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3A0">
        <w:rPr>
          <w:rFonts w:ascii="Tw Cen MT" w:hAnsi="Tw Cen MT"/>
          <w:sz w:val="36"/>
          <w:szCs w:val="36"/>
          <w:u w:val="single"/>
        </w:rPr>
        <w:t>Gender and changing role of women</w:t>
      </w:r>
    </w:p>
    <w:p w14:paraId="5C3D8988" w14:textId="77777777" w:rsidR="002E43A0" w:rsidRDefault="002E43A0" w:rsidP="002E43A0">
      <w:pPr>
        <w:rPr>
          <w:rFonts w:ascii="Tw Cen MT" w:hAnsi="Tw Cen MT"/>
          <w:sz w:val="36"/>
          <w:szCs w:val="36"/>
        </w:rPr>
      </w:pPr>
    </w:p>
    <w:p w14:paraId="3FD220EA" w14:textId="77777777" w:rsidR="002E43A0" w:rsidRDefault="000E1B73" w:rsidP="002E43A0">
      <w:pPr>
        <w:rPr>
          <w:rFonts w:ascii="Tw Cen MT" w:hAnsi="Tw Cen MT"/>
          <w:sz w:val="36"/>
          <w:szCs w:val="36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5403F61A" wp14:editId="37052647">
            <wp:extent cx="3213735" cy="2024517"/>
            <wp:effectExtent l="0" t="0" r="12065" b="7620"/>
            <wp:docPr id="4101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34" cy="20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8A2B" w14:textId="77777777" w:rsidR="002E43A0" w:rsidRDefault="000E1B73" w:rsidP="002E43A0">
      <w:pPr>
        <w:rPr>
          <w:rFonts w:ascii="Tw Cen MT" w:hAnsi="Tw Cen MT"/>
          <w:sz w:val="36"/>
          <w:szCs w:val="36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5B9A3BAC" wp14:editId="672A214E">
            <wp:extent cx="3209925" cy="1685925"/>
            <wp:effectExtent l="0" t="0" r="9525" b="9525"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86" cy="17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34E3" w14:textId="77777777" w:rsidR="006C2A8D" w:rsidRDefault="006C2A8D" w:rsidP="002E43A0">
      <w:pPr>
        <w:rPr>
          <w:rFonts w:ascii="Tw Cen MT" w:hAnsi="Tw Cen MT"/>
          <w:sz w:val="28"/>
          <w:szCs w:val="28"/>
          <w:u w:val="single"/>
        </w:rPr>
      </w:pPr>
    </w:p>
    <w:p w14:paraId="1E39AE00" w14:textId="77777777" w:rsidR="006C2A8D" w:rsidRDefault="006C2A8D" w:rsidP="002E43A0">
      <w:pPr>
        <w:rPr>
          <w:rFonts w:ascii="Tw Cen MT" w:hAnsi="Tw Cen MT"/>
          <w:sz w:val="28"/>
          <w:szCs w:val="28"/>
          <w:u w:val="single"/>
        </w:rPr>
      </w:pPr>
    </w:p>
    <w:p w14:paraId="25D4FF0F" w14:textId="77777777" w:rsidR="006C2A8D" w:rsidRDefault="006C2A8D" w:rsidP="002E43A0">
      <w:pPr>
        <w:rPr>
          <w:rFonts w:ascii="Tw Cen MT" w:hAnsi="Tw Cen MT"/>
          <w:sz w:val="28"/>
          <w:szCs w:val="28"/>
          <w:u w:val="single"/>
        </w:rPr>
      </w:pPr>
    </w:p>
    <w:p w14:paraId="774999BE" w14:textId="77777777" w:rsidR="006C2A8D" w:rsidRDefault="006C2A8D" w:rsidP="002E43A0">
      <w:pPr>
        <w:rPr>
          <w:rFonts w:ascii="Tw Cen MT" w:hAnsi="Tw Cen MT"/>
          <w:sz w:val="28"/>
          <w:szCs w:val="28"/>
          <w:u w:val="single"/>
        </w:rPr>
      </w:pPr>
    </w:p>
    <w:p w14:paraId="5D9C102C" w14:textId="77777777" w:rsidR="006C2A8D" w:rsidRDefault="006C2A8D" w:rsidP="002E43A0">
      <w:pPr>
        <w:rPr>
          <w:rFonts w:ascii="Tw Cen MT" w:hAnsi="Tw Cen MT"/>
          <w:sz w:val="28"/>
          <w:szCs w:val="28"/>
          <w:u w:val="single"/>
        </w:rPr>
      </w:pPr>
    </w:p>
    <w:p w14:paraId="47255574" w14:textId="77777777" w:rsidR="006C2A8D" w:rsidRDefault="006C2A8D" w:rsidP="002E43A0">
      <w:pPr>
        <w:rPr>
          <w:rFonts w:ascii="Tw Cen MT" w:hAnsi="Tw Cen MT"/>
          <w:sz w:val="28"/>
          <w:szCs w:val="28"/>
          <w:u w:val="single"/>
        </w:rPr>
      </w:pPr>
    </w:p>
    <w:p w14:paraId="35D299AB" w14:textId="0B779E66" w:rsidR="002E43A0" w:rsidRPr="00535342" w:rsidRDefault="00535342" w:rsidP="002E43A0">
      <w:pPr>
        <w:rPr>
          <w:rFonts w:ascii="Tw Cen MT" w:hAnsi="Tw Cen MT"/>
          <w:sz w:val="28"/>
          <w:szCs w:val="28"/>
          <w:u w:val="single"/>
        </w:rPr>
      </w:pPr>
      <w:r w:rsidRPr="00535342">
        <w:rPr>
          <w:rFonts w:ascii="Helvetica" w:hAnsi="Helvetica" w:cs="Helvetica"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4E65EBA1" wp14:editId="01682DFC">
            <wp:simplePos x="0" y="0"/>
            <wp:positionH relativeFrom="column">
              <wp:posOffset>3166110</wp:posOffset>
            </wp:positionH>
            <wp:positionV relativeFrom="paragraph">
              <wp:posOffset>-412750</wp:posOffset>
            </wp:positionV>
            <wp:extent cx="3202940" cy="2174240"/>
            <wp:effectExtent l="127000" t="177800" r="124460" b="162560"/>
            <wp:wrapSquare wrapText="bothSides"/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117">
                      <a:off x="0" y="0"/>
                      <a:ext cx="32029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43A0" w:rsidRPr="00535342">
        <w:rPr>
          <w:rFonts w:ascii="Tw Cen MT" w:hAnsi="Tw Cen MT"/>
          <w:sz w:val="28"/>
          <w:szCs w:val="28"/>
          <w:u w:val="single"/>
        </w:rPr>
        <w:t>Law and order</w:t>
      </w:r>
    </w:p>
    <w:p w14:paraId="14B8BCC5" w14:textId="77777777" w:rsidR="00535342" w:rsidRPr="00535342" w:rsidRDefault="00535342" w:rsidP="00535342">
      <w:pPr>
        <w:rPr>
          <w:rFonts w:ascii="Tw Cen MT" w:hAnsi="Tw Cen MT"/>
          <w:sz w:val="28"/>
          <w:szCs w:val="28"/>
          <w:u w:val="single"/>
        </w:rPr>
      </w:pPr>
    </w:p>
    <w:p w14:paraId="2A4E0D30" w14:textId="77777777" w:rsidR="00535342" w:rsidRPr="00535342" w:rsidRDefault="00535342" w:rsidP="00535342">
      <w:pPr>
        <w:rPr>
          <w:rFonts w:ascii="Tw Cen MT" w:hAnsi="Tw Cen MT"/>
          <w:sz w:val="28"/>
          <w:szCs w:val="28"/>
        </w:rPr>
      </w:pPr>
      <w:r w:rsidRPr="00535342">
        <w:rPr>
          <w:rFonts w:ascii="Tw Cen MT" w:hAnsi="Tw Cen MT"/>
          <w:sz w:val="28"/>
          <w:szCs w:val="28"/>
        </w:rPr>
        <w:t xml:space="preserve">Q how did the changes in </w:t>
      </w:r>
    </w:p>
    <w:p w14:paraId="7810FD6A" w14:textId="5404234E" w:rsidR="002E43A0" w:rsidRDefault="00535342" w:rsidP="00535342">
      <w:pPr>
        <w:rPr>
          <w:rFonts w:ascii="Tw Cen MT" w:hAnsi="Tw Cen MT"/>
          <w:sz w:val="28"/>
          <w:szCs w:val="28"/>
        </w:rPr>
      </w:pPr>
      <w:r w:rsidRPr="00535342">
        <w:rPr>
          <w:rFonts w:ascii="Tw Cen MT" w:hAnsi="Tw Cen MT"/>
          <w:sz w:val="28"/>
          <w:szCs w:val="28"/>
        </w:rPr>
        <w:t>law and order influence activities?</w:t>
      </w:r>
    </w:p>
    <w:p w14:paraId="584FE99A" w14:textId="0CC1A36C" w:rsidR="00535342" w:rsidRPr="00535342" w:rsidRDefault="00535342" w:rsidP="00535342">
      <w:pPr>
        <w:spacing w:line="360" w:lineRule="auto"/>
        <w:rPr>
          <w:rFonts w:ascii="Tw Cen MT" w:hAnsi="Tw Cen MT"/>
          <w:sz w:val="18"/>
          <w:szCs w:val="18"/>
        </w:rPr>
      </w:pPr>
      <w:r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3D00AD" w14:textId="77777777" w:rsidR="00535342" w:rsidRDefault="00535342" w:rsidP="00535342">
      <w:pPr>
        <w:spacing w:line="360" w:lineRule="auto"/>
        <w:rPr>
          <w:rFonts w:ascii="Tw Cen MT" w:hAnsi="Tw Cen MT"/>
          <w:sz w:val="18"/>
          <w:szCs w:val="18"/>
        </w:rPr>
      </w:pPr>
    </w:p>
    <w:p w14:paraId="7E4C2B70" w14:textId="77777777" w:rsidR="006C2A8D" w:rsidRPr="00535342" w:rsidRDefault="006C2A8D" w:rsidP="00535342">
      <w:pPr>
        <w:spacing w:line="360" w:lineRule="auto"/>
        <w:rPr>
          <w:rFonts w:ascii="Tw Cen MT" w:hAnsi="Tw Cen MT"/>
          <w:sz w:val="18"/>
          <w:szCs w:val="18"/>
        </w:rPr>
      </w:pPr>
    </w:p>
    <w:p w14:paraId="5B1863E0" w14:textId="77777777" w:rsidR="002E43A0" w:rsidRDefault="002E43A0" w:rsidP="002E43A0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lastRenderedPageBreak/>
        <w:t>Education and literacy</w:t>
      </w:r>
    </w:p>
    <w:p w14:paraId="437B04DE" w14:textId="5241CC6F" w:rsidR="002E43A0" w:rsidRDefault="002E43A0" w:rsidP="002E43A0">
      <w:pPr>
        <w:rPr>
          <w:rFonts w:ascii="Tw Cen MT" w:hAnsi="Tw Cen MT"/>
          <w:sz w:val="36"/>
          <w:szCs w:val="36"/>
          <w:u w:val="single"/>
        </w:rPr>
      </w:pPr>
    </w:p>
    <w:p w14:paraId="414C9817" w14:textId="5F2968FB" w:rsidR="002F436E" w:rsidRDefault="002F436E" w:rsidP="002E43A0">
      <w:pPr>
        <w:rPr>
          <w:rFonts w:ascii="Tw Cen MT" w:hAnsi="Tw Cen MT"/>
        </w:rPr>
      </w:pPr>
      <w:r w:rsidRPr="002F436E">
        <w:rPr>
          <w:rFonts w:ascii="Tw Cen MT" w:hAnsi="Tw Cen MT"/>
        </w:rPr>
        <w:t>Give an overview of the changes that took place to education and how this impacted on the rich and the poor.</w:t>
      </w:r>
      <w:r>
        <w:rPr>
          <w:rFonts w:ascii="Tw Cen MT" w:hAnsi="Tw Cen MT"/>
        </w:rPr>
        <w:t xml:space="preserve">  What are the key headlines?</w:t>
      </w:r>
    </w:p>
    <w:p w14:paraId="52AD4431" w14:textId="77777777" w:rsidR="002F436E" w:rsidRPr="002F436E" w:rsidRDefault="002F436E" w:rsidP="002E43A0">
      <w:pPr>
        <w:rPr>
          <w:rFonts w:ascii="Tw Cen MT" w:hAnsi="Tw Cen MT"/>
        </w:rPr>
      </w:pPr>
    </w:p>
    <w:p w14:paraId="61769303" w14:textId="44B4979E" w:rsidR="002E43A0" w:rsidRDefault="002F436E" w:rsidP="002F436E">
      <w:pPr>
        <w:spacing w:line="360" w:lineRule="auto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F7259C" w14:textId="77777777" w:rsidR="006C2A8D" w:rsidRDefault="006C2A8D" w:rsidP="002F436E">
      <w:pPr>
        <w:spacing w:line="360" w:lineRule="auto"/>
        <w:rPr>
          <w:rFonts w:ascii="Tw Cen MT" w:hAnsi="Tw Cen MT"/>
        </w:rPr>
      </w:pPr>
    </w:p>
    <w:p w14:paraId="1CF2B62E" w14:textId="5C1DF1ED" w:rsidR="002E43A0" w:rsidRPr="002F436E" w:rsidRDefault="002F436E" w:rsidP="002F436E">
      <w:pPr>
        <w:spacing w:line="360" w:lineRule="auto"/>
        <w:rPr>
          <w:rFonts w:ascii="Tw Cen MT" w:hAnsi="Tw Cen MT"/>
        </w:rPr>
      </w:pPr>
      <w:r w:rsidRPr="002F436E">
        <w:rPr>
          <w:rFonts w:ascii="Tw Cen MT" w:hAnsi="Tw Cen MT"/>
        </w:rPr>
        <w:t>What is the Forster Act and how did it change the face of education?</w:t>
      </w:r>
    </w:p>
    <w:p w14:paraId="2643BF41" w14:textId="01ABBE1C" w:rsidR="002E43A0" w:rsidRDefault="002F436E" w:rsidP="002F436E">
      <w:pPr>
        <w:spacing w:line="360" w:lineRule="auto"/>
        <w:rPr>
          <w:rFonts w:ascii="Tw Cen MT" w:hAnsi="Tw Cen MT"/>
        </w:rPr>
      </w:pPr>
      <w:r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B3A615" w14:textId="77777777" w:rsidR="006C2A8D" w:rsidRDefault="006C2A8D" w:rsidP="002F436E">
      <w:pPr>
        <w:spacing w:line="360" w:lineRule="auto"/>
        <w:rPr>
          <w:rFonts w:ascii="Tw Cen MT" w:hAnsi="Tw Cen MT"/>
        </w:rPr>
      </w:pPr>
    </w:p>
    <w:p w14:paraId="34A8DA7D" w14:textId="1E594E5F" w:rsidR="002F436E" w:rsidRDefault="00D24E4B" w:rsidP="002F436E">
      <w:pPr>
        <w:spacing w:line="360" w:lineRule="auto"/>
        <w:rPr>
          <w:rFonts w:ascii="Tw Cen MT" w:hAnsi="Tw Cen MT"/>
        </w:rPr>
      </w:pPr>
      <w:r>
        <w:rPr>
          <w:rFonts w:ascii="Tw Cen MT" w:hAnsi="Tw Cen MT"/>
        </w:rPr>
        <w:t xml:space="preserve">What was the </w:t>
      </w:r>
      <w:proofErr w:type="gramStart"/>
      <w:r>
        <w:rPr>
          <w:rFonts w:ascii="Tw Cen MT" w:hAnsi="Tw Cen MT"/>
        </w:rPr>
        <w:t>clarendon</w:t>
      </w:r>
      <w:proofErr w:type="gramEnd"/>
      <w:r>
        <w:rPr>
          <w:rFonts w:ascii="Tw Cen MT" w:hAnsi="Tw Cen MT"/>
        </w:rPr>
        <w:t xml:space="preserve"> report?</w:t>
      </w:r>
    </w:p>
    <w:p w14:paraId="2CAA5A5C" w14:textId="6899E789" w:rsidR="00D24E4B" w:rsidRPr="002F436E" w:rsidRDefault="00D24E4B" w:rsidP="002F436E">
      <w:pPr>
        <w:spacing w:line="360" w:lineRule="auto"/>
        <w:rPr>
          <w:rFonts w:ascii="Tw Cen MT" w:hAnsi="Tw Cen MT"/>
        </w:rPr>
      </w:pPr>
      <w:r>
        <w:rPr>
          <w:rFonts w:ascii="Tw Cen MT" w:hAnsi="Tw Cen MT"/>
          <w:sz w:val="18"/>
          <w:szCs w:val="18"/>
        </w:rPr>
        <w:t>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6A8B11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7F65EA42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100CF177" w14:textId="20F9FE03" w:rsidR="002E43A0" w:rsidRDefault="00510CA1" w:rsidP="002E43A0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927C57" wp14:editId="61972AB0">
                <wp:simplePos x="0" y="0"/>
                <wp:positionH relativeFrom="column">
                  <wp:posOffset>3823335</wp:posOffset>
                </wp:positionH>
                <wp:positionV relativeFrom="paragraph">
                  <wp:posOffset>81915</wp:posOffset>
                </wp:positionV>
                <wp:extent cx="2590800" cy="1714500"/>
                <wp:effectExtent l="0" t="0" r="0" b="12700"/>
                <wp:wrapSquare wrapText="bothSides"/>
                <wp:docPr id="4108" name="Text Box 4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90FD3" w14:textId="77777777" w:rsidR="0098653D" w:rsidRDefault="0098653D">
                            <w:r>
                              <w:t xml:space="preserve">The death of English cricket was written, </w:t>
                            </w:r>
                            <w:r w:rsidRPr="00510CA1">
                              <w:rPr>
                                <w:i/>
                              </w:rPr>
                              <w:t>“in affectionate remembrance of English cricket which died at the oval in Aug 1882”.</w:t>
                            </w:r>
                            <w:r>
                              <w:t xml:space="preserve"> </w:t>
                            </w:r>
                          </w:p>
                          <w:p w14:paraId="709D9513" w14:textId="1F76647C" w:rsidR="0098653D" w:rsidRPr="00510CA1" w:rsidRDefault="0098653D">
                            <w:r>
                              <w:t xml:space="preserve">This referred to the beating of England by Australia, where the bails were burnt and kept in an urn, taken by the victor.  </w:t>
                            </w:r>
                            <w:r w:rsidRPr="00510CA1">
                              <w:t>This gave birth the ashes test.</w:t>
                            </w:r>
                            <w:r w:rsidRPr="00510CA1">
                              <w:rPr>
                                <w:b/>
                              </w:rPr>
                              <w:t xml:space="preserve"> Written report in a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08" o:spid="_x0000_s1038" type="#_x0000_t202" style="position:absolute;margin-left:301.05pt;margin-top:6.45pt;width:204pt;height:1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" filled="f" stroked="f">
                <v:textbox>
                  <w:txbxContent>
                    <w:p w14:paraId="7DB90FD3" w14:textId="77777777" w:rsidR="0098653D" w:rsidRDefault="0098653D">
                      <w:r>
                        <w:t xml:space="preserve">The death of English cricket was written, </w:t>
                      </w:r>
                      <w:r w:rsidRPr="00510CA1">
                        <w:rPr>
                          <w:i/>
                        </w:rPr>
                        <w:t>“in affectionate remembrance of English cricket which died at the oval in Aug 1882”.</w:t>
                      </w:r>
                      <w:r>
                        <w:t xml:space="preserve"> </w:t>
                      </w:r>
                    </w:p>
                    <w:p w14:paraId="709D9513" w14:textId="1F76647C" w:rsidR="0098653D" w:rsidRPr="00510CA1" w:rsidRDefault="0098653D">
                      <w:r>
                        <w:t xml:space="preserve">This referred to the beating of England by Australia, where the bails were burnt and kept in an urn, taken by the victor.  </w:t>
                      </w:r>
                      <w:r w:rsidRPr="00510CA1">
                        <w:t>This gave birth the ashes test.</w:t>
                      </w:r>
                      <w:r w:rsidRPr="00510CA1">
                        <w:rPr>
                          <w:b/>
                        </w:rPr>
                        <w:t xml:space="preserve"> Written report in a paper.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B8999" w14:textId="77777777" w:rsidR="00B56543" w:rsidRDefault="00B56543" w:rsidP="002E43A0">
      <w:pPr>
        <w:rPr>
          <w:rFonts w:ascii="Tw Cen MT" w:hAnsi="Tw Cen MT"/>
          <w:sz w:val="36"/>
          <w:szCs w:val="36"/>
          <w:u w:val="single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0490869F" wp14:editId="640ABB1C">
            <wp:extent cx="3518535" cy="1437513"/>
            <wp:effectExtent l="0" t="0" r="0" b="10795"/>
            <wp:docPr id="4105" name="Pictur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10" cy="14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61E5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5A5771EB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67BA3B81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6E89BCB8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3519DE86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65BDC56A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3C4B57EA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3C7A81F0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42D7A410" w14:textId="77777777" w:rsidR="006C2A8D" w:rsidRDefault="006C2A8D" w:rsidP="002E43A0">
      <w:pPr>
        <w:rPr>
          <w:rFonts w:ascii="Tw Cen MT" w:hAnsi="Tw Cen MT"/>
          <w:sz w:val="36"/>
          <w:szCs w:val="36"/>
          <w:u w:val="single"/>
        </w:rPr>
      </w:pPr>
    </w:p>
    <w:p w14:paraId="0035A5A0" w14:textId="3CDF2734" w:rsidR="002E43A0" w:rsidRDefault="005830CC" w:rsidP="002E43A0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EFBC66" wp14:editId="558F8816">
                <wp:simplePos x="0" y="0"/>
                <wp:positionH relativeFrom="column">
                  <wp:posOffset>4204970</wp:posOffset>
                </wp:positionH>
                <wp:positionV relativeFrom="paragraph">
                  <wp:posOffset>-566420</wp:posOffset>
                </wp:positionV>
                <wp:extent cx="2286000" cy="2743200"/>
                <wp:effectExtent l="0" t="0" r="0" b="0"/>
                <wp:wrapSquare wrapText="bothSides"/>
                <wp:docPr id="4107" name="Text Box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E8DF1" w14:textId="0D7D040C" w:rsidR="0098653D" w:rsidRDefault="0098653D">
                            <w:bookmarkStart w:id="0" w:name="_GoBack"/>
                            <w:r w:rsidRPr="005830CC">
                              <w:rPr>
                                <w:rFonts w:ascii="Tw Cen MT" w:hAnsi="Tw Cen M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1010F3B1" wp14:editId="7561787E">
                                  <wp:extent cx="1881533" cy="2156460"/>
                                  <wp:effectExtent l="177800" t="152400" r="175895" b="154940"/>
                                  <wp:docPr id="4106" name="Picture 4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6" name="Screen Shot 2017-03-14 at 20.27.34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01169">
                                            <a:off x="0" y="0"/>
                                            <a:ext cx="1882660" cy="2157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07" o:spid="_x0000_s1039" type="#_x0000_t202" style="position:absolute;margin-left:331.1pt;margin-top:-44.6pt;width:180pt;height:3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" filled="f" stroked="f">
                <v:textbox>
                  <w:txbxContent>
                    <w:p w14:paraId="105E8DF1" w14:textId="0D7D040C" w:rsidR="0098653D" w:rsidRDefault="0098653D">
                      <w:bookmarkStart w:id="1" w:name="_GoBack"/>
                      <w:r w:rsidRPr="005830CC">
                        <w:rPr>
                          <w:rFonts w:ascii="Tw Cen MT" w:hAnsi="Tw Cen M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1010F3B1" wp14:editId="7561787E">
                            <wp:extent cx="1881533" cy="2156460"/>
                            <wp:effectExtent l="177800" t="152400" r="175895" b="154940"/>
                            <wp:docPr id="4106" name="Picture 4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6" name="Screen Shot 2017-03-14 at 20.27.34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01169">
                                      <a:off x="0" y="0"/>
                                      <a:ext cx="1882660" cy="2157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E43A0">
        <w:rPr>
          <w:rFonts w:ascii="Tw Cen MT" w:hAnsi="Tw Cen MT"/>
          <w:sz w:val="36"/>
          <w:szCs w:val="36"/>
          <w:u w:val="single"/>
        </w:rPr>
        <w:t>Availability of time and money</w:t>
      </w:r>
    </w:p>
    <w:p w14:paraId="4AF17626" w14:textId="77777777" w:rsidR="002E43A0" w:rsidRPr="00B56543" w:rsidRDefault="002E43A0" w:rsidP="00B56543">
      <w:pPr>
        <w:rPr>
          <w:rFonts w:ascii="Tw Cen MT" w:hAnsi="Tw Cen MT"/>
        </w:rPr>
      </w:pPr>
    </w:p>
    <w:p w14:paraId="2C4E7E07" w14:textId="69A9BDF3" w:rsidR="002E43A0" w:rsidRDefault="00B56543" w:rsidP="00B56543">
      <w:pPr>
        <w:rPr>
          <w:rFonts w:ascii="Tw Cen MT" w:hAnsi="Tw Cen MT"/>
        </w:rPr>
      </w:pPr>
      <w:r>
        <w:rPr>
          <w:rFonts w:ascii="Tw Cen MT" w:hAnsi="Tw Cen MT"/>
        </w:rPr>
        <w:t>Where does west ham come from?</w:t>
      </w:r>
    </w:p>
    <w:p w14:paraId="101DFE19" w14:textId="0002FBA8" w:rsidR="00B56543" w:rsidRDefault="00B56543" w:rsidP="00B56543">
      <w:pPr>
        <w:rPr>
          <w:rFonts w:ascii="Tw Cen MT" w:hAnsi="Tw Cen MT"/>
        </w:rPr>
      </w:pPr>
      <w:r>
        <w:rPr>
          <w:rFonts w:ascii="Tw Cen MT" w:hAnsi="Tw Cen MT"/>
        </w:rPr>
        <w:t>What about arsenal?</w:t>
      </w:r>
      <w:r w:rsidR="005830CC" w:rsidRPr="005830CC">
        <w:rPr>
          <w:rFonts w:ascii="Tw Cen MT" w:hAnsi="Tw Cen MT"/>
          <w:noProof/>
          <w:sz w:val="36"/>
          <w:szCs w:val="36"/>
          <w:lang w:val="en-US" w:eastAsia="en-US"/>
        </w:rPr>
        <w:t xml:space="preserve"> </w:t>
      </w:r>
    </w:p>
    <w:p w14:paraId="2FE90E50" w14:textId="400F469F" w:rsidR="00B56543" w:rsidRDefault="00B56543" w:rsidP="00B56543">
      <w:pPr>
        <w:rPr>
          <w:rFonts w:ascii="Tw Cen MT" w:hAnsi="Tw Cen MT"/>
        </w:rPr>
      </w:pPr>
      <w:r>
        <w:rPr>
          <w:rFonts w:ascii="Tw Cen MT" w:hAnsi="Tw Cen MT"/>
        </w:rPr>
        <w:t xml:space="preserve">Do you know where your team originated? </w:t>
      </w:r>
    </w:p>
    <w:p w14:paraId="25151323" w14:textId="135EBBFC" w:rsidR="00B56543" w:rsidRDefault="00B56543" w:rsidP="00B56543">
      <w:pPr>
        <w:rPr>
          <w:rFonts w:ascii="Tw Cen MT" w:hAnsi="Tw Cen MT"/>
          <w:noProof/>
          <w:sz w:val="36"/>
          <w:szCs w:val="36"/>
          <w:lang w:val="en-US" w:eastAsia="en-US"/>
        </w:rPr>
      </w:pPr>
      <w:r>
        <w:rPr>
          <w:rFonts w:ascii="Tw Cen MT" w:hAnsi="Tw Cen MT"/>
        </w:rPr>
        <w:t>Was it a church, school or a factory?</w:t>
      </w:r>
      <w:r w:rsidR="005830CC" w:rsidRPr="005830CC">
        <w:rPr>
          <w:rFonts w:ascii="Tw Cen MT" w:hAnsi="Tw Cen MT"/>
          <w:noProof/>
          <w:sz w:val="36"/>
          <w:szCs w:val="36"/>
          <w:lang w:val="en-US" w:eastAsia="en-US"/>
        </w:rPr>
        <w:t xml:space="preserve"> </w:t>
      </w:r>
    </w:p>
    <w:p w14:paraId="3E7A0565" w14:textId="772AC5FB" w:rsidR="000B2BF3" w:rsidRPr="000B2BF3" w:rsidRDefault="000B2BF3" w:rsidP="00B56543">
      <w:pPr>
        <w:rPr>
          <w:rFonts w:ascii="Tw Cen MT" w:hAnsi="Tw Cen MT"/>
          <w:b/>
        </w:rPr>
      </w:pPr>
      <w:r w:rsidRPr="000B2BF3">
        <w:rPr>
          <w:rFonts w:ascii="Tw Cen MT" w:hAnsi="Tw Cen MT"/>
          <w:b/>
          <w:noProof/>
          <w:lang w:val="en-US" w:eastAsia="en-US"/>
        </w:rPr>
        <w:t>How did the change in time and money influence the public and sport?</w:t>
      </w:r>
    </w:p>
    <w:p w14:paraId="348BE33B" w14:textId="77777777" w:rsidR="00B56543" w:rsidRDefault="00B56543" w:rsidP="00B56543">
      <w:pPr>
        <w:rPr>
          <w:rFonts w:ascii="Tw Cen MT" w:hAnsi="Tw Cen MT"/>
        </w:rPr>
      </w:pPr>
    </w:p>
    <w:p w14:paraId="5A458D6F" w14:textId="77777777" w:rsidR="002E43A0" w:rsidRPr="000B2BF3" w:rsidRDefault="002E43A0" w:rsidP="00B56543">
      <w:pPr>
        <w:rPr>
          <w:rFonts w:ascii="Tw Cen MT" w:hAnsi="Tw Cen MT"/>
          <w:sz w:val="18"/>
          <w:szCs w:val="18"/>
        </w:rPr>
      </w:pPr>
    </w:p>
    <w:p w14:paraId="394FD2B0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EB47575" w14:textId="0279A0F0" w:rsidR="000B2BF3" w:rsidRPr="002F436E" w:rsidRDefault="000B2BF3" w:rsidP="000B2BF3">
      <w:pPr>
        <w:spacing w:line="360" w:lineRule="auto"/>
        <w:rPr>
          <w:rFonts w:ascii="Tw Cen MT" w:hAnsi="Tw Cen MT"/>
        </w:rPr>
      </w:pPr>
      <w:r>
        <w:rPr>
          <w:rFonts w:ascii="Tw Cen MT" w:hAnsi="Tw Cen MT"/>
          <w:sz w:val="18"/>
          <w:szCs w:val="18"/>
        </w:rPr>
        <w:t>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</w:t>
      </w:r>
    </w:p>
    <w:p w14:paraId="3F3360D3" w14:textId="77777777" w:rsidR="000B2BF3" w:rsidRPr="000B2BF3" w:rsidRDefault="000B2BF3" w:rsidP="000B2BF3">
      <w:pPr>
        <w:spacing w:line="360" w:lineRule="auto"/>
        <w:rPr>
          <w:rFonts w:ascii="Tw Cen MT" w:hAnsi="Tw Cen MT"/>
          <w:sz w:val="36"/>
          <w:szCs w:val="36"/>
          <w:u w:val="single"/>
        </w:rPr>
      </w:pPr>
    </w:p>
    <w:p w14:paraId="42407E20" w14:textId="7F3F88C6" w:rsidR="000B2BF3" w:rsidRDefault="000B2BF3" w:rsidP="000B2BF3">
      <w:pPr>
        <w:spacing w:line="360" w:lineRule="auto"/>
        <w:rPr>
          <w:rFonts w:ascii="Tw Cen MT" w:hAnsi="Tw Cen MT"/>
        </w:rPr>
      </w:pPr>
      <w:r w:rsidRPr="000B2BF3">
        <w:rPr>
          <w:rFonts w:ascii="Tw Cen MT" w:hAnsi="Tw Cen MT"/>
          <w:sz w:val="36"/>
          <w:szCs w:val="36"/>
          <w:u w:val="single"/>
        </w:rPr>
        <w:t>Type and availability of transpor</w:t>
      </w:r>
      <w:r w:rsidR="00DC37E0">
        <w:rPr>
          <w:rFonts w:ascii="Tw Cen MT" w:hAnsi="Tw Cen MT"/>
          <w:sz w:val="36"/>
          <w:szCs w:val="36"/>
          <w:u w:val="single"/>
        </w:rPr>
        <w:t>t</w:t>
      </w:r>
    </w:p>
    <w:p w14:paraId="3C5B6D12" w14:textId="4BFC6F96" w:rsidR="000B2BF3" w:rsidRPr="000B2BF3" w:rsidRDefault="00706342" w:rsidP="000B2BF3">
      <w:pPr>
        <w:spacing w:line="360" w:lineRule="auto"/>
        <w:rPr>
          <w:rFonts w:ascii="Tw Cen MT" w:hAnsi="Tw Cen MT"/>
        </w:rPr>
      </w:pPr>
      <w:r>
        <w:rPr>
          <w:rFonts w:ascii="Tw Cen MT" w:hAnsi="Tw Cen MT"/>
        </w:rPr>
        <w:t>How can the inventions and accessibility influence recreation and sport?</w:t>
      </w:r>
    </w:p>
    <w:p w14:paraId="46526AFA" w14:textId="5814A755" w:rsidR="002E43A0" w:rsidRDefault="00DC37E0" w:rsidP="00510CA1">
      <w:pPr>
        <w:rPr>
          <w:rFonts w:ascii="Tw Cen MT" w:hAnsi="Tw Cen MT"/>
          <w:sz w:val="36"/>
          <w:szCs w:val="36"/>
          <w:u w:val="single"/>
        </w:rPr>
      </w:pP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644CCF" wp14:editId="2B7B5281">
                <wp:simplePos x="0" y="0"/>
                <wp:positionH relativeFrom="column">
                  <wp:posOffset>2222500</wp:posOffset>
                </wp:positionH>
                <wp:positionV relativeFrom="paragraph">
                  <wp:posOffset>39370</wp:posOffset>
                </wp:positionV>
                <wp:extent cx="4191000" cy="3558540"/>
                <wp:effectExtent l="0" t="0" r="0" b="0"/>
                <wp:wrapSquare wrapText="bothSides"/>
                <wp:docPr id="4111" name="Text Box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55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0A234" w14:textId="0638333A" w:rsidR="0098653D" w:rsidRDefault="0098653D">
                            <w: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1" o:spid="_x0000_s1040" type="#_x0000_t202" style="position:absolute;margin-left:175pt;margin-top:3.1pt;width:330pt;height:280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" filled="f" stroked="f">
                <v:textbox>
                  <w:txbxContent>
                    <w:p w14:paraId="3540A234" w14:textId="0638333A" w:rsidR="0098653D" w:rsidRDefault="0098653D">
                      <w:r>
                        <w:t>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342">
        <w:rPr>
          <w:rFonts w:ascii="Helvetica" w:hAnsi="Helvetica" w:cs="Helvetica"/>
          <w:noProof/>
          <w:lang w:eastAsia="en-GB"/>
        </w:rPr>
        <w:drawing>
          <wp:inline distT="0" distB="0" distL="0" distR="0" wp14:anchorId="185CC5FC" wp14:editId="018031D3">
            <wp:extent cx="1918335" cy="1393164"/>
            <wp:effectExtent l="0" t="0" r="0" b="4445"/>
            <wp:docPr id="4109" name="Picture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23" cy="14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A85B" w14:textId="0AA1B9E2" w:rsidR="00DC37E0" w:rsidRDefault="00DC37E0" w:rsidP="00510CA1">
      <w:pPr>
        <w:rPr>
          <w:rFonts w:ascii="Tw Cen MT" w:hAnsi="Tw Cen MT"/>
          <w:sz w:val="36"/>
          <w:szCs w:val="36"/>
          <w:u w:val="single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19E4FCAE" wp14:editId="07860FA5">
            <wp:extent cx="1918335" cy="1431373"/>
            <wp:effectExtent l="0" t="0" r="12065" b="0"/>
            <wp:docPr id="4110" name="Picture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02" cy="14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C5C5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6EAC705" w14:textId="77777777" w:rsidR="00F82A6F" w:rsidRDefault="00F82A6F" w:rsidP="00F82A6F">
      <w:pPr>
        <w:rPr>
          <w:rFonts w:ascii="Tw Cen MT" w:hAnsi="Tw Cen MT"/>
        </w:rPr>
      </w:pPr>
    </w:p>
    <w:p w14:paraId="2FA3042A" w14:textId="51AFB0EC" w:rsidR="00FE02D8" w:rsidRPr="00FE02D8" w:rsidRDefault="00FE02D8" w:rsidP="00FE02D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 w:eastAsia="en-GB"/>
        </w:rPr>
      </w:pPr>
      <w:r>
        <w:rPr>
          <w:rFonts w:ascii="Arial" w:hAnsi="Arial" w:cs="Arial"/>
          <w:lang w:val="en-US" w:eastAsia="en-GB"/>
        </w:rPr>
        <w:lastRenderedPageBreak/>
        <w:t>Q2 Using</w:t>
      </w:r>
      <w:r w:rsidRPr="00FE02D8">
        <w:rPr>
          <w:rFonts w:ascii="Arial" w:hAnsi="Arial" w:cs="Arial"/>
          <w:lang w:val="en-US" w:eastAsia="en-GB"/>
        </w:rPr>
        <w:t xml:space="preserve"> examples, describe </w:t>
      </w:r>
      <w:r w:rsidRPr="00FE02D8">
        <w:rPr>
          <w:rFonts w:ascii="Times" w:hAnsi="Times" w:cs="Times"/>
          <w:lang w:val="en-US" w:eastAsia="en-GB"/>
        </w:rPr>
        <w:t xml:space="preserve">two </w:t>
      </w:r>
      <w:r w:rsidRPr="00FE02D8">
        <w:rPr>
          <w:rFonts w:ascii="Arial" w:hAnsi="Arial" w:cs="Arial"/>
          <w:lang w:val="en-US" w:eastAsia="en-GB"/>
        </w:rPr>
        <w:t xml:space="preserve">ways in which social class influenced the characteristics of sports and pastimes in pre-industrial Britain. </w:t>
      </w:r>
    </w:p>
    <w:p w14:paraId="3AE10F6A" w14:textId="53B0F68D" w:rsidR="00FE02D8" w:rsidRDefault="00FE02D8" w:rsidP="00FE02D8">
      <w:pPr>
        <w:spacing w:line="360" w:lineRule="auto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..</w:t>
      </w:r>
    </w:p>
    <w:p w14:paraId="0216CC8E" w14:textId="3FB21F4E" w:rsidR="00FE02D8" w:rsidRDefault="00FE02D8" w:rsidP="00FE02D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 w:eastAsia="en-GB"/>
        </w:rPr>
      </w:pPr>
      <w:r>
        <w:rPr>
          <w:rFonts w:ascii="Times" w:hAnsi="Times" w:cs="Times"/>
          <w:sz w:val="30"/>
          <w:szCs w:val="30"/>
          <w:lang w:val="en-US" w:eastAsia="en-GB"/>
        </w:rPr>
        <w:t xml:space="preserve"> [4] </w:t>
      </w:r>
    </w:p>
    <w:p w14:paraId="46EF5444" w14:textId="77777777" w:rsidR="00FE02D8" w:rsidRDefault="00FE02D8" w:rsidP="00F82A6F">
      <w:pPr>
        <w:rPr>
          <w:rFonts w:ascii="Tw Cen MT" w:hAnsi="Tw Cen MT"/>
        </w:rPr>
      </w:pPr>
    </w:p>
    <w:p w14:paraId="668094C2" w14:textId="77777777" w:rsidR="00FE02D8" w:rsidRDefault="00FE02D8" w:rsidP="00F82A6F">
      <w:pPr>
        <w:rPr>
          <w:rFonts w:ascii="Tw Cen MT" w:hAnsi="Tw Cen MT"/>
        </w:rPr>
      </w:pPr>
    </w:p>
    <w:p w14:paraId="6DD7D16E" w14:textId="77777777" w:rsidR="00FE02D8" w:rsidRDefault="00FE02D8" w:rsidP="00F82A6F">
      <w:pPr>
        <w:rPr>
          <w:rFonts w:ascii="Tw Cen MT" w:hAnsi="Tw Cen MT"/>
        </w:rPr>
      </w:pPr>
    </w:p>
    <w:p w14:paraId="5A16935F" w14:textId="3518E3E0" w:rsidR="002E43A0" w:rsidRPr="00F82A6F" w:rsidRDefault="00F82A6F" w:rsidP="00F82A6F">
      <w:pPr>
        <w:rPr>
          <w:rFonts w:ascii="Tw Cen MT" w:hAnsi="Tw Cen MT"/>
        </w:rPr>
      </w:pPr>
      <w:r>
        <w:rPr>
          <w:rFonts w:ascii="Tw Cen MT" w:hAnsi="Tw Cen MT"/>
        </w:rPr>
        <w:t>Additional notes:</w:t>
      </w:r>
    </w:p>
    <w:p w14:paraId="2F207E07" w14:textId="77777777" w:rsidR="002E43A0" w:rsidRDefault="002E43A0" w:rsidP="00F82A6F">
      <w:pPr>
        <w:rPr>
          <w:rFonts w:ascii="Tw Cen MT" w:hAnsi="Tw Cen MT"/>
          <w:sz w:val="36"/>
          <w:szCs w:val="36"/>
          <w:u w:val="single"/>
        </w:rPr>
      </w:pPr>
    </w:p>
    <w:p w14:paraId="239DE512" w14:textId="7B69BBA7" w:rsidR="00F82A6F" w:rsidRDefault="00F82A6F" w:rsidP="00F82A6F">
      <w:pPr>
        <w:spacing w:line="360" w:lineRule="auto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</w:t>
      </w:r>
    </w:p>
    <w:p w14:paraId="0C8F9635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B82238D" w14:textId="77777777" w:rsidR="002E43A0" w:rsidRDefault="002E43A0" w:rsidP="00F82A6F">
      <w:pPr>
        <w:rPr>
          <w:rFonts w:ascii="Tw Cen MT" w:hAnsi="Tw Cen MT"/>
          <w:sz w:val="36"/>
          <w:szCs w:val="36"/>
          <w:u w:val="single"/>
        </w:rPr>
      </w:pPr>
    </w:p>
    <w:p w14:paraId="218D96B0" w14:textId="77777777" w:rsidR="0098653D" w:rsidRDefault="0098653D" w:rsidP="0098653D">
      <w:pPr>
        <w:spacing w:line="360" w:lineRule="auto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</w:t>
      </w:r>
    </w:p>
    <w:p w14:paraId="4A9AD02F" w14:textId="77777777" w:rsidR="002E43A0" w:rsidRDefault="002E43A0" w:rsidP="0098653D">
      <w:pPr>
        <w:rPr>
          <w:rFonts w:ascii="Tw Cen MT" w:hAnsi="Tw Cen MT"/>
          <w:sz w:val="36"/>
          <w:szCs w:val="36"/>
          <w:u w:val="single"/>
        </w:rPr>
      </w:pPr>
    </w:p>
    <w:p w14:paraId="30316D92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345535A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59B9151" w14:textId="77777777" w:rsidR="002E43A0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16F833D" w14:textId="77777777" w:rsidR="002E43A0" w:rsidRDefault="002E43A0" w:rsidP="0098653D">
      <w:pPr>
        <w:rPr>
          <w:rFonts w:ascii="Tw Cen MT" w:hAnsi="Tw Cen MT"/>
          <w:sz w:val="36"/>
          <w:szCs w:val="36"/>
          <w:u w:val="single"/>
        </w:rPr>
      </w:pPr>
    </w:p>
    <w:p w14:paraId="4FDA9E3A" w14:textId="77777777" w:rsidR="0098653D" w:rsidRDefault="0098653D" w:rsidP="0098653D">
      <w:pPr>
        <w:rPr>
          <w:rFonts w:ascii="Tw Cen MT" w:hAnsi="Tw Cen MT"/>
          <w:sz w:val="36"/>
          <w:szCs w:val="36"/>
          <w:u w:val="single"/>
        </w:rPr>
      </w:pPr>
    </w:p>
    <w:p w14:paraId="1E0A7D06" w14:textId="77777777" w:rsidR="005179DB" w:rsidRDefault="002E43A0" w:rsidP="002E43A0">
      <w:pPr>
        <w:jc w:val="center"/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sz w:val="36"/>
          <w:szCs w:val="36"/>
          <w:u w:val="single"/>
        </w:rPr>
        <w:lastRenderedPageBreak/>
        <w:t>Answer to exam Q</w:t>
      </w:r>
    </w:p>
    <w:p w14:paraId="136B1C0F" w14:textId="77777777" w:rsidR="002E43A0" w:rsidRDefault="002E43A0" w:rsidP="002E43A0">
      <w:pPr>
        <w:rPr>
          <w:rFonts w:ascii="Tw Cen MT" w:hAnsi="Tw Cen MT"/>
          <w:sz w:val="36"/>
          <w:szCs w:val="36"/>
          <w:u w:val="single"/>
        </w:rPr>
      </w:pPr>
    </w:p>
    <w:p w14:paraId="0F202CDD" w14:textId="77777777" w:rsidR="002E43A0" w:rsidRDefault="002E43A0" w:rsidP="002E43A0">
      <w:pPr>
        <w:rPr>
          <w:rFonts w:ascii="Tw Cen MT" w:hAnsi="Tw Cen MT"/>
          <w:sz w:val="36"/>
          <w:szCs w:val="36"/>
          <w:u w:val="single"/>
        </w:rPr>
      </w:pPr>
    </w:p>
    <w:p w14:paraId="6065E3B7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Q 1    Five marks from: </w:t>
      </w:r>
    </w:p>
    <w:p w14:paraId="3FDDBD9F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class – with different classes involved in different activities or in different roles </w:t>
      </w:r>
    </w:p>
    <w:p w14:paraId="38C043F2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gender – different activities/roles </w:t>
      </w:r>
    </w:p>
    <w:p w14:paraId="42FB63D2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law and order affected the type of activity and the way it was played </w:t>
      </w:r>
    </w:p>
    <w:p w14:paraId="41313F03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education/literacy – some activities involved more complex rules and therefore required an educated player </w:t>
      </w:r>
    </w:p>
    <w:p w14:paraId="194B3A1F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availability of time – for some / peasant classes too much work time negated ability to play or some had more free time than others </w:t>
      </w:r>
    </w:p>
    <w:p w14:paraId="76017D8B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money – this enabled the playing of activities demanding more equipment / facilities / membership </w:t>
      </w:r>
    </w:p>
    <w:p w14:paraId="323A25DF" w14:textId="77777777" w:rsidR="002E43A0" w:rsidRDefault="002E43A0" w:rsidP="002E43A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transport – this enables some to be able to travel to facilities or to be able to participate against others. </w:t>
      </w:r>
    </w:p>
    <w:p w14:paraId="7BCBB6E5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1347C0E" w14:textId="6E5E350D" w:rsidR="005179DB" w:rsidRPr="00FE02D8" w:rsidRDefault="00FE02D8" w:rsidP="00FE02D8">
      <w:pPr>
        <w:rPr>
          <w:rFonts w:ascii="Tw Cen MT" w:hAnsi="Tw Cen MT"/>
        </w:rPr>
      </w:pPr>
      <w:r w:rsidRPr="00FE02D8">
        <w:rPr>
          <w:rFonts w:ascii="Tw Cen MT" w:hAnsi="Tw Cen MT"/>
        </w:rPr>
        <w:t>Q2</w:t>
      </w:r>
    </w:p>
    <w:p w14:paraId="65881181" w14:textId="4B338E02" w:rsidR="005179DB" w:rsidRDefault="00FE02D8" w:rsidP="00FE02D8">
      <w:pPr>
        <w:rPr>
          <w:rFonts w:ascii="Tw Cen MT" w:hAnsi="Tw Cen MT"/>
          <w:sz w:val="36"/>
          <w:szCs w:val="36"/>
          <w:u w:val="single"/>
        </w:rPr>
      </w:pPr>
      <w:r>
        <w:rPr>
          <w:rFonts w:ascii="Tw Cen MT" w:hAnsi="Tw Cen MT"/>
          <w:noProof/>
          <w:sz w:val="36"/>
          <w:szCs w:val="36"/>
          <w:u w:val="single"/>
          <w:lang w:eastAsia="en-GB"/>
        </w:rPr>
        <w:drawing>
          <wp:inline distT="0" distB="0" distL="0" distR="0" wp14:anchorId="13DBCFC0" wp14:editId="5311D67C">
            <wp:extent cx="6188710" cy="2118360"/>
            <wp:effectExtent l="0" t="0" r="8890" b="0"/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Screen Shot 2017-03-14 at 20.54.0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7BB3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CDA42D8" w14:textId="77777777" w:rsidR="005179DB" w:rsidRDefault="005179DB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C431083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3DD6CB3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09FD349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1E798392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36B928AB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7859FD89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F6073AC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22424D8D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64A5D94F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498EA9A7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010F5279" w14:textId="77777777" w:rsidR="002E43A0" w:rsidRDefault="002E43A0" w:rsidP="009C0129">
      <w:pPr>
        <w:jc w:val="center"/>
        <w:rPr>
          <w:rFonts w:ascii="Tw Cen MT" w:hAnsi="Tw Cen MT"/>
          <w:sz w:val="36"/>
          <w:szCs w:val="36"/>
          <w:u w:val="single"/>
        </w:rPr>
      </w:pPr>
    </w:p>
    <w:p w14:paraId="5CB6A907" w14:textId="77777777" w:rsidR="002E43A0" w:rsidRDefault="002E43A0" w:rsidP="006C2A8D">
      <w:pPr>
        <w:rPr>
          <w:rFonts w:ascii="Tw Cen MT" w:hAnsi="Tw Cen MT"/>
          <w:sz w:val="36"/>
          <w:szCs w:val="36"/>
          <w:u w:val="single"/>
        </w:rPr>
      </w:pPr>
    </w:p>
    <w:sectPr w:rsidR="002E43A0" w:rsidSect="006C2A8D">
      <w:type w:val="continuous"/>
      <w:pgSz w:w="11906" w:h="16838"/>
      <w:pgMar w:top="1440" w:right="1080" w:bottom="1440" w:left="108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333AC" w14:textId="77777777" w:rsidR="0098653D" w:rsidRDefault="0098653D" w:rsidP="00E76CF2">
      <w:r>
        <w:separator/>
      </w:r>
    </w:p>
  </w:endnote>
  <w:endnote w:type="continuationSeparator" w:id="0">
    <w:p w14:paraId="1C229127" w14:textId="77777777" w:rsidR="0098653D" w:rsidRDefault="0098653D" w:rsidP="00E76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ackadder ITC">
    <w:altName w:val="Gabriola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484126"/>
      <w:docPartObj>
        <w:docPartGallery w:val="Page Numbers (Bottom of Page)"/>
        <w:docPartUnique/>
      </w:docPartObj>
    </w:sdtPr>
    <w:sdtContent>
      <w:p w14:paraId="4188931A" w14:textId="77777777" w:rsidR="0098653D" w:rsidRDefault="009865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18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8015BA" w14:textId="77777777" w:rsidR="0098653D" w:rsidRDefault="009865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1B26F" w14:textId="77777777" w:rsidR="0098653D" w:rsidRDefault="0098653D" w:rsidP="00E76CF2">
      <w:r>
        <w:separator/>
      </w:r>
    </w:p>
  </w:footnote>
  <w:footnote w:type="continuationSeparator" w:id="0">
    <w:p w14:paraId="18B7CDDA" w14:textId="77777777" w:rsidR="0098653D" w:rsidRDefault="0098653D" w:rsidP="00E76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63EC2"/>
    <w:multiLevelType w:val="hybridMultilevel"/>
    <w:tmpl w:val="D5689746"/>
    <w:lvl w:ilvl="0" w:tplc="C136C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597C7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AD985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1FBCD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3B14D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ECC03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15802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E7CAD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CDDE6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">
    <w:nsid w:val="092872F0"/>
    <w:multiLevelType w:val="hybridMultilevel"/>
    <w:tmpl w:val="6EB6B8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536DA2"/>
    <w:multiLevelType w:val="hybridMultilevel"/>
    <w:tmpl w:val="3FBCA25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04546"/>
    <w:multiLevelType w:val="hybridMultilevel"/>
    <w:tmpl w:val="2B6420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A4703"/>
    <w:multiLevelType w:val="hybridMultilevel"/>
    <w:tmpl w:val="E83E4748"/>
    <w:lvl w:ilvl="0" w:tplc="08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26053AF9"/>
    <w:multiLevelType w:val="hybridMultilevel"/>
    <w:tmpl w:val="68C82908"/>
    <w:lvl w:ilvl="0" w:tplc="6A9AEDC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74B826C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69E85C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FD85B9C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A72388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2624540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18DE56E6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FA2B994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560659A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>
    <w:nsid w:val="26524D13"/>
    <w:multiLevelType w:val="hybridMultilevel"/>
    <w:tmpl w:val="187CA368"/>
    <w:lvl w:ilvl="0" w:tplc="65D285F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D3E6AB0A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3B5E1922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AE4667A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B1CBB9C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4D05F98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D8082A7E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38A976A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3962BEF6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7">
    <w:nsid w:val="342B0497"/>
    <w:multiLevelType w:val="hybridMultilevel"/>
    <w:tmpl w:val="7236E5A6"/>
    <w:lvl w:ilvl="0" w:tplc="CC8CB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C2A00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08E80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BB043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D3A04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88105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BA608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7A78E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2A3CA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8">
    <w:nsid w:val="390E00CC"/>
    <w:multiLevelType w:val="hybridMultilevel"/>
    <w:tmpl w:val="7CD6A8D2"/>
    <w:lvl w:ilvl="0" w:tplc="036814AC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DC2B04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1DEF1A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4006B9A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6D074B2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6262C15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780FF52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584EC7C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C202478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9">
    <w:nsid w:val="3D355F95"/>
    <w:multiLevelType w:val="hybridMultilevel"/>
    <w:tmpl w:val="547C807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BE58E5"/>
    <w:multiLevelType w:val="multilevel"/>
    <w:tmpl w:val="8932AB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7433F4"/>
    <w:multiLevelType w:val="hybridMultilevel"/>
    <w:tmpl w:val="72AA403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262DA"/>
    <w:multiLevelType w:val="hybridMultilevel"/>
    <w:tmpl w:val="02EEE1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5E29ED"/>
    <w:multiLevelType w:val="hybridMultilevel"/>
    <w:tmpl w:val="3D52D42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554DAE"/>
    <w:multiLevelType w:val="hybridMultilevel"/>
    <w:tmpl w:val="5A50031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B6D6E4">
      <w:start w:val="1"/>
      <w:numFmt w:val="bullet"/>
      <w:lvlText w:val=""/>
      <w:lvlJc w:val="left"/>
      <w:pPr>
        <w:tabs>
          <w:tab w:val="num" w:pos="1077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0C2D05"/>
    <w:multiLevelType w:val="hybridMultilevel"/>
    <w:tmpl w:val="8550BC4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9A243E"/>
    <w:multiLevelType w:val="hybridMultilevel"/>
    <w:tmpl w:val="1DEE79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C54579"/>
    <w:multiLevelType w:val="hybridMultilevel"/>
    <w:tmpl w:val="0B284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07BA4"/>
    <w:multiLevelType w:val="hybridMultilevel"/>
    <w:tmpl w:val="0956AD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0B7053"/>
    <w:multiLevelType w:val="hybridMultilevel"/>
    <w:tmpl w:val="E9D05550"/>
    <w:lvl w:ilvl="0" w:tplc="36000E2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1AAC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EA6DB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2ACC3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DC25F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3E42E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D866E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B8D05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903BE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57274FE"/>
    <w:multiLevelType w:val="hybridMultilevel"/>
    <w:tmpl w:val="2B92F288"/>
    <w:lvl w:ilvl="0" w:tplc="E17AAF44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D56D54A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38AEDA22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2BCAC8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1A7EDD00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DB6413A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A3B84D1E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D86C35B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7DE65EA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1">
    <w:nsid w:val="78897A5C"/>
    <w:multiLevelType w:val="hybridMultilevel"/>
    <w:tmpl w:val="C19ABC6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A5139"/>
    <w:multiLevelType w:val="hybridMultilevel"/>
    <w:tmpl w:val="8932AB22"/>
    <w:lvl w:ilvl="0" w:tplc="7D34CE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0"/>
  </w:num>
  <w:num w:numId="4">
    <w:abstractNumId w:val="1"/>
  </w:num>
  <w:num w:numId="5">
    <w:abstractNumId w:val="9"/>
  </w:num>
  <w:num w:numId="6">
    <w:abstractNumId w:val="16"/>
  </w:num>
  <w:num w:numId="7">
    <w:abstractNumId w:val="8"/>
  </w:num>
  <w:num w:numId="8">
    <w:abstractNumId w:val="20"/>
  </w:num>
  <w:num w:numId="9">
    <w:abstractNumId w:val="7"/>
  </w:num>
  <w:num w:numId="10">
    <w:abstractNumId w:val="0"/>
  </w:num>
  <w:num w:numId="11">
    <w:abstractNumId w:val="6"/>
  </w:num>
  <w:num w:numId="12">
    <w:abstractNumId w:val="5"/>
  </w:num>
  <w:num w:numId="13">
    <w:abstractNumId w:val="13"/>
  </w:num>
  <w:num w:numId="14">
    <w:abstractNumId w:val="15"/>
  </w:num>
  <w:num w:numId="15">
    <w:abstractNumId w:val="12"/>
  </w:num>
  <w:num w:numId="16">
    <w:abstractNumId w:val="19"/>
  </w:num>
  <w:num w:numId="17">
    <w:abstractNumId w:val="18"/>
  </w:num>
  <w:num w:numId="18">
    <w:abstractNumId w:val="11"/>
  </w:num>
  <w:num w:numId="19">
    <w:abstractNumId w:val="2"/>
  </w:num>
  <w:num w:numId="20">
    <w:abstractNumId w:val="21"/>
  </w:num>
  <w:num w:numId="21">
    <w:abstractNumId w:val="4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12D"/>
    <w:rsid w:val="000129A1"/>
    <w:rsid w:val="000130BB"/>
    <w:rsid w:val="00080CA8"/>
    <w:rsid w:val="0009399F"/>
    <w:rsid w:val="000A425F"/>
    <w:rsid w:val="000B2BF3"/>
    <w:rsid w:val="000B35B1"/>
    <w:rsid w:val="000E1B73"/>
    <w:rsid w:val="000E5652"/>
    <w:rsid w:val="000E6749"/>
    <w:rsid w:val="00122D7D"/>
    <w:rsid w:val="00133F15"/>
    <w:rsid w:val="00133FC8"/>
    <w:rsid w:val="00136DEB"/>
    <w:rsid w:val="001A4340"/>
    <w:rsid w:val="001C7693"/>
    <w:rsid w:val="00211A39"/>
    <w:rsid w:val="00217CDD"/>
    <w:rsid w:val="002736E8"/>
    <w:rsid w:val="002A759C"/>
    <w:rsid w:val="002D4B17"/>
    <w:rsid w:val="002E43A0"/>
    <w:rsid w:val="002F436E"/>
    <w:rsid w:val="00300C2F"/>
    <w:rsid w:val="00306812"/>
    <w:rsid w:val="0032400A"/>
    <w:rsid w:val="00325A44"/>
    <w:rsid w:val="003A5D07"/>
    <w:rsid w:val="003A649F"/>
    <w:rsid w:val="003A7E92"/>
    <w:rsid w:val="003B5B67"/>
    <w:rsid w:val="003B6685"/>
    <w:rsid w:val="00401A6A"/>
    <w:rsid w:val="00427562"/>
    <w:rsid w:val="0043030A"/>
    <w:rsid w:val="00430D5D"/>
    <w:rsid w:val="00431FD7"/>
    <w:rsid w:val="00435B62"/>
    <w:rsid w:val="00443EB9"/>
    <w:rsid w:val="00470DD9"/>
    <w:rsid w:val="00474026"/>
    <w:rsid w:val="004A383A"/>
    <w:rsid w:val="00510CA1"/>
    <w:rsid w:val="005179DB"/>
    <w:rsid w:val="00533F9E"/>
    <w:rsid w:val="00535342"/>
    <w:rsid w:val="005410E7"/>
    <w:rsid w:val="00551849"/>
    <w:rsid w:val="005557A0"/>
    <w:rsid w:val="00576043"/>
    <w:rsid w:val="005830CC"/>
    <w:rsid w:val="0059041E"/>
    <w:rsid w:val="005A18D8"/>
    <w:rsid w:val="005A4C74"/>
    <w:rsid w:val="005C3CF5"/>
    <w:rsid w:val="005C4C15"/>
    <w:rsid w:val="005C79B9"/>
    <w:rsid w:val="005D112D"/>
    <w:rsid w:val="005F1AF0"/>
    <w:rsid w:val="00660601"/>
    <w:rsid w:val="00666701"/>
    <w:rsid w:val="006804F3"/>
    <w:rsid w:val="0068386A"/>
    <w:rsid w:val="006C2A8D"/>
    <w:rsid w:val="006D3C8B"/>
    <w:rsid w:val="006F61C1"/>
    <w:rsid w:val="00706342"/>
    <w:rsid w:val="00714DD9"/>
    <w:rsid w:val="00723000"/>
    <w:rsid w:val="007308FE"/>
    <w:rsid w:val="00794A42"/>
    <w:rsid w:val="007A1B19"/>
    <w:rsid w:val="007F4C78"/>
    <w:rsid w:val="00822A15"/>
    <w:rsid w:val="00837878"/>
    <w:rsid w:val="008562DC"/>
    <w:rsid w:val="00885677"/>
    <w:rsid w:val="008936A1"/>
    <w:rsid w:val="008B6156"/>
    <w:rsid w:val="008C0223"/>
    <w:rsid w:val="008C077E"/>
    <w:rsid w:val="008D0ADA"/>
    <w:rsid w:val="008F0604"/>
    <w:rsid w:val="009532E0"/>
    <w:rsid w:val="0098653D"/>
    <w:rsid w:val="009B12F9"/>
    <w:rsid w:val="009C0129"/>
    <w:rsid w:val="009C066C"/>
    <w:rsid w:val="009F4396"/>
    <w:rsid w:val="00A32D31"/>
    <w:rsid w:val="00A3383F"/>
    <w:rsid w:val="00A35A61"/>
    <w:rsid w:val="00A555AB"/>
    <w:rsid w:val="00A61E16"/>
    <w:rsid w:val="00A67B1F"/>
    <w:rsid w:val="00AE2C8D"/>
    <w:rsid w:val="00AF0A4B"/>
    <w:rsid w:val="00B0786D"/>
    <w:rsid w:val="00B149E7"/>
    <w:rsid w:val="00B27434"/>
    <w:rsid w:val="00B443FA"/>
    <w:rsid w:val="00B56543"/>
    <w:rsid w:val="00B636CB"/>
    <w:rsid w:val="00B7245E"/>
    <w:rsid w:val="00B73E11"/>
    <w:rsid w:val="00B9653D"/>
    <w:rsid w:val="00BA5889"/>
    <w:rsid w:val="00BB49D0"/>
    <w:rsid w:val="00BE2297"/>
    <w:rsid w:val="00C1065A"/>
    <w:rsid w:val="00C365AE"/>
    <w:rsid w:val="00C97962"/>
    <w:rsid w:val="00CB1C88"/>
    <w:rsid w:val="00CE4A54"/>
    <w:rsid w:val="00CF41C7"/>
    <w:rsid w:val="00CF6C7C"/>
    <w:rsid w:val="00D04608"/>
    <w:rsid w:val="00D11809"/>
    <w:rsid w:val="00D24E4B"/>
    <w:rsid w:val="00DA3932"/>
    <w:rsid w:val="00DC37E0"/>
    <w:rsid w:val="00DD647A"/>
    <w:rsid w:val="00DE24B7"/>
    <w:rsid w:val="00DE2859"/>
    <w:rsid w:val="00DE5429"/>
    <w:rsid w:val="00E569DD"/>
    <w:rsid w:val="00E761B4"/>
    <w:rsid w:val="00E76CF2"/>
    <w:rsid w:val="00E82F91"/>
    <w:rsid w:val="00E879C4"/>
    <w:rsid w:val="00EB26B7"/>
    <w:rsid w:val="00EC0947"/>
    <w:rsid w:val="00F00647"/>
    <w:rsid w:val="00F2720B"/>
    <w:rsid w:val="00F711FE"/>
    <w:rsid w:val="00F776A4"/>
    <w:rsid w:val="00F82A6F"/>
    <w:rsid w:val="00F86FC4"/>
    <w:rsid w:val="00FA174F"/>
    <w:rsid w:val="00FD3228"/>
    <w:rsid w:val="00FE02D8"/>
    <w:rsid w:val="00FE597E"/>
    <w:rsid w:val="00FF0EF0"/>
    <w:rsid w:val="00FF24B5"/>
    <w:rsid w:val="00FF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EED69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2D8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82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86F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174F"/>
    <w:pPr>
      <w:ind w:left="720"/>
      <w:contextualSpacing/>
    </w:pPr>
  </w:style>
  <w:style w:type="paragraph" w:styleId="Header">
    <w:name w:val="header"/>
    <w:basedOn w:val="Normal"/>
    <w:link w:val="HeaderChar"/>
    <w:rsid w:val="00E76C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76CF2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E76C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CF2"/>
    <w:rPr>
      <w:sz w:val="24"/>
      <w:szCs w:val="24"/>
      <w:lang w:eastAsia="zh-CN"/>
    </w:rPr>
  </w:style>
  <w:style w:type="paragraph" w:customStyle="1" w:styleId="Default">
    <w:name w:val="Default"/>
    <w:rsid w:val="008378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149E7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B149E7"/>
  </w:style>
  <w:style w:type="character" w:customStyle="1" w:styleId="CommentTextChar">
    <w:name w:val="Comment Text Char"/>
    <w:basedOn w:val="DefaultParagraphFont"/>
    <w:link w:val="CommentText"/>
    <w:semiHidden/>
    <w:rsid w:val="00B149E7"/>
    <w:rPr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49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B149E7"/>
    <w:rPr>
      <w:b/>
      <w:bCs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2D8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82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86F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174F"/>
    <w:pPr>
      <w:ind w:left="720"/>
      <w:contextualSpacing/>
    </w:pPr>
  </w:style>
  <w:style w:type="paragraph" w:styleId="Header">
    <w:name w:val="header"/>
    <w:basedOn w:val="Normal"/>
    <w:link w:val="HeaderChar"/>
    <w:rsid w:val="00E76C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76CF2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E76C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CF2"/>
    <w:rPr>
      <w:sz w:val="24"/>
      <w:szCs w:val="24"/>
      <w:lang w:eastAsia="zh-CN"/>
    </w:rPr>
  </w:style>
  <w:style w:type="paragraph" w:customStyle="1" w:styleId="Default">
    <w:name w:val="Default"/>
    <w:rsid w:val="008378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149E7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B149E7"/>
  </w:style>
  <w:style w:type="character" w:customStyle="1" w:styleId="CommentTextChar">
    <w:name w:val="Comment Text Char"/>
    <w:basedOn w:val="DefaultParagraphFont"/>
    <w:link w:val="CommentText"/>
    <w:semiHidden/>
    <w:rsid w:val="00B149E7"/>
    <w:rPr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49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B149E7"/>
    <w:rPr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56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0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8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A6142-C0A7-4295-9755-1B6AF9F6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CB20996C.dotm</Template>
  <TotalTime>2</TotalTime>
  <Pages>14</Pages>
  <Words>575</Words>
  <Characters>11789</Characters>
  <Application>Microsoft Office Word</Application>
  <DocSecurity>4</DocSecurity>
  <Lines>98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SOCIO-CULTURAL STUDIES RELATING TO PARTICIPATION IN PHYSICAL ACTIVITY</vt:lpstr>
    </vt:vector>
  </TitlesOfParts>
  <Company/>
  <LinksUpToDate>false</LinksUpToDate>
  <CharactersWithSpaces>12340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SOCIO-CULTURAL STUDIES RELATING TO PARTICIPATION IN PHYSICAL ACTIVITY</dc:title>
  <dc:creator>Damian</dc:creator>
  <cp:lastModifiedBy>D.Ashleighmorris</cp:lastModifiedBy>
  <cp:revision>2</cp:revision>
  <cp:lastPrinted>2017-03-15T07:31:00Z</cp:lastPrinted>
  <dcterms:created xsi:type="dcterms:W3CDTF">2017-03-15T08:18:00Z</dcterms:created>
  <dcterms:modified xsi:type="dcterms:W3CDTF">2017-03-15T08:18:00Z</dcterms:modified>
</cp:coreProperties>
</file>